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14592" w14:textId="77777777" w:rsidR="005C0930" w:rsidRDefault="00B3342D" w:rsidP="005C0930">
      <w:pPr>
        <w:spacing w:after="240"/>
        <w:jc w:val="right"/>
        <w:rPr>
          <w:sz w:val="22"/>
          <w:szCs w:val="22"/>
        </w:rPr>
      </w:pPr>
      <w:r w:rsidRPr="00B3342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3342D">
        <w:rPr>
          <w:sz w:val="22"/>
          <w:szCs w:val="22"/>
        </w:rPr>
        <w:t>2023-03-27</w:t>
      </w:r>
    </w:p>
    <w:p w14:paraId="1A16C29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633D872" w14:textId="77777777" w:rsidR="00B3342D" w:rsidRPr="00B3342D" w:rsidRDefault="00B3342D" w:rsidP="005C0930">
      <w:pPr>
        <w:rPr>
          <w:b/>
          <w:bCs/>
          <w:sz w:val="22"/>
          <w:szCs w:val="22"/>
        </w:rPr>
      </w:pPr>
      <w:r w:rsidRPr="00B3342D">
        <w:rPr>
          <w:b/>
          <w:bCs/>
          <w:sz w:val="22"/>
          <w:szCs w:val="22"/>
        </w:rPr>
        <w:t>Akademia Górniczo - Hutnicza</w:t>
      </w:r>
    </w:p>
    <w:p w14:paraId="3E037318" w14:textId="77777777" w:rsidR="00B3342D" w:rsidRPr="00B3342D" w:rsidRDefault="00B3342D" w:rsidP="005C0930">
      <w:pPr>
        <w:rPr>
          <w:b/>
          <w:bCs/>
          <w:sz w:val="22"/>
          <w:szCs w:val="22"/>
        </w:rPr>
      </w:pPr>
      <w:r w:rsidRPr="00B3342D">
        <w:rPr>
          <w:b/>
          <w:bCs/>
          <w:sz w:val="22"/>
          <w:szCs w:val="22"/>
        </w:rPr>
        <w:t>im. Stanisława Staszica w Krakowie</w:t>
      </w:r>
    </w:p>
    <w:p w14:paraId="256325EE" w14:textId="77777777" w:rsidR="005C0930" w:rsidRPr="00D91931" w:rsidRDefault="00B3342D" w:rsidP="005C0930">
      <w:pPr>
        <w:rPr>
          <w:b/>
          <w:bCs/>
          <w:sz w:val="22"/>
          <w:szCs w:val="22"/>
        </w:rPr>
      </w:pPr>
      <w:r w:rsidRPr="00B3342D">
        <w:rPr>
          <w:b/>
          <w:bCs/>
          <w:sz w:val="22"/>
          <w:szCs w:val="22"/>
        </w:rPr>
        <w:t>Dział Zamówień Publicznych</w:t>
      </w:r>
    </w:p>
    <w:p w14:paraId="67B2D681" w14:textId="77777777" w:rsidR="005C0930" w:rsidRPr="00BD5546" w:rsidRDefault="00B3342D" w:rsidP="005C0930">
      <w:pPr>
        <w:rPr>
          <w:sz w:val="22"/>
          <w:szCs w:val="22"/>
        </w:rPr>
      </w:pPr>
      <w:r w:rsidRPr="00B3342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3342D">
        <w:rPr>
          <w:sz w:val="22"/>
          <w:szCs w:val="22"/>
        </w:rPr>
        <w:t>30</w:t>
      </w:r>
    </w:p>
    <w:p w14:paraId="52DBF1CC" w14:textId="77777777" w:rsidR="005C0930" w:rsidRPr="00BD5546" w:rsidRDefault="00B3342D" w:rsidP="005C0930">
      <w:pPr>
        <w:rPr>
          <w:sz w:val="22"/>
          <w:szCs w:val="22"/>
        </w:rPr>
      </w:pPr>
      <w:r w:rsidRPr="00B3342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3342D">
        <w:rPr>
          <w:sz w:val="22"/>
          <w:szCs w:val="22"/>
        </w:rPr>
        <w:t>Kraków</w:t>
      </w:r>
    </w:p>
    <w:p w14:paraId="5AD7FE4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3342D" w:rsidRPr="00B3342D">
        <w:rPr>
          <w:b/>
          <w:sz w:val="22"/>
          <w:szCs w:val="22"/>
        </w:rPr>
        <w:t>KC-zp.272-153/23</w:t>
      </w:r>
      <w:r w:rsidR="005C0930" w:rsidRPr="00D91931">
        <w:rPr>
          <w:sz w:val="22"/>
          <w:szCs w:val="22"/>
        </w:rPr>
        <w:tab/>
        <w:t xml:space="preserve"> </w:t>
      </w:r>
    </w:p>
    <w:p w14:paraId="2B426AC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06C8E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562E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4C0D4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A6705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23012F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538BE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52A18E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B09E115" w14:textId="178C066D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342D" w:rsidRPr="00B334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922F2">
        <w:rPr>
          <w:b/>
          <w:bCs/>
          <w:sz w:val="22"/>
          <w:szCs w:val="22"/>
        </w:rPr>
        <w:t>D</w:t>
      </w:r>
      <w:r w:rsidR="00B3342D" w:rsidRPr="00B3342D">
        <w:rPr>
          <w:b/>
          <w:bCs/>
          <w:sz w:val="22"/>
          <w:szCs w:val="22"/>
        </w:rPr>
        <w:t>ostawa urządzenia sterującego do demonstratora technologii badań nieniszczących metodą termografii laserowej - KC-zp.272-153/23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50CBEF2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66900A3" w14:textId="274F00FD"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60AE53A" w14:textId="142674D0" w:rsidR="000936D9" w:rsidRDefault="000936D9" w:rsidP="000936D9">
      <w:pPr>
        <w:pStyle w:val="NormalnyWeb"/>
        <w:spacing w:before="0" w:after="0"/>
        <w:ind w:right="-45"/>
        <w:rPr>
          <w:b/>
          <w:bCs/>
          <w:sz w:val="22"/>
          <w:szCs w:val="22"/>
        </w:rPr>
      </w:pPr>
      <w:r>
        <w:t xml:space="preserve">Zamawiający wykreśla ze Wzoru Umowy </w:t>
      </w:r>
      <w:r w:rsidRPr="00144219">
        <w:rPr>
          <w:b/>
          <w:bCs/>
          <w:sz w:val="22"/>
          <w:szCs w:val="22"/>
        </w:rPr>
        <w:t>§ 2</w:t>
      </w:r>
      <w:r>
        <w:rPr>
          <w:b/>
          <w:bCs/>
          <w:sz w:val="22"/>
          <w:szCs w:val="22"/>
        </w:rPr>
        <w:t xml:space="preserve"> pkt. 3.</w:t>
      </w:r>
    </w:p>
    <w:p w14:paraId="0C5986F3" w14:textId="77777777" w:rsidR="000936D9" w:rsidRDefault="000936D9" w:rsidP="000936D9">
      <w:pPr>
        <w:pStyle w:val="NormalnyWeb"/>
        <w:spacing w:before="0" w:after="0"/>
        <w:ind w:right="-45"/>
        <w:rPr>
          <w:b/>
          <w:bCs/>
          <w:sz w:val="22"/>
          <w:szCs w:val="22"/>
        </w:rPr>
      </w:pPr>
    </w:p>
    <w:p w14:paraId="225C121A" w14:textId="626308E8" w:rsidR="000936D9" w:rsidRDefault="000936D9" w:rsidP="000936D9">
      <w:pPr>
        <w:pStyle w:val="NormalnyWeb"/>
        <w:spacing w:before="0" w:after="0"/>
        <w:ind w:right="-4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związku z powyższym </w:t>
      </w:r>
      <w:r w:rsidRPr="00144219">
        <w:rPr>
          <w:b/>
          <w:bCs/>
          <w:sz w:val="22"/>
          <w:szCs w:val="22"/>
        </w:rPr>
        <w:t>§ 2</w:t>
      </w:r>
      <w:r>
        <w:rPr>
          <w:b/>
          <w:bCs/>
          <w:sz w:val="22"/>
          <w:szCs w:val="22"/>
        </w:rPr>
        <w:t xml:space="preserve"> przyjmuje treść</w:t>
      </w:r>
    </w:p>
    <w:p w14:paraId="242FB940" w14:textId="77777777" w:rsidR="000936D9" w:rsidRPr="00144219" w:rsidRDefault="000936D9" w:rsidP="000936D9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55E2923B" w14:textId="77777777" w:rsidR="000936D9" w:rsidRPr="00144219" w:rsidRDefault="000936D9" w:rsidP="000936D9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suppressAutoHyphens w:val="0"/>
        <w:autoSpaceDN/>
        <w:spacing w:before="0" w:after="0"/>
        <w:ind w:left="284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>od daty podpisania umowy do siedziby Kupującego.</w:t>
      </w:r>
    </w:p>
    <w:p w14:paraId="7010D44C" w14:textId="77777777" w:rsidR="000936D9" w:rsidRDefault="000936D9" w:rsidP="000936D9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suppressAutoHyphens w:val="0"/>
        <w:autoSpaceDN/>
        <w:spacing w:before="0" w:after="0"/>
        <w:ind w:left="284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08B6A84B" w14:textId="77777777" w:rsidR="000936D9" w:rsidRDefault="000936D9" w:rsidP="000936D9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suppressAutoHyphens w:val="0"/>
        <w:autoSpaceDN/>
        <w:spacing w:before="0" w:after="0"/>
        <w:ind w:left="284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 godzinach uzgodnionych z Kupującym</w:t>
      </w:r>
      <w:r>
        <w:rPr>
          <w:sz w:val="22"/>
          <w:szCs w:val="22"/>
        </w:rPr>
        <w:t>.</w:t>
      </w:r>
    </w:p>
    <w:p w14:paraId="1D57DA68" w14:textId="6B0DBA72" w:rsidR="000936D9" w:rsidRPr="000936D9" w:rsidRDefault="000936D9" w:rsidP="000936D9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suppressAutoHyphens w:val="0"/>
        <w:autoSpaceDN/>
        <w:spacing w:before="0" w:after="0"/>
        <w:ind w:left="284" w:right="-45"/>
        <w:jc w:val="both"/>
        <w:rPr>
          <w:sz w:val="22"/>
          <w:szCs w:val="22"/>
        </w:rPr>
      </w:pPr>
      <w:r w:rsidRPr="000936D9">
        <w:rPr>
          <w:sz w:val="22"/>
          <w:szCs w:val="22"/>
        </w:rPr>
        <w:t>Termin dostarczenia sprzętu uznaje się za dotrzymany, jeżeli przed jego upływem Sprzedawca dostarczy towar na miejsce przeznaczenia w stanie zupełnym</w:t>
      </w:r>
    </w:p>
    <w:p w14:paraId="00D83F2A" w14:textId="77777777" w:rsidR="000936D9" w:rsidRPr="00144219" w:rsidRDefault="000936D9" w:rsidP="000936D9">
      <w:pPr>
        <w:pStyle w:val="NormalnyWeb"/>
        <w:spacing w:before="0" w:after="0"/>
        <w:ind w:right="-45"/>
        <w:rPr>
          <w:sz w:val="22"/>
          <w:szCs w:val="22"/>
        </w:rPr>
      </w:pPr>
    </w:p>
    <w:p w14:paraId="4B4D3003" w14:textId="0D400619" w:rsidR="00EF1037" w:rsidRDefault="001922F2" w:rsidP="001922F2">
      <w:pPr>
        <w:pStyle w:val="Tekstpodstawowy"/>
        <w:rPr>
          <w:szCs w:val="24"/>
        </w:rPr>
      </w:pPr>
      <w:r>
        <w:rPr>
          <w:szCs w:val="24"/>
        </w:rPr>
        <w:t>Zamawiający zamieszcza NOWY OBOWIĄZUJACY WZÓR UMOWY</w:t>
      </w:r>
    </w:p>
    <w:p w14:paraId="6B37B50F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3906B" w14:textId="77777777" w:rsidR="000A5D91" w:rsidRDefault="000A5D91">
      <w:r>
        <w:separator/>
      </w:r>
    </w:p>
  </w:endnote>
  <w:endnote w:type="continuationSeparator" w:id="0">
    <w:p w14:paraId="6EF91521" w14:textId="77777777" w:rsidR="000A5D91" w:rsidRDefault="000A5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500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3481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F3C24" w14:textId="77777777" w:rsidR="00EF1037" w:rsidRDefault="000936D9">
    <w:pPr>
      <w:pStyle w:val="Stopka"/>
      <w:tabs>
        <w:tab w:val="clear" w:pos="4536"/>
      </w:tabs>
      <w:jc w:val="center"/>
    </w:pPr>
    <w:r>
      <w:rPr>
        <w:noProof/>
      </w:rPr>
      <w:pict w14:anchorId="10666675">
        <v:line id="_x0000_s1025" style="position:absolute;left:0;text-align:left;z-index:251657728" from="-3.85pt,7.55pt" to="455.15pt,7.55pt"/>
      </w:pict>
    </w:r>
  </w:p>
  <w:p w14:paraId="41B2E3E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6DD0E6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D7A4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9F8B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7AABF" w14:textId="77777777" w:rsidR="00EF1037" w:rsidRDefault="00EF1037">
    <w:pPr>
      <w:pStyle w:val="Stopka"/>
      <w:tabs>
        <w:tab w:val="clear" w:pos="4536"/>
        <w:tab w:val="left" w:pos="6237"/>
      </w:tabs>
    </w:pPr>
  </w:p>
  <w:p w14:paraId="7C7E3D8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54BB7" w14:textId="77777777" w:rsidR="000A5D91" w:rsidRDefault="000A5D91">
      <w:r>
        <w:separator/>
      </w:r>
    </w:p>
  </w:footnote>
  <w:footnote w:type="continuationSeparator" w:id="0">
    <w:p w14:paraId="767525FE" w14:textId="77777777" w:rsidR="000A5D91" w:rsidRDefault="000A5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0E89A" w14:textId="77777777" w:rsidR="00B3342D" w:rsidRDefault="00B33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187BC" w14:textId="77777777" w:rsidR="00B3342D" w:rsidRDefault="00B33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D08C" w14:textId="77777777" w:rsidR="00B3342D" w:rsidRDefault="00B33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33046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91"/>
    <w:rsid w:val="00057D02"/>
    <w:rsid w:val="000613E0"/>
    <w:rsid w:val="000936D9"/>
    <w:rsid w:val="000A5D91"/>
    <w:rsid w:val="001922F2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342D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D81D4"/>
  <w15:chartTrackingRefBased/>
  <w15:docId w15:val="{2F9F9BF1-4EB7-4CA7-85B1-2C26135A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0936D9"/>
    <w:pPr>
      <w:suppressAutoHyphens/>
      <w:autoSpaceDN w:val="0"/>
      <w:spacing w:before="100" w:after="100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936D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936D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2023-03-27T08:05:00Z</cp:lastPrinted>
  <dcterms:created xsi:type="dcterms:W3CDTF">2023-03-27T07:55:00Z</dcterms:created>
  <dcterms:modified xsi:type="dcterms:W3CDTF">2023-03-27T08:05:00Z</dcterms:modified>
</cp:coreProperties>
</file>