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754F9E9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B74A1">
        <w:rPr>
          <w:rFonts w:ascii="Times New Roman" w:eastAsia="Times New Roman" w:hAnsi="Times New Roman"/>
          <w:b/>
          <w:sz w:val="24"/>
          <w:szCs w:val="20"/>
          <w:lang w:eastAsia="pl-PL"/>
        </w:rPr>
        <w:t>14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15C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0E0A12E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FB43F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6BC8DDC" w14:textId="32AD1AD8" w:rsidR="00A56A6F" w:rsidRPr="00A56A6F" w:rsidRDefault="004B74A1" w:rsidP="004B7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B74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zestawów do przetaczania płynów, krwi i preparatów krwiopochodnych</w:t>
      </w: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AC3B68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 w:rsidRPr="00AC3B68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AC3B68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AC3B68">
        <w:rPr>
          <w:rFonts w:ascii="Times New Roman" w:hAnsi="Times New Roman"/>
          <w:sz w:val="24"/>
          <w:vertAlign w:val="superscript"/>
        </w:rPr>
        <w:t xml:space="preserve">podpis osoby uprawnionej do składania oświadczeń </w:t>
      </w:r>
      <w:bookmarkStart w:id="0" w:name="_GoBack"/>
      <w:bookmarkEnd w:id="0"/>
      <w:r w:rsidRPr="00AC3B68">
        <w:rPr>
          <w:rFonts w:ascii="Times New Roman" w:hAnsi="Times New Roman"/>
          <w:sz w:val="24"/>
          <w:vertAlign w:val="superscript"/>
        </w:rPr>
        <w:t>woli w imieniu Wykonawcy</w:t>
      </w:r>
    </w:p>
    <w:sectPr w:rsidR="00025386" w:rsidRPr="00AC3B68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1115CD"/>
    <w:rsid w:val="001C2314"/>
    <w:rsid w:val="00261CA1"/>
    <w:rsid w:val="004B74A1"/>
    <w:rsid w:val="004E2B1B"/>
    <w:rsid w:val="005624D8"/>
    <w:rsid w:val="006179E7"/>
    <w:rsid w:val="00621F1B"/>
    <w:rsid w:val="0074601B"/>
    <w:rsid w:val="008F2498"/>
    <w:rsid w:val="009B09E9"/>
    <w:rsid w:val="00A56A6F"/>
    <w:rsid w:val="00AC3B68"/>
    <w:rsid w:val="00AD38B5"/>
    <w:rsid w:val="00C2318B"/>
    <w:rsid w:val="00CD4145"/>
    <w:rsid w:val="00D55FC4"/>
    <w:rsid w:val="00E8551D"/>
    <w:rsid w:val="00FB43F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9</cp:revision>
  <cp:lastPrinted>2021-09-27T08:11:00Z</cp:lastPrinted>
  <dcterms:created xsi:type="dcterms:W3CDTF">2022-08-03T10:20:00Z</dcterms:created>
  <dcterms:modified xsi:type="dcterms:W3CDTF">2023-03-16T08:44:00Z</dcterms:modified>
</cp:coreProperties>
</file>