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283A88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317FA0" w:rsidRPr="00317FA0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5741C5" w:rsidRPr="00AF550F" w:rsidRDefault="00317FA0" w:rsidP="00283A88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17FA0">
        <w:rPr>
          <w:rFonts w:ascii="Times New Roman" w:eastAsia="Times New Roman" w:hAnsi="Times New Roman"/>
          <w:b/>
          <w:sz w:val="24"/>
          <w:szCs w:val="24"/>
          <w:lang w:eastAsia="pl-PL"/>
        </w:rPr>
        <w:t>zakup 4 szt. komputerów desktop w zestawie z zasilaczem - KC-zp.272-166/23</w:t>
      </w:r>
    </w:p>
    <w:p w:rsidR="005741C5" w:rsidRPr="00AF550F" w:rsidRDefault="005741C5" w:rsidP="00283A88">
      <w:pPr>
        <w:widowControl w:val="0"/>
        <w:adjustRightInd w:val="0"/>
        <w:spacing w:after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:rsidR="005741C5" w:rsidRPr="00AF550F" w:rsidRDefault="005741C5" w:rsidP="00283A88">
      <w:pPr>
        <w:widowControl w:val="0"/>
        <w:adjustRightInd w:val="0"/>
        <w:spacing w:after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5741C5" w:rsidRPr="00AF550F" w:rsidRDefault="005741C5" w:rsidP="00283A88">
      <w:pPr>
        <w:widowControl w:val="0"/>
        <w:adjustRightInd w:val="0"/>
        <w:spacing w:after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 xml:space="preserve">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zm.):</w:t>
      </w:r>
    </w:p>
    <w:p w:rsidR="005741C5" w:rsidRPr="00AF550F" w:rsidRDefault="005741C5" w:rsidP="00283A88">
      <w:pPr>
        <w:widowControl w:val="0"/>
        <w:adjustRightInd w:val="0"/>
        <w:spacing w:after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5741C5" w:rsidRPr="00AF550F" w:rsidRDefault="005741C5" w:rsidP="00283A88">
      <w:pPr>
        <w:widowControl w:val="0"/>
        <w:adjustRightInd w:val="0"/>
        <w:spacing w:after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:rsidR="005741C5" w:rsidRPr="00AF550F" w:rsidRDefault="005741C5" w:rsidP="00283A88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  <w:bookmarkStart w:id="0" w:name="_GoBack"/>
      <w:bookmarkEnd w:id="0"/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:rsidR="00E67EFE" w:rsidRPr="005741C5" w:rsidRDefault="00E67EFE" w:rsidP="005741C5"/>
    <w:sectPr w:rsidR="00E67EFE" w:rsidRPr="005741C5" w:rsidSect="00736B31">
      <w:headerReference w:type="default" r:id="rId7"/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5870" w:rsidRDefault="00D65870">
      <w:pPr>
        <w:spacing w:after="0" w:line="240" w:lineRule="auto"/>
      </w:pPr>
      <w:r>
        <w:separator/>
      </w:r>
    </w:p>
  </w:endnote>
  <w:endnote w:type="continuationSeparator" w:id="0">
    <w:p w:rsidR="00D65870" w:rsidRDefault="00D658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283A8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283A88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83A8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5870" w:rsidRDefault="00D65870">
      <w:pPr>
        <w:spacing w:after="0" w:line="240" w:lineRule="auto"/>
      </w:pPr>
      <w:r>
        <w:separator/>
      </w:r>
    </w:p>
  </w:footnote>
  <w:footnote w:type="continuationSeparator" w:id="0">
    <w:p w:rsidR="00D65870" w:rsidRDefault="00D65870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3A88" w:rsidRDefault="00283A88" w:rsidP="00283A88">
    <w:pPr>
      <w:pStyle w:val="Nagwek"/>
      <w:rPr>
        <w:noProof/>
        <w:sz w:val="2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."/>
          <o:lock v:ext="edit" aspectratio="f"/>
        </v:shape>
      </w:pict>
    </w:r>
  </w:p>
  <w:p w:rsidR="00283A88" w:rsidRDefault="00283A88" w:rsidP="00283A88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:rsidR="00903726" w:rsidRDefault="00283A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5870"/>
    <w:rsid w:val="000563B7"/>
    <w:rsid w:val="000E6C60"/>
    <w:rsid w:val="001F4E82"/>
    <w:rsid w:val="00237270"/>
    <w:rsid w:val="00283A88"/>
    <w:rsid w:val="00285E58"/>
    <w:rsid w:val="00317FA0"/>
    <w:rsid w:val="003D1274"/>
    <w:rsid w:val="00430A9F"/>
    <w:rsid w:val="005741C5"/>
    <w:rsid w:val="005E5BD1"/>
    <w:rsid w:val="00623F70"/>
    <w:rsid w:val="00927537"/>
    <w:rsid w:val="0093180B"/>
    <w:rsid w:val="00BC579B"/>
    <w:rsid w:val="00D137A1"/>
    <w:rsid w:val="00D65870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A88F8B75-E3A2-4F6E-B4AB-992FB8FED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uiPriority w:val="99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89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B8CFE8-B3F9-4B6E-A807-76D05678E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2023-03-16T08:41:00Z</dcterms:created>
  <dcterms:modified xsi:type="dcterms:W3CDTF">2023-03-17T08:34:00Z</dcterms:modified>
</cp:coreProperties>
</file>