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CFB" w:rsidRDefault="008D2AB8" w:rsidP="00554CFB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554CFB">
        <w:rPr>
          <w:rFonts w:ascii="Times New Roman" w:hAnsi="Times New Roman"/>
        </w:rPr>
        <w:t>Załącznik nr 1</w:t>
      </w:r>
    </w:p>
    <w:p w:rsidR="00554CFB" w:rsidRDefault="00554CFB" w:rsidP="00554CF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554CFB" w:rsidRDefault="00554CFB" w:rsidP="00554CF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554CFB" w:rsidRDefault="00554CFB" w:rsidP="00554CFB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554CFB" w:rsidRDefault="00554CFB" w:rsidP="00554CF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554CFB" w:rsidRDefault="00554CFB" w:rsidP="00554CFB">
      <w:pPr>
        <w:spacing w:line="360" w:lineRule="auto"/>
      </w:pPr>
      <w:r>
        <w:t>Do: Nazwa i siedziba Zamawiającego:</w:t>
      </w:r>
    </w:p>
    <w:p w:rsidR="00554CFB" w:rsidRDefault="00554CFB" w:rsidP="00554CFB">
      <w:pPr>
        <w:ind w:right="-110"/>
        <w:jc w:val="both"/>
        <w:rPr>
          <w:b/>
        </w:rPr>
      </w:pPr>
      <w:r>
        <w:rPr>
          <w:b/>
        </w:rPr>
        <w:t xml:space="preserve">Akademia Górniczo – Hutnicza im. Stanisława Staszica w Krakowie, Dział Zamówień Publicznych, Al. Mickiewicza 30, 30-059 Kraków,  </w:t>
      </w:r>
    </w:p>
    <w:p w:rsidR="00554CFB" w:rsidRDefault="00554CFB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552BC" w:rsidRPr="005552BC">
        <w:rPr>
          <w:b/>
        </w:rPr>
        <w:t>zakup 4 szt. komputerów desktop w zestawie z zasilaczem - KC-zp.272-166/23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554CFB">
        <w:rPr>
          <w:b/>
        </w:rPr>
        <w:t xml:space="preserve"> za całość przedmiotu zamówienia</w:t>
      </w:r>
      <w:r>
        <w:rPr>
          <w:b/>
        </w:rPr>
        <w:t>:   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54CFB">
        <w:rPr>
          <w:b/>
        </w:rPr>
        <w:t xml:space="preserve"> za całość przedmiotu zamówienia</w:t>
      </w:r>
      <w:r>
        <w:rPr>
          <w:b/>
        </w:rPr>
        <w:t>:</w:t>
      </w:r>
      <w:r w:rsidR="00554CFB">
        <w:rPr>
          <w:b/>
        </w:rPr>
        <w:t xml:space="preserve"> </w:t>
      </w:r>
      <w:r>
        <w:rPr>
          <w:b/>
        </w:rPr>
        <w:t>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 xml:space="preserve">Powyższa cena zawiera podatek VAT w wysokości </w:t>
      </w:r>
      <w:r w:rsidR="00554CFB">
        <w:t>23</w:t>
      </w:r>
      <w:r>
        <w:t xml:space="preserve"> % tj.…………………….PLN</w:t>
      </w:r>
    </w:p>
    <w:p w:rsidR="00FE545C" w:rsidRPr="001A5343" w:rsidRDefault="00554CFB" w:rsidP="008D2AB8">
      <w:pPr>
        <w:pStyle w:val="Tekstpodstawowy"/>
        <w:rPr>
          <w:highlight w:val="lightGray"/>
        </w:rPr>
      </w:pPr>
      <w:r w:rsidRPr="001A5343">
        <w:rPr>
          <w:highlight w:val="lightGray"/>
        </w:rPr>
        <w:t>P</w:t>
      </w:r>
      <w:r w:rsidR="00FE545C" w:rsidRPr="001A5343">
        <w:rPr>
          <w:highlight w:val="lightGray"/>
        </w:rPr>
        <w:t>roducent/model zaofer</w:t>
      </w:r>
      <w:bookmarkStart w:id="0" w:name="_GoBack"/>
      <w:bookmarkEnd w:id="0"/>
      <w:r w:rsidR="00FE545C" w:rsidRPr="001A5343">
        <w:rPr>
          <w:highlight w:val="lightGray"/>
        </w:rPr>
        <w:t xml:space="preserve">owanego </w:t>
      </w:r>
      <w:r w:rsidRPr="001A5343">
        <w:rPr>
          <w:highlight w:val="lightGray"/>
        </w:rPr>
        <w:t>komputera stacjonarnego: ………………………….</w:t>
      </w:r>
    </w:p>
    <w:p w:rsidR="002D48B5" w:rsidRPr="001A5343" w:rsidRDefault="002D48B5" w:rsidP="008D2AB8">
      <w:pPr>
        <w:pStyle w:val="Tekstpodstawowy"/>
        <w:rPr>
          <w:highlight w:val="lightGray"/>
        </w:rPr>
      </w:pPr>
      <w:r w:rsidRPr="001A5343">
        <w:rPr>
          <w:highlight w:val="lightGray"/>
        </w:rPr>
        <w:t>Producent, model procesora: ………………………….</w:t>
      </w:r>
    </w:p>
    <w:p w:rsidR="002D48B5" w:rsidRDefault="002D48B5" w:rsidP="008D2AB8">
      <w:pPr>
        <w:pStyle w:val="Tekstpodstawowy"/>
      </w:pPr>
      <w:r w:rsidRPr="001A5343">
        <w:rPr>
          <w:highlight w:val="lightGray"/>
        </w:rPr>
        <w:t>Producent, model karty graficznej: …………………………….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554CFB">
        <w:rPr>
          <w:b/>
        </w:rPr>
        <w:t xml:space="preserve">do </w:t>
      </w:r>
      <w:r w:rsidR="0081706C">
        <w:rPr>
          <w:b/>
        </w:rPr>
        <w:t>4</w:t>
      </w:r>
      <w:r w:rsidR="00031D42">
        <w:rPr>
          <w:b/>
        </w:rPr>
        <w:t>2</w:t>
      </w:r>
      <w:r w:rsidR="0081706C">
        <w:rPr>
          <w:b/>
        </w:rPr>
        <w:t xml:space="preserve"> dni (</w:t>
      </w:r>
      <w:r w:rsidR="00554CFB">
        <w:rPr>
          <w:b/>
        </w:rPr>
        <w:t>6 tygodni</w:t>
      </w:r>
      <w:r w:rsidR="0081706C">
        <w:rPr>
          <w:b/>
        </w:rPr>
        <w:t>)</w:t>
      </w:r>
      <w:r w:rsidR="00554CFB">
        <w:rPr>
          <w:b/>
        </w:rPr>
        <w:t xml:space="preserve"> od daty otrzymania zamówienia potwierdzonego przez </w:t>
      </w:r>
      <w:proofErr w:type="spellStart"/>
      <w:r w:rsidR="00554CFB">
        <w:rPr>
          <w:b/>
        </w:rPr>
        <w:t>MEiN</w:t>
      </w:r>
      <w:proofErr w:type="spellEnd"/>
      <w:r w:rsidR="00554CFB">
        <w:rPr>
          <w:b/>
        </w:rPr>
        <w:t xml:space="preserve">.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554CFB">
        <w:t xml:space="preserve"> miesięcy </w:t>
      </w:r>
      <w:r w:rsidR="00554CFB" w:rsidRPr="00554CFB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:rsidR="00554CFB" w:rsidRDefault="00554CFB" w:rsidP="00554CFB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554CFB" w:rsidRDefault="00554CFB" w:rsidP="00554CFB">
      <w:pPr>
        <w:tabs>
          <w:tab w:val="left" w:pos="426"/>
        </w:tabs>
        <w:jc w:val="both"/>
        <w:rPr>
          <w:sz w:val="22"/>
          <w:szCs w:val="22"/>
        </w:rPr>
      </w:pPr>
    </w:p>
    <w:p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FE545C" w:rsidRDefault="00FE545C" w:rsidP="00144E9D">
      <w:pPr>
        <w:tabs>
          <w:tab w:val="left" w:pos="5040"/>
        </w:tabs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dokumentach zamówienia.</w:t>
      </w:r>
    </w:p>
    <w:p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bookmarkStart w:id="1" w:name="_Hlk116628991"/>
      <w:r>
        <w:rPr>
          <w:b/>
          <w:color w:val="000000"/>
          <w:sz w:val="22"/>
          <w:szCs w:val="22"/>
          <w:lang w:eastAsia="ar-SA"/>
        </w:rPr>
        <w:t>zestaw</w:t>
      </w:r>
      <w:r w:rsidR="0081706C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komputer</w:t>
      </w:r>
      <w:bookmarkEnd w:id="1"/>
      <w:r w:rsidR="0081706C">
        <w:rPr>
          <w:b/>
          <w:color w:val="000000"/>
          <w:sz w:val="22"/>
          <w:szCs w:val="22"/>
          <w:lang w:eastAsia="ar-SA"/>
        </w:rPr>
        <w:t xml:space="preserve">ów stacjonarnych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554CFB" w:rsidRDefault="00554CFB" w:rsidP="00554C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>zestaw</w:t>
      </w:r>
      <w:r w:rsidR="0081706C"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komputer</w:t>
      </w:r>
      <w:r w:rsidR="0081706C">
        <w:rPr>
          <w:b/>
          <w:color w:val="000000"/>
          <w:sz w:val="22"/>
          <w:szCs w:val="22"/>
          <w:lang w:eastAsia="ar-SA"/>
        </w:rPr>
        <w:t>ów stacjonarnych</w:t>
      </w:r>
      <w:r>
        <w:rPr>
          <w:b/>
          <w:color w:val="000000"/>
          <w:sz w:val="22"/>
          <w:szCs w:val="22"/>
          <w:lang w:eastAsia="ar-SA"/>
        </w:rPr>
        <w:t xml:space="preserve">,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:rsidR="00554CFB" w:rsidRDefault="00554CFB" w:rsidP="00554C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54CFB" w:rsidRDefault="00554CFB" w:rsidP="00554CF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54CFB" w:rsidRDefault="00554CFB" w:rsidP="00554CF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54CFB" w:rsidRDefault="00554CFB" w:rsidP="00554CF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p w:rsidR="00554CFB" w:rsidRDefault="00554CFB" w:rsidP="00554CFB">
      <w:pPr>
        <w:spacing w:before="120" w:after="120"/>
        <w:ind w:left="360"/>
        <w:jc w:val="both"/>
        <w:rPr>
          <w:sz w:val="22"/>
          <w:szCs w:val="22"/>
        </w:rPr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54CFB" w:rsidTr="00554CF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54CFB" w:rsidRDefault="00554C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54CFB" w:rsidTr="00554C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CFB" w:rsidRDefault="00554C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CFB" w:rsidRDefault="00554C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4CFB" w:rsidRDefault="00554C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54CFB" w:rsidRDefault="00554CFB" w:rsidP="00554CFB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  <w:t>w przypadku gdy przypada na nich ponad 10% wartości zamówienia.</w:t>
      </w:r>
    </w:p>
    <w:p w:rsidR="00554CFB" w:rsidRDefault="00554CFB" w:rsidP="00554C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54CFB" w:rsidRDefault="00554CFB" w:rsidP="00554CFB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554CFB" w:rsidRDefault="00554CFB" w:rsidP="00554CF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554CFB" w:rsidRDefault="00554CFB" w:rsidP="00554C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54CFB" w:rsidRDefault="00554CFB" w:rsidP="00554CF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54CFB" w:rsidRDefault="00554CFB" w:rsidP="00554C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54CFB" w:rsidRDefault="00554CFB" w:rsidP="00554CF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:rsidR="00554CFB" w:rsidRDefault="00554CFB" w:rsidP="00554C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554CFB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DCD" w:rsidRDefault="00186DCD">
      <w:r>
        <w:separator/>
      </w:r>
    </w:p>
  </w:endnote>
  <w:endnote w:type="continuationSeparator" w:id="0">
    <w:p w:rsidR="00186DCD" w:rsidRDefault="00186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DCD" w:rsidRDefault="00186DCD">
      <w:r>
        <w:separator/>
      </w:r>
    </w:p>
  </w:footnote>
  <w:footnote w:type="continuationSeparator" w:id="0">
    <w:p w:rsidR="00186DCD" w:rsidRDefault="00186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E9D" w:rsidRDefault="00144E9D" w:rsidP="00144E9D">
    <w:pPr>
      <w:pStyle w:val="Nagwek"/>
      <w:rPr>
        <w:noProof/>
        <w:sz w:val="24"/>
      </w:rPr>
    </w:pPr>
    <w:r>
      <w:rPr>
        <w:noProof/>
      </w:rPr>
      <w:drawing>
        <wp:inline distT="0" distB="0" distL="0" distR="0">
          <wp:extent cx="6115050" cy="838200"/>
          <wp:effectExtent l="0" t="0" r="0" b="0"/>
          <wp:docPr id="1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4E9D" w:rsidRDefault="00144E9D" w:rsidP="00144E9D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:rsidR="00F53146" w:rsidRPr="00144E9D" w:rsidRDefault="00F53146" w:rsidP="00144E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EB1"/>
    <w:rsid w:val="00012286"/>
    <w:rsid w:val="00031D42"/>
    <w:rsid w:val="000704FC"/>
    <w:rsid w:val="00071CCC"/>
    <w:rsid w:val="000B731D"/>
    <w:rsid w:val="000D6134"/>
    <w:rsid w:val="000E09C7"/>
    <w:rsid w:val="000F6589"/>
    <w:rsid w:val="00106636"/>
    <w:rsid w:val="00116EC6"/>
    <w:rsid w:val="00144E9D"/>
    <w:rsid w:val="001801DD"/>
    <w:rsid w:val="00186DCD"/>
    <w:rsid w:val="001A5343"/>
    <w:rsid w:val="001D4612"/>
    <w:rsid w:val="00207E98"/>
    <w:rsid w:val="002723B0"/>
    <w:rsid w:val="002D48B5"/>
    <w:rsid w:val="00310C36"/>
    <w:rsid w:val="00315A4A"/>
    <w:rsid w:val="004B7300"/>
    <w:rsid w:val="004C6753"/>
    <w:rsid w:val="005137F1"/>
    <w:rsid w:val="00527CFC"/>
    <w:rsid w:val="00554CFB"/>
    <w:rsid w:val="005552BC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1706C"/>
    <w:rsid w:val="00833933"/>
    <w:rsid w:val="00853083"/>
    <w:rsid w:val="008B2F0C"/>
    <w:rsid w:val="008B4928"/>
    <w:rsid w:val="008D2AB8"/>
    <w:rsid w:val="008F1C66"/>
    <w:rsid w:val="00970FE4"/>
    <w:rsid w:val="009E446C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5DDC"/>
    <w:rsid w:val="00F51688"/>
    <w:rsid w:val="00F53146"/>
    <w:rsid w:val="00F91018"/>
    <w:rsid w:val="00FA0F30"/>
    <w:rsid w:val="00FA4EB1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069FE1"/>
  <w15:chartTrackingRefBased/>
  <w15:docId w15:val="{50DF59B8-DB96-406F-AD7B-A31D847E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52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54CFB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52B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Znak">
    <w:name w:val="Nagłówek Znak"/>
    <w:basedOn w:val="Domylnaczcionkaakapitu"/>
    <w:link w:val="Nagwek"/>
    <w:uiPriority w:val="99"/>
    <w:rsid w:val="00144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20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E149F-88EF-4B34-8CDA-BE43AF967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670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2023-03-16T08:57:00Z</cp:lastPrinted>
  <dcterms:created xsi:type="dcterms:W3CDTF">2023-03-16T08:39:00Z</dcterms:created>
  <dcterms:modified xsi:type="dcterms:W3CDTF">2023-03-17T08:42:00Z</dcterms:modified>
</cp:coreProperties>
</file>