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39E41AC4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>dostawa</w:t>
      </w:r>
      <w:r w:rsidR="00836D60">
        <w:rPr>
          <w:b/>
          <w:bCs/>
        </w:rPr>
        <w:t xml:space="preserve"> </w:t>
      </w:r>
      <w:r w:rsidR="00836D60" w:rsidRPr="00836D60">
        <w:rPr>
          <w:b/>
        </w:rPr>
        <w:t>i montaż urządzeń do treningu narciarskiego w Hali Sportowej AGH przy ul. Armii Krajowej 5A w Krakowie - KC-</w:t>
      </w:r>
      <w:proofErr w:type="spellStart"/>
      <w:r w:rsidR="00836D60" w:rsidRPr="00836D60">
        <w:rPr>
          <w:b/>
        </w:rPr>
        <w:t>zp</w:t>
      </w:r>
      <w:proofErr w:type="spellEnd"/>
      <w:r w:rsidR="00836D60" w:rsidRPr="00836D60">
        <w:rPr>
          <w:b/>
        </w:rPr>
        <w:t>. 272-162/23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</w:t>
      </w:r>
      <w:r w:rsidR="00DF33B0">
        <w:br/>
      </w:r>
      <w:r w:rsidRPr="00894B65">
        <w:t>z zasadami określonymi w specyfikacji istotnych warunków zamówienia.</w:t>
      </w:r>
    </w:p>
    <w:p w14:paraId="4C6C90D0" w14:textId="33A28C57" w:rsidR="00485601" w:rsidRDefault="00485601" w:rsidP="00624DA4">
      <w:pPr>
        <w:jc w:val="both"/>
      </w:pPr>
    </w:p>
    <w:p w14:paraId="1D1B6A50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FCA44AC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</w:p>
    <w:p w14:paraId="4DB94A82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86C36C4" w14:textId="77777777" w:rsidR="00B43973" w:rsidRDefault="00B43973" w:rsidP="00B43973">
      <w:pPr>
        <w:widowControl w:val="0"/>
        <w:ind w:right="1"/>
        <w:jc w:val="both"/>
        <w:rPr>
          <w:b/>
          <w:sz w:val="22"/>
          <w:szCs w:val="22"/>
        </w:rPr>
      </w:pPr>
    </w:p>
    <w:p w14:paraId="4A7DD95D" w14:textId="77777777" w:rsidR="00B43973" w:rsidRDefault="00B43973" w:rsidP="00B4397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08AEA8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D21561F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4E55A784" w:rsidR="008E22F5" w:rsidRDefault="00360CDD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360CDD">
        <w:rPr>
          <w:b/>
          <w:bCs/>
        </w:rPr>
        <w:t>Okres udzielonej gwarancji</w:t>
      </w:r>
      <w:r w:rsidR="00EE0E6A">
        <w:rPr>
          <w:b/>
          <w:bCs/>
        </w:rPr>
        <w:t>*</w:t>
      </w:r>
      <w:r w:rsidRPr="00360CDD">
        <w:rPr>
          <w:b/>
          <w:bCs/>
        </w:rPr>
        <w:t xml:space="preserve"> na </w:t>
      </w:r>
      <w:r w:rsidR="00836D60">
        <w:rPr>
          <w:b/>
          <w:bCs/>
        </w:rPr>
        <w:t>urządzenia</w:t>
      </w:r>
      <w:r w:rsidRPr="003C7342">
        <w:rPr>
          <w:b/>
          <w:bCs/>
        </w:rPr>
        <w:t xml:space="preserve"> </w:t>
      </w:r>
      <w:r w:rsidR="00E84EAE" w:rsidRPr="003C7342">
        <w:rPr>
          <w:b/>
          <w:bCs/>
        </w:rPr>
        <w:t>wynosi</w:t>
      </w:r>
      <w:r w:rsidR="00E84EAE" w:rsidRPr="008E22F5">
        <w:rPr>
          <w:b/>
        </w:rPr>
        <w:t>:</w:t>
      </w:r>
      <w:r w:rsidR="00E84EAE" w:rsidRPr="008E22F5">
        <w:t xml:space="preserve"> </w:t>
      </w:r>
      <w:r w:rsidR="003C74F7">
        <w:t>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  <w:r w:rsidR="00EE0E6A">
        <w:rPr>
          <w:i/>
          <w:sz w:val="22"/>
          <w:szCs w:val="22"/>
        </w:rPr>
        <w:t xml:space="preserve"> </w:t>
      </w:r>
    </w:p>
    <w:p w14:paraId="07029829" w14:textId="0CB307B3" w:rsidR="00EE0E6A" w:rsidRPr="00EE0E6A" w:rsidRDefault="00EE0E6A" w:rsidP="00EE0E6A">
      <w:pPr>
        <w:spacing w:line="276" w:lineRule="auto"/>
        <w:jc w:val="both"/>
        <w:rPr>
          <w:rFonts w:eastAsia="Calibri"/>
          <w:bCs/>
          <w:spacing w:val="-3"/>
          <w:sz w:val="22"/>
          <w:szCs w:val="22"/>
        </w:rPr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,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 xml:space="preserve"> skutkować będzie uznaniem przez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 xml:space="preserve"> Zamawiając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ego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 xml:space="preserve"> minimaln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ego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 xml:space="preserve"> okres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u udzielonej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 xml:space="preserve"> gwarancji.</w:t>
      </w:r>
    </w:p>
    <w:p w14:paraId="4E680131" w14:textId="77777777" w:rsidR="00EE0E6A" w:rsidRPr="008E22F5" w:rsidRDefault="00EE0E6A" w:rsidP="00E84EAE">
      <w:pPr>
        <w:widowControl w:val="0"/>
        <w:spacing w:line="360" w:lineRule="auto"/>
        <w:ind w:right="1"/>
        <w:jc w:val="both"/>
      </w:pP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5B215E44" w14:textId="314B4E18" w:rsidR="00B43973" w:rsidRDefault="00B43973" w:rsidP="00A01521">
      <w:pPr>
        <w:rPr>
          <w:b/>
          <w:sz w:val="22"/>
          <w:szCs w:val="22"/>
          <w:u w:val="single"/>
        </w:rPr>
      </w:pPr>
    </w:p>
    <w:p w14:paraId="30FFAE56" w14:textId="5BCFD4E2" w:rsidR="00AB7813" w:rsidRDefault="00AB7813" w:rsidP="00A01521">
      <w:pPr>
        <w:rPr>
          <w:b/>
          <w:sz w:val="22"/>
          <w:szCs w:val="22"/>
          <w:u w:val="single"/>
        </w:rPr>
      </w:pPr>
    </w:p>
    <w:p w14:paraId="4F26D26B" w14:textId="1F63376D" w:rsidR="00AB7813" w:rsidRDefault="00AB7813" w:rsidP="00A01521">
      <w:pPr>
        <w:rPr>
          <w:b/>
          <w:sz w:val="22"/>
          <w:szCs w:val="22"/>
          <w:u w:val="single"/>
        </w:rPr>
      </w:pPr>
    </w:p>
    <w:p w14:paraId="3C52214C" w14:textId="77777777" w:rsidR="00AB7813" w:rsidRDefault="00AB7813" w:rsidP="00A01521">
      <w:pPr>
        <w:rPr>
          <w:b/>
          <w:sz w:val="22"/>
          <w:szCs w:val="22"/>
          <w:u w:val="single"/>
        </w:rPr>
      </w:pPr>
    </w:p>
    <w:p w14:paraId="2F86B6D1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0D7457DB" w14:textId="4972120A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Oświadczam, że wypełniłem obowiązki informacyjne przewidziane w art. 13 lub art. 14 RODO*</w:t>
      </w:r>
      <w:r w:rsidR="00EE0E6A">
        <w:rPr>
          <w:sz w:val="22"/>
          <w:szCs w:val="22"/>
        </w:rPr>
        <w:t>*</w:t>
      </w:r>
      <w:r w:rsidRPr="0048560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  <w:r w:rsidR="00EE0E6A">
        <w:rPr>
          <w:sz w:val="22"/>
          <w:szCs w:val="22"/>
        </w:rPr>
        <w:t>*</w:t>
      </w:r>
    </w:p>
    <w:p w14:paraId="435B1FA9" w14:textId="60EC848D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</w:t>
      </w:r>
      <w:r w:rsidR="00EE0E6A">
        <w:rPr>
          <w:i/>
          <w:sz w:val="22"/>
          <w:szCs w:val="22"/>
        </w:rPr>
        <w:t>*</w:t>
      </w:r>
      <w:r w:rsidRPr="0048560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382AE6FF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</w:t>
      </w:r>
      <w:r w:rsidR="00EE0E6A">
        <w:rPr>
          <w:i/>
          <w:sz w:val="22"/>
          <w:szCs w:val="22"/>
        </w:rPr>
        <w:t>*</w:t>
      </w:r>
      <w:r w:rsidRPr="00485601">
        <w:rPr>
          <w:i/>
          <w:sz w:val="22"/>
          <w:szCs w:val="22"/>
        </w:rPr>
        <w:t>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72E13F2D" w:rsidR="00485601" w:rsidRPr="00AA32E6" w:rsidRDefault="00485601" w:rsidP="00015C76">
    <w:pPr>
      <w:pStyle w:val="Stopka"/>
      <w:ind w:left="709"/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12078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30393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52756853">
    <w:abstractNumId w:val="3"/>
  </w:num>
  <w:num w:numId="4" w16cid:durableId="230435368">
    <w:abstractNumId w:val="2"/>
  </w:num>
  <w:num w:numId="5" w16cid:durableId="444692774">
    <w:abstractNumId w:val="5"/>
  </w:num>
  <w:num w:numId="6" w16cid:durableId="10167308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58961247">
    <w:abstractNumId w:val="1"/>
  </w:num>
  <w:num w:numId="8" w16cid:durableId="768280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60CDD"/>
    <w:rsid w:val="003A1629"/>
    <w:rsid w:val="003A5788"/>
    <w:rsid w:val="003C7342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36D60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B7813"/>
    <w:rsid w:val="00AC49C3"/>
    <w:rsid w:val="00AE20E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DF33B0"/>
    <w:rsid w:val="00E16D17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E0E6A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  <w:style w:type="paragraph" w:styleId="Tekstdymka">
    <w:name w:val="Balloon Text"/>
    <w:basedOn w:val="Normalny"/>
    <w:link w:val="TekstdymkaZnak"/>
    <w:uiPriority w:val="99"/>
    <w:semiHidden/>
    <w:unhideWhenUsed/>
    <w:rsid w:val="00AB78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F494-91FB-446A-8EC6-3D80CA970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2023-03-20T11:15:00Z</cp:lastPrinted>
  <dcterms:created xsi:type="dcterms:W3CDTF">2023-03-20T11:15:00Z</dcterms:created>
  <dcterms:modified xsi:type="dcterms:W3CDTF">2023-03-20T11:15:00Z</dcterms:modified>
</cp:coreProperties>
</file>