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7.25pt;visibility:visible;mso-wrap-style:square">
            <v:imagedata r:id="rId8" o:title=""/>
          </v:shape>
        </w:pict>
      </w: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Usługa transportowa - wynajem autobusu i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busa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na przewóz studentów, w ramach wizyt studyjnych w roku 2023 - Kc-zp.272-58/23,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2C8" w:rsidRDefault="008072C8" w:rsidP="0038231F">
      <w:pPr>
        <w:spacing w:after="0" w:line="240" w:lineRule="auto"/>
      </w:pPr>
      <w:r>
        <w:separator/>
      </w:r>
    </w:p>
  </w:endnote>
  <w:endnote w:type="continuationSeparator" w:id="0">
    <w:p w:rsidR="008072C8" w:rsidRDefault="008072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98E" w:rsidRDefault="00C14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98E" w:rsidRDefault="00C14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2C8" w:rsidRDefault="008072C8" w:rsidP="0038231F">
      <w:pPr>
        <w:spacing w:after="0" w:line="240" w:lineRule="auto"/>
      </w:pPr>
      <w:r>
        <w:separator/>
      </w:r>
    </w:p>
  </w:footnote>
  <w:footnote w:type="continuationSeparator" w:id="0">
    <w:p w:rsidR="008072C8" w:rsidRDefault="008072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98E" w:rsidRDefault="00C14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Kc-zp.272-58/23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498E" w:rsidRDefault="00C14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0F4F9D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E10BF-049E-4177-B3D1-89B1D7DB2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2023-01-27T11:03:00Z</dcterms:created>
  <dcterms:modified xsi:type="dcterms:W3CDTF">2023-01-27T11:03:00Z</dcterms:modified>
</cp:coreProperties>
</file>