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CB612" w14:textId="19C9C5B8" w:rsidR="008D2AB8" w:rsidRPr="00240E71" w:rsidRDefault="008D2AB8" w:rsidP="00507D80">
      <w:pPr>
        <w:pStyle w:val="Nagwek3"/>
        <w:ind w:right="565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81ABC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9A8BA7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05CBF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6E4B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84D6A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D0AE4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5DABEA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D0E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0F6D1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7D34B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F3DA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1B6A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BE0E0C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ADE7DBA" w14:textId="275C2FDD" w:rsidR="00AF549F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 xml:space="preserve">Akademia Górniczo </w:t>
      </w:r>
      <w:r w:rsidR="004C0038" w:rsidRPr="004C0038">
        <w:rPr>
          <w:b/>
          <w:sz w:val="22"/>
          <w:szCs w:val="22"/>
        </w:rPr>
        <w:t>–</w:t>
      </w:r>
      <w:r w:rsidRPr="004C0038">
        <w:rPr>
          <w:b/>
          <w:sz w:val="22"/>
          <w:szCs w:val="22"/>
        </w:rPr>
        <w:t xml:space="preserve"> Hutnicza</w:t>
      </w:r>
      <w:r w:rsidR="004C003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im. Stanisława Staszica w Krakowie</w:t>
      </w:r>
    </w:p>
    <w:p w14:paraId="1489FBD3" w14:textId="77777777" w:rsidR="008D2AB8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>Dział Zamówień Publicznych</w:t>
      </w:r>
      <w:r w:rsidR="008D2AB8" w:rsidRPr="004C0038">
        <w:rPr>
          <w:b/>
          <w:sz w:val="22"/>
          <w:szCs w:val="22"/>
        </w:rPr>
        <w:t xml:space="preserve">  </w:t>
      </w:r>
    </w:p>
    <w:p w14:paraId="5361109F" w14:textId="29DBB546" w:rsidR="008D2AB8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>Al. Mickiewicza</w:t>
      </w:r>
      <w:r w:rsidR="008D2AB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30</w:t>
      </w:r>
      <w:r w:rsidR="004C0038" w:rsidRPr="004C0038">
        <w:rPr>
          <w:b/>
          <w:sz w:val="22"/>
          <w:szCs w:val="22"/>
        </w:rPr>
        <w:t xml:space="preserve">, </w:t>
      </w:r>
      <w:r w:rsidRPr="004C0038">
        <w:rPr>
          <w:b/>
          <w:sz w:val="22"/>
          <w:szCs w:val="22"/>
        </w:rPr>
        <w:t>30-059</w:t>
      </w:r>
      <w:r w:rsidR="008D2AB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Kraków</w:t>
      </w:r>
      <w:r w:rsidR="008D2AB8" w:rsidRPr="004C0038">
        <w:rPr>
          <w:b/>
          <w:sz w:val="22"/>
          <w:szCs w:val="22"/>
        </w:rPr>
        <w:t xml:space="preserve">,  </w:t>
      </w:r>
    </w:p>
    <w:p w14:paraId="4DC7973A" w14:textId="77777777" w:rsidR="008D2AB8" w:rsidRPr="004C0038" w:rsidRDefault="008D2AB8" w:rsidP="004C0038">
      <w:pPr>
        <w:ind w:firstLine="3969"/>
        <w:rPr>
          <w:b/>
          <w:sz w:val="22"/>
          <w:szCs w:val="22"/>
        </w:rPr>
      </w:pPr>
    </w:p>
    <w:p w14:paraId="7D016262" w14:textId="436A649D" w:rsidR="008D2AB8" w:rsidRPr="004C0038" w:rsidRDefault="008D2AB8" w:rsidP="004C0038">
      <w:pPr>
        <w:widowControl w:val="0"/>
        <w:ind w:right="1"/>
        <w:jc w:val="both"/>
        <w:rPr>
          <w:sz w:val="22"/>
          <w:szCs w:val="22"/>
        </w:rPr>
      </w:pPr>
      <w:r w:rsidRPr="004C0038">
        <w:rPr>
          <w:sz w:val="22"/>
          <w:szCs w:val="22"/>
        </w:rPr>
        <w:t xml:space="preserve">Przystępując do postępowania o udzielenie zamówienia publicznego, którego przedmiotem jest </w:t>
      </w:r>
      <w:r w:rsidR="00AF549F" w:rsidRPr="004C0038">
        <w:rPr>
          <w:b/>
          <w:sz w:val="22"/>
          <w:szCs w:val="22"/>
        </w:rPr>
        <w:t>Usługa transportowa w kraju i za granicą dla studentów WIMIR AGH w ramach wyjazdu studyjnego do pracodawców w Polsce i na</w:t>
      </w:r>
      <w:r w:rsidR="00FC354C">
        <w:rPr>
          <w:b/>
          <w:sz w:val="22"/>
          <w:szCs w:val="22"/>
        </w:rPr>
        <w:t xml:space="preserve"> </w:t>
      </w:r>
      <w:r w:rsidR="00AF549F" w:rsidRPr="004C0038">
        <w:rPr>
          <w:b/>
          <w:sz w:val="22"/>
          <w:szCs w:val="22"/>
        </w:rPr>
        <w:t xml:space="preserve">Targi </w:t>
      </w:r>
      <w:proofErr w:type="spellStart"/>
      <w:r w:rsidR="00AF549F" w:rsidRPr="004C0038">
        <w:rPr>
          <w:b/>
          <w:sz w:val="22"/>
          <w:szCs w:val="22"/>
        </w:rPr>
        <w:t>Hannover</w:t>
      </w:r>
      <w:proofErr w:type="spellEnd"/>
      <w:r w:rsidR="00AF549F" w:rsidRPr="004C0038">
        <w:rPr>
          <w:b/>
          <w:sz w:val="22"/>
          <w:szCs w:val="22"/>
        </w:rPr>
        <w:t xml:space="preserve"> </w:t>
      </w:r>
      <w:proofErr w:type="spellStart"/>
      <w:r w:rsidR="00AF549F" w:rsidRPr="004C0038">
        <w:rPr>
          <w:b/>
          <w:sz w:val="22"/>
          <w:szCs w:val="22"/>
        </w:rPr>
        <w:t>Messe</w:t>
      </w:r>
      <w:proofErr w:type="spellEnd"/>
      <w:r w:rsidR="00AF549F" w:rsidRPr="004C0038">
        <w:rPr>
          <w:b/>
          <w:sz w:val="22"/>
          <w:szCs w:val="22"/>
        </w:rPr>
        <w:t xml:space="preserve"> w Niemczech w terminie 16-20.04.2023 r. KC-zp.272-178/23</w:t>
      </w:r>
      <w:r w:rsidRPr="004C0038">
        <w:rPr>
          <w:b/>
          <w:sz w:val="22"/>
          <w:szCs w:val="22"/>
        </w:rPr>
        <w:t xml:space="preserve">, </w:t>
      </w:r>
      <w:r w:rsidRPr="004C0038">
        <w:rPr>
          <w:sz w:val="22"/>
          <w:szCs w:val="22"/>
        </w:rPr>
        <w:t>oferuję realizację przedmiotu zamówienia, zgodnie z zasadami określonymi w specyfikacji warunków zamówienia.</w:t>
      </w:r>
    </w:p>
    <w:p w14:paraId="39285365" w14:textId="77777777" w:rsidR="008D2AB8" w:rsidRDefault="008D2AB8" w:rsidP="008D2AB8">
      <w:pPr>
        <w:tabs>
          <w:tab w:val="right" w:pos="9000"/>
        </w:tabs>
      </w:pPr>
    </w:p>
    <w:p w14:paraId="78CD7D67" w14:textId="0C343F9B" w:rsidR="004C0038" w:rsidRDefault="004C0038" w:rsidP="004C0038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Cena brutto za maksymalną ilość km tj</w:t>
      </w:r>
      <w:r w:rsidRPr="004C0038">
        <w:rPr>
          <w:b/>
          <w:sz w:val="22"/>
          <w:szCs w:val="22"/>
        </w:rPr>
        <w:t xml:space="preserve">. 2 500 km:  </w:t>
      </w:r>
      <w:r w:rsidRPr="004C0038">
        <w:rPr>
          <w:sz w:val="22"/>
          <w:szCs w:val="22"/>
        </w:rPr>
        <w:t xml:space="preserve"> </w:t>
      </w:r>
      <w:bookmarkStart w:id="0" w:name="_Hlk117683247"/>
      <w:r w:rsidRPr="004C0038"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0"/>
    </w:p>
    <w:p w14:paraId="7E50D47F" w14:textId="77777777" w:rsidR="004C0038" w:rsidRDefault="004C0038" w:rsidP="004C0038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7DF5048B" w14:textId="1BBFA5FA" w:rsidR="004C0038" w:rsidRDefault="004C0038" w:rsidP="004C0038">
      <w:pPr>
        <w:widowControl w:val="0"/>
        <w:jc w:val="both"/>
        <w:rPr>
          <w:b/>
          <w:sz w:val="22"/>
          <w:szCs w:val="22"/>
          <w:u w:val="single"/>
        </w:rPr>
      </w:pPr>
      <w:bookmarkStart w:id="1" w:name="_Hlk117683332"/>
      <w:r>
        <w:rPr>
          <w:b/>
          <w:sz w:val="22"/>
          <w:szCs w:val="22"/>
          <w:u w:val="single"/>
        </w:rPr>
        <w:t>a w 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1781"/>
        <w:gridCol w:w="1842"/>
        <w:gridCol w:w="2268"/>
        <w:gridCol w:w="2799"/>
      </w:tblGrid>
      <w:tr w:rsidR="00507D80" w14:paraId="34991233" w14:textId="77777777" w:rsidTr="00507D80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58AE" w14:textId="77777777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BDA2" w14:textId="70EE5B1B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trasa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0D11" w14:textId="4B218490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3E11" w14:textId="77777777" w:rsidR="00507D80" w:rsidRDefault="00507D80" w:rsidP="00507D80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Wartość VAT [PLN]</w:t>
            </w:r>
          </w:p>
          <w:p w14:paraId="40ED2D10" w14:textId="10A1552B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F96B" w14:textId="2A84BA56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brutto za maksymalną liczbę km </w:t>
            </w:r>
          </w:p>
        </w:tc>
      </w:tr>
      <w:tr w:rsidR="00507D80" w14:paraId="06319FF2" w14:textId="77777777" w:rsidTr="00507D80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0538" w14:textId="77777777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1541" w14:textId="5A2D456D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kraju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4355" w14:textId="5FE76A78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5B00" w14:textId="5EFB12BA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2546" w14:textId="65E6A503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…… zł</w:t>
            </w:r>
            <w:r>
              <w:rPr>
                <w:color w:val="FF0000"/>
                <w:sz w:val="22"/>
                <w:szCs w:val="22"/>
              </w:rPr>
              <w:t xml:space="preserve"> (tj. za 1 100 km)</w:t>
            </w:r>
          </w:p>
        </w:tc>
      </w:tr>
      <w:tr w:rsidR="00507D80" w14:paraId="6180AE9B" w14:textId="77777777" w:rsidTr="00507D80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C1F5" w14:textId="77777777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B2F0" w14:textId="2B2E11AB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granicą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956E" w14:textId="4BEC557C" w:rsidR="00507D80" w:rsidRDefault="00507D80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6052" w14:textId="61C604F2" w:rsidR="00507D80" w:rsidRDefault="00507D80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8059" w14:textId="5190F2F4" w:rsidR="00507D80" w:rsidRDefault="00507D80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…… zł</w:t>
            </w:r>
            <w:r>
              <w:rPr>
                <w:color w:val="FF0000"/>
                <w:sz w:val="22"/>
                <w:szCs w:val="22"/>
              </w:rPr>
              <w:t xml:space="preserve"> (tj. za 1 400 km)</w:t>
            </w:r>
          </w:p>
        </w:tc>
      </w:tr>
      <w:tr w:rsidR="00507D80" w14:paraId="24A006E6" w14:textId="77777777" w:rsidTr="00507D80">
        <w:tc>
          <w:tcPr>
            <w:tcW w:w="34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BF0D" w14:textId="68668C3B" w:rsidR="00507D80" w:rsidRDefault="00507D80" w:rsidP="00507D80">
            <w:pPr>
              <w:pStyle w:val="Tekstpodstawowy"/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Łącznie cena brutto: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4B9D" w14:textId="38494473" w:rsidR="00507D80" w:rsidRDefault="00507D80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…… zł</w:t>
            </w:r>
          </w:p>
        </w:tc>
      </w:tr>
    </w:tbl>
    <w:p w14:paraId="224F2CAE" w14:textId="77777777" w:rsidR="00FC354C" w:rsidRDefault="00FC354C" w:rsidP="004C0038">
      <w:pPr>
        <w:widowControl w:val="0"/>
        <w:jc w:val="both"/>
        <w:rPr>
          <w:b/>
          <w:sz w:val="22"/>
          <w:szCs w:val="22"/>
          <w:u w:val="single"/>
        </w:rPr>
      </w:pPr>
    </w:p>
    <w:bookmarkEnd w:id="1"/>
    <w:p w14:paraId="6294BD69" w14:textId="79D22BC9" w:rsidR="004C0038" w:rsidRDefault="004C0038" w:rsidP="004C0038">
      <w:pPr>
        <w:pStyle w:val="Tekstpodstawowy"/>
        <w:spacing w:line="240" w:lineRule="auto"/>
        <w:rPr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>Do realizacji zamówienia zostan</w:t>
      </w:r>
      <w:r w:rsidR="00A4321A">
        <w:rPr>
          <w:b w:val="0"/>
          <w:sz w:val="22"/>
          <w:szCs w:val="22"/>
          <w:u w:val="single"/>
        </w:rPr>
        <w:t>ie</w:t>
      </w:r>
      <w:r>
        <w:rPr>
          <w:b w:val="0"/>
          <w:sz w:val="22"/>
          <w:szCs w:val="22"/>
          <w:u w:val="single"/>
        </w:rPr>
        <w:t xml:space="preserve"> użyt</w:t>
      </w:r>
      <w:r w:rsidR="00A4321A">
        <w:rPr>
          <w:b w:val="0"/>
          <w:sz w:val="22"/>
          <w:szCs w:val="22"/>
          <w:u w:val="single"/>
        </w:rPr>
        <w:t>y</w:t>
      </w:r>
      <w:r>
        <w:rPr>
          <w:b w:val="0"/>
          <w:sz w:val="22"/>
          <w:szCs w:val="22"/>
          <w:u w:val="single"/>
        </w:rPr>
        <w:t xml:space="preserve"> wskazan</w:t>
      </w:r>
      <w:r w:rsidR="00A4321A">
        <w:rPr>
          <w:b w:val="0"/>
          <w:sz w:val="22"/>
          <w:szCs w:val="22"/>
          <w:u w:val="single"/>
        </w:rPr>
        <w:t>y</w:t>
      </w:r>
      <w:r>
        <w:rPr>
          <w:b w:val="0"/>
          <w:sz w:val="22"/>
          <w:szCs w:val="22"/>
          <w:u w:val="single"/>
        </w:rPr>
        <w:t xml:space="preserve"> poniżej pojazd:</w:t>
      </w:r>
    </w:p>
    <w:p w14:paraId="5AE28F32" w14:textId="4458EB3F" w:rsidR="004C0038" w:rsidRDefault="004C0038" w:rsidP="00A4321A">
      <w:p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autokaru</w:t>
      </w:r>
      <w:r w:rsidR="00A432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409C60E2" w14:textId="77777777" w:rsidR="004C0038" w:rsidRDefault="004C0038" w:rsidP="004C0038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4A3D9146" w14:textId="77777777" w:rsidR="004C0038" w:rsidRDefault="004C0038" w:rsidP="004C0038">
      <w:pPr>
        <w:jc w:val="both"/>
        <w:rPr>
          <w:i/>
          <w:sz w:val="22"/>
          <w:szCs w:val="22"/>
        </w:rPr>
      </w:pPr>
    </w:p>
    <w:p w14:paraId="36FAF5BC" w14:textId="0E26F165" w:rsidR="004C0038" w:rsidRDefault="004C0038" w:rsidP="004C003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20/04/2023</w:t>
      </w:r>
    </w:p>
    <w:p w14:paraId="54B1F5D4" w14:textId="77777777" w:rsidR="004C0038" w:rsidRDefault="004C0038" w:rsidP="004C0038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A309943" w14:textId="77777777" w:rsidR="004C0038" w:rsidRDefault="004C0038" w:rsidP="004C003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po wykonaniu usługi wg ilości przejechanych kilometrów, zgodnie z cenami określonymi na formularzu oferty, na podstawie protokołu potwierdzonego przez kierowcę i opiekuna grupy ze strony AGH., w terminie do 21 dni od daty otrzymania przez </w:t>
      </w:r>
      <w:r>
        <w:rPr>
          <w:sz w:val="22"/>
        </w:rPr>
        <w:lastRenderedPageBreak/>
        <w:t>Zamawiającego poprawnie wystawionej przez Wykonawcę faktury VAT. Na fakturze Vat winno być wyszczególnione: data wyjazdu(-ów), miejsce(-a), liczba km, stawka za km.</w:t>
      </w:r>
    </w:p>
    <w:p w14:paraId="4574719C" w14:textId="77777777" w:rsidR="004C0038" w:rsidRDefault="004C0038" w:rsidP="004C0038">
      <w:pPr>
        <w:jc w:val="both"/>
        <w:rPr>
          <w:sz w:val="18"/>
          <w:szCs w:val="18"/>
        </w:rPr>
      </w:pPr>
    </w:p>
    <w:p w14:paraId="1F375872" w14:textId="77777777" w:rsidR="004C0038" w:rsidRDefault="004C0038" w:rsidP="004C0038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948E109" w14:textId="681512C5" w:rsidR="004C0038" w:rsidRDefault="004C0038" w:rsidP="004C003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B7DF386" w14:textId="6B0E10EA" w:rsidR="004656B7" w:rsidRPr="004656B7" w:rsidRDefault="004656B7" w:rsidP="004C0038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</w:rPr>
      </w:pPr>
      <w:r w:rsidRPr="004656B7">
        <w:rPr>
          <w:b/>
          <w:bCs/>
          <w:color w:val="000000"/>
          <w:sz w:val="22"/>
          <w:szCs w:val="22"/>
          <w:lang w:eastAsia="ar-SA"/>
        </w:rPr>
        <w:t>Oświadczamy, że posiadamy licencję uprawniającą do wykonania przewozów krajowych oraz międzynarodowych.</w:t>
      </w:r>
    </w:p>
    <w:p w14:paraId="6BEDE504" w14:textId="77777777" w:rsidR="004C0038" w:rsidRDefault="004C0038" w:rsidP="004C00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077C6FC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E198731" w14:textId="77777777" w:rsidR="004C0038" w:rsidRDefault="004C0038" w:rsidP="004C00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642DE2" w14:textId="77777777" w:rsidR="004C0038" w:rsidRDefault="004C0038" w:rsidP="004C00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40EABA" w14:textId="77777777" w:rsidR="004C0038" w:rsidRDefault="004C0038" w:rsidP="004C003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0038" w14:paraId="13679F99" w14:textId="77777777" w:rsidTr="004C00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9C12D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4D2DB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74A10F8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9EC35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C0038" w14:paraId="45A75AF4" w14:textId="77777777" w:rsidTr="004C00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26B1B" w14:textId="77777777" w:rsidR="004C0038" w:rsidRDefault="004C00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398F7" w14:textId="77777777" w:rsidR="004C0038" w:rsidRDefault="004C00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01160" w14:textId="77777777" w:rsidR="004C0038" w:rsidRDefault="004C00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591CA1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5AC2C19" w14:textId="77777777" w:rsidR="004C0038" w:rsidRDefault="004C0038" w:rsidP="004C0038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29248C3B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A248268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5ABBADA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82C2CC4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BE2070" w14:textId="77777777" w:rsidR="004C0038" w:rsidRDefault="004C0038" w:rsidP="004C003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EF3C3C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5E69195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6BB50E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0DAF34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C0744EA" w14:textId="77777777" w:rsidR="004C0038" w:rsidRDefault="004C0038" w:rsidP="004C0038">
      <w:pPr>
        <w:jc w:val="right"/>
        <w:rPr>
          <w:sz w:val="20"/>
          <w:szCs w:val="20"/>
        </w:rPr>
      </w:pPr>
    </w:p>
    <w:p w14:paraId="7F5FE0A8" w14:textId="33E91865" w:rsidR="004C0038" w:rsidRDefault="004C0038" w:rsidP="00D55BB6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DB616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063BD" w14:textId="77777777" w:rsidR="00BF10F1" w:rsidRDefault="00BF10F1">
      <w:r>
        <w:separator/>
      </w:r>
    </w:p>
  </w:endnote>
  <w:endnote w:type="continuationSeparator" w:id="0">
    <w:p w14:paraId="1B8E6113" w14:textId="77777777" w:rsidR="00BF10F1" w:rsidRDefault="00BF1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7E0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A78FF" w14:textId="77777777" w:rsidR="00BF10F1" w:rsidRDefault="00BF10F1">
      <w:r>
        <w:separator/>
      </w:r>
    </w:p>
  </w:footnote>
  <w:footnote w:type="continuationSeparator" w:id="0">
    <w:p w14:paraId="5D69F8D0" w14:textId="77777777" w:rsidR="00BF10F1" w:rsidRDefault="00BF1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24D1" w14:textId="4EA6B2D8" w:rsidR="00F53146" w:rsidRDefault="004656B7">
    <w:pPr>
      <w:pStyle w:val="Nagwek"/>
      <w:rPr>
        <w:sz w:val="22"/>
      </w:rPr>
    </w:pPr>
    <w:r>
      <w:rPr>
        <w:noProof/>
      </w:rPr>
      <w:pict w14:anchorId="692E81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7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355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1881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7300577">
    <w:abstractNumId w:val="0"/>
  </w:num>
  <w:num w:numId="4" w16cid:durableId="1491214942">
    <w:abstractNumId w:val="3"/>
  </w:num>
  <w:num w:numId="5" w16cid:durableId="93790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0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56B7"/>
    <w:rsid w:val="004B7300"/>
    <w:rsid w:val="004C0038"/>
    <w:rsid w:val="004C6753"/>
    <w:rsid w:val="00507D8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070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321A"/>
    <w:rsid w:val="00A47B4D"/>
    <w:rsid w:val="00A83018"/>
    <w:rsid w:val="00AF549F"/>
    <w:rsid w:val="00AF5F64"/>
    <w:rsid w:val="00B774DC"/>
    <w:rsid w:val="00BF10F1"/>
    <w:rsid w:val="00C969A6"/>
    <w:rsid w:val="00CA7D36"/>
    <w:rsid w:val="00D24208"/>
    <w:rsid w:val="00D55BB6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354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6E52BDF2"/>
  <w15:chartTrackingRefBased/>
  <w15:docId w15:val="{EB705EDD-9AC8-4FE2-8CBF-C6B11B11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581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2023-03-22T12:07:00Z</cp:lastPrinted>
  <dcterms:created xsi:type="dcterms:W3CDTF">2023-03-22T12:09:00Z</dcterms:created>
  <dcterms:modified xsi:type="dcterms:W3CDTF">2023-03-23T13:04:00Z</dcterms:modified>
</cp:coreProperties>
</file>