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70578" w14:textId="77777777" w:rsidR="00160991" w:rsidRPr="00144219" w:rsidRDefault="00160991" w:rsidP="00160991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WZÓR UMOWY</w:t>
      </w:r>
    </w:p>
    <w:p w14:paraId="49B9B1F9" w14:textId="77777777" w:rsidR="00160991" w:rsidRPr="00144219" w:rsidRDefault="00160991" w:rsidP="00160991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Ostateczna treść umowy może ulec zmianie w zakresie nie zmieniającym istotnych postanowień wzoru umowy i SWZ.</w:t>
      </w:r>
    </w:p>
    <w:p w14:paraId="73ED6E27" w14:textId="77777777" w:rsidR="00160991" w:rsidRPr="00144219" w:rsidRDefault="00160991" w:rsidP="00160991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144219">
        <w:rPr>
          <w:sz w:val="22"/>
          <w:szCs w:val="22"/>
          <w:lang w:val="pl-PL"/>
        </w:rPr>
        <w:t>Zawarta w Krakowie w wyniku przeprowadzonego postępowania o zamówienie publiczne w trybie przetargu nieograniczonego pomiędzy:</w:t>
      </w:r>
    </w:p>
    <w:p w14:paraId="76A7C00E" w14:textId="77777777" w:rsidR="00160991" w:rsidRPr="00144219" w:rsidRDefault="00160991" w:rsidP="0016099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>
        <w:rPr>
          <w:rFonts w:ascii="Times New Roman" w:hAnsi="Times New Roman"/>
          <w:b/>
          <w:sz w:val="22"/>
          <w:szCs w:val="22"/>
        </w:rPr>
        <w:t>, 30-0488 Kraków,</w:t>
      </w:r>
      <w:r w:rsidRPr="00144219">
        <w:rPr>
          <w:rFonts w:ascii="Times New Roman" w:hAnsi="Times New Roman"/>
          <w:sz w:val="22"/>
          <w:szCs w:val="22"/>
        </w:rPr>
        <w:t xml:space="preserve">  Wydział /inna jednostka ................................................................</w:t>
      </w:r>
    </w:p>
    <w:p w14:paraId="1C7FDCE3" w14:textId="77777777" w:rsidR="00160991" w:rsidRPr="00144219" w:rsidRDefault="00160991" w:rsidP="0016099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reprezentowaną przez:</w:t>
      </w:r>
    </w:p>
    <w:p w14:paraId="7049B76B" w14:textId="77777777" w:rsidR="00160991" w:rsidRPr="00144219" w:rsidRDefault="00160991" w:rsidP="0016099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 Dziekana Wydziału /Kierownika Jednostki/.............................................................</w:t>
      </w:r>
    </w:p>
    <w:p w14:paraId="570E8499" w14:textId="77777777" w:rsidR="00160991" w:rsidRPr="00144219" w:rsidRDefault="00160991" w:rsidP="0016099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zwaną dalej KUPUJĄCYM</w:t>
      </w:r>
    </w:p>
    <w:p w14:paraId="6301BDD1" w14:textId="77777777" w:rsidR="00160991" w:rsidRPr="00144219" w:rsidRDefault="00160991" w:rsidP="0016099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a </w:t>
      </w:r>
    </w:p>
    <w:p w14:paraId="54DBEBC4" w14:textId="77777777" w:rsidR="00160991" w:rsidRPr="00144219" w:rsidRDefault="00160991" w:rsidP="0016099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13F0AD2D" w14:textId="77777777" w:rsidR="00160991" w:rsidRPr="00144219" w:rsidRDefault="00160991" w:rsidP="0016099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13304B33" w14:textId="77777777" w:rsidR="00160991" w:rsidRPr="00144219" w:rsidRDefault="00160991" w:rsidP="0016099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reprezentowanym przez:</w:t>
      </w:r>
    </w:p>
    <w:p w14:paraId="3EC1B1AE" w14:textId="77777777" w:rsidR="00160991" w:rsidRPr="00144219" w:rsidRDefault="00160991" w:rsidP="00160991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27CA24FF" w14:textId="77777777" w:rsidR="00160991" w:rsidRPr="00144219" w:rsidRDefault="00160991" w:rsidP="0016099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zwanym dalej SPRZEDAWCĄ.</w:t>
      </w:r>
    </w:p>
    <w:p w14:paraId="10FA1ABD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</w:t>
      </w:r>
    </w:p>
    <w:p w14:paraId="65E07ECD" w14:textId="3B3C7D73" w:rsidR="00160991" w:rsidRPr="00144219" w:rsidRDefault="00160991" w:rsidP="00160991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0" w:name="_Hlk58842586"/>
      <w:bookmarkEnd w:id="0"/>
      <w:r w:rsidRPr="00144219">
        <w:rPr>
          <w:sz w:val="22"/>
          <w:szCs w:val="22"/>
        </w:rPr>
        <w:t xml:space="preserve">Przedmiotem niniejszej umowy jest: </w:t>
      </w:r>
      <w:r w:rsidR="0019754C" w:rsidRPr="0019754C">
        <w:rPr>
          <w:b/>
          <w:bCs/>
          <w:sz w:val="22"/>
          <w:szCs w:val="22"/>
        </w:rPr>
        <w:t xml:space="preserve">dostawa serwera </w:t>
      </w:r>
      <w:proofErr w:type="spellStart"/>
      <w:r w:rsidR="0019754C" w:rsidRPr="0019754C">
        <w:rPr>
          <w:b/>
          <w:bCs/>
          <w:sz w:val="22"/>
          <w:szCs w:val="22"/>
        </w:rPr>
        <w:t>rack</w:t>
      </w:r>
      <w:proofErr w:type="spellEnd"/>
      <w:r w:rsidRPr="00144219">
        <w:rPr>
          <w:b/>
          <w:bCs/>
          <w:sz w:val="22"/>
          <w:szCs w:val="22"/>
        </w:rPr>
        <w:t>.</w:t>
      </w:r>
    </w:p>
    <w:p w14:paraId="706D7CE0" w14:textId="77777777" w:rsidR="00160991" w:rsidRPr="00144219" w:rsidRDefault="00160991" w:rsidP="00160991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Szczegółowa specyfikacja sprzętu jest określona w załączniku nr 1 - ofercie Sprzedawcy, który stanowi integralną część niniejszej umowy.</w:t>
      </w:r>
    </w:p>
    <w:p w14:paraId="335C87A0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2</w:t>
      </w:r>
    </w:p>
    <w:p w14:paraId="7FCBCE7A" w14:textId="717D4842" w:rsidR="00160991" w:rsidRPr="00144219" w:rsidRDefault="00160991" w:rsidP="00160991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dostarczyć sprzęt, o którym mowa w § 1 w terminie do ……. </w:t>
      </w:r>
      <w:r w:rsidRPr="00144219">
        <w:rPr>
          <w:b/>
          <w:bCs/>
          <w:sz w:val="22"/>
          <w:szCs w:val="22"/>
        </w:rPr>
        <w:t xml:space="preserve">dni </w:t>
      </w:r>
      <w:r w:rsidRPr="00144219">
        <w:rPr>
          <w:sz w:val="22"/>
          <w:szCs w:val="22"/>
        </w:rPr>
        <w:t xml:space="preserve">od </w:t>
      </w:r>
      <w:r w:rsidR="00680E93">
        <w:rPr>
          <w:sz w:val="22"/>
          <w:szCs w:val="22"/>
        </w:rPr>
        <w:t xml:space="preserve">otrzymania zamówienia potwierdzonego przez </w:t>
      </w:r>
      <w:proofErr w:type="spellStart"/>
      <w:r w:rsidR="00680E93">
        <w:rPr>
          <w:sz w:val="22"/>
          <w:szCs w:val="22"/>
        </w:rPr>
        <w:t>MEiN</w:t>
      </w:r>
      <w:proofErr w:type="spellEnd"/>
      <w:r w:rsidR="00680E93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do siedziby Kupującego.</w:t>
      </w:r>
    </w:p>
    <w:p w14:paraId="48BD17DB" w14:textId="77777777" w:rsidR="00160991" w:rsidRPr="00144219" w:rsidRDefault="00160991" w:rsidP="00160991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Instalacja sprzętu zostanie zakończona </w:t>
      </w:r>
      <w:r>
        <w:rPr>
          <w:sz w:val="22"/>
          <w:szCs w:val="22"/>
        </w:rPr>
        <w:t>w dniu dostawy.</w:t>
      </w:r>
    </w:p>
    <w:p w14:paraId="1F5F618F" w14:textId="77777777" w:rsidR="00160991" w:rsidRPr="00144219" w:rsidRDefault="00160991" w:rsidP="00160991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Wydanie przedmiotu umowy Kupującemu winno nastąpić w miejscu wskazanym w pkt. 1 w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godzinach uzgodnionych z Kupującym.</w:t>
      </w:r>
    </w:p>
    <w:p w14:paraId="292E75F4" w14:textId="77777777" w:rsidR="00160991" w:rsidRDefault="00160991" w:rsidP="00160991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Termin dostarczenia sprzętu uznaje się za dotrzymany, jeżeli przed jego upływem Sprzedawca dostarczy towar na miejsce przeznaczenia w stanie zupełnym.</w:t>
      </w:r>
    </w:p>
    <w:p w14:paraId="766FE4A8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3</w:t>
      </w:r>
    </w:p>
    <w:p w14:paraId="3DA40B20" w14:textId="77777777" w:rsidR="00160991" w:rsidRPr="00144219" w:rsidRDefault="00160991" w:rsidP="0016099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 cenę netto za przedmiot umowy szczegółowo określony w § 1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na kwotę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..........................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</w:t>
      </w:r>
      <w:r w:rsidRPr="00144219">
        <w:rPr>
          <w:i/>
          <w:iCs/>
          <w:sz w:val="22"/>
          <w:szCs w:val="22"/>
        </w:rPr>
        <w:t>(słownie................................................................)</w:t>
      </w:r>
    </w:p>
    <w:p w14:paraId="594B9B79" w14:textId="77777777" w:rsidR="00160991" w:rsidRPr="00144219" w:rsidRDefault="00160991" w:rsidP="0016099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Do powyższej kwoty Sprzedawca doliczy podatek VAT w wysokości ................................</w:t>
      </w:r>
      <w:r>
        <w:rPr>
          <w:sz w:val="22"/>
          <w:szCs w:val="22"/>
        </w:rPr>
        <w:t xml:space="preserve"> </w:t>
      </w:r>
      <w:r w:rsidRPr="00144219">
        <w:rPr>
          <w:i/>
          <w:iCs/>
          <w:sz w:val="22"/>
          <w:szCs w:val="22"/>
        </w:rPr>
        <w:t>(słownie: .................................................................)</w:t>
      </w:r>
    </w:p>
    <w:p w14:paraId="44984A6C" w14:textId="77777777" w:rsidR="00160991" w:rsidRPr="00A9763C" w:rsidRDefault="00160991" w:rsidP="0016099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brutto za przedmiot umowy szczegółowo określony w § 1 wynosi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……………………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(</w:t>
      </w:r>
      <w:r w:rsidRPr="00144219">
        <w:rPr>
          <w:i/>
          <w:iCs/>
          <w:sz w:val="22"/>
          <w:szCs w:val="22"/>
        </w:rPr>
        <w:t>słownie:………………………………………………………….)</w:t>
      </w:r>
    </w:p>
    <w:p w14:paraId="216BE66E" w14:textId="5EBB2209" w:rsidR="00160991" w:rsidRPr="00A9763C" w:rsidRDefault="00160991" w:rsidP="0016099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 xml:space="preserve">Kupujący oświadcza, że zgodnie z Ustawą z dnia 11 marca 2004 r. o podatku od towarów </w:t>
      </w:r>
      <w:r w:rsidRPr="00A9763C">
        <w:rPr>
          <w:rFonts w:eastAsia="Calibri"/>
          <w:sz w:val="22"/>
          <w:szCs w:val="22"/>
          <w:lang w:eastAsia="en-US"/>
        </w:rPr>
        <w:br/>
        <w:t xml:space="preserve">i usług (Dz.U. z dnia 5 kwietnia 2004 r.) będzie ubiegał się o zgodę na zastosowanie stawki podatku VAT w wysokości 0% </w:t>
      </w:r>
      <w:r w:rsidRPr="00A9763C">
        <w:rPr>
          <w:rFonts w:eastAsia="Calibri"/>
          <w:b/>
          <w:sz w:val="22"/>
          <w:szCs w:val="22"/>
          <w:lang w:eastAsia="en-US"/>
        </w:rPr>
        <w:t xml:space="preserve">na </w:t>
      </w:r>
      <w:r w:rsidR="00943F44">
        <w:rPr>
          <w:rFonts w:eastAsia="Calibri"/>
          <w:b/>
          <w:sz w:val="22"/>
          <w:szCs w:val="22"/>
          <w:lang w:eastAsia="en-US"/>
        </w:rPr>
        <w:t>serwer</w:t>
      </w:r>
      <w:r w:rsidRPr="00A9763C">
        <w:rPr>
          <w:rFonts w:eastAsia="Calibri"/>
          <w:b/>
          <w:sz w:val="22"/>
          <w:szCs w:val="22"/>
          <w:lang w:eastAsia="en-US"/>
        </w:rPr>
        <w:t xml:space="preserve">  </w:t>
      </w:r>
      <w:r w:rsidRPr="00A9763C">
        <w:rPr>
          <w:rFonts w:eastAsia="Calibri"/>
          <w:sz w:val="22"/>
          <w:szCs w:val="22"/>
          <w:lang w:eastAsia="en-US"/>
        </w:rPr>
        <w:t>wchodząc</w:t>
      </w:r>
      <w:r w:rsidR="00943F44">
        <w:rPr>
          <w:rFonts w:eastAsia="Calibri"/>
          <w:sz w:val="22"/>
          <w:szCs w:val="22"/>
          <w:lang w:eastAsia="en-US"/>
        </w:rPr>
        <w:t>y</w:t>
      </w:r>
      <w:r w:rsidRPr="00A9763C">
        <w:rPr>
          <w:rFonts w:eastAsia="Calibri"/>
          <w:sz w:val="22"/>
          <w:szCs w:val="22"/>
          <w:lang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14:paraId="4373D198" w14:textId="77777777" w:rsidR="00160991" w:rsidRPr="00A9763C" w:rsidRDefault="00160991" w:rsidP="0016099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>Po uzyskaniu zgody określonej w pkt. 4 i zastosowaniu 0% stawki podatku VAT cena brutto wynosić będzie ………………………………………………………………………</w:t>
      </w:r>
    </w:p>
    <w:p w14:paraId="4D3C8092" w14:textId="77777777" w:rsidR="00160991" w:rsidRPr="00144219" w:rsidRDefault="00160991" w:rsidP="00160991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 naprawy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przedmiotu umowy.</w:t>
      </w:r>
    </w:p>
    <w:p w14:paraId="251D3E67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4</w:t>
      </w:r>
    </w:p>
    <w:p w14:paraId="6DEFB554" w14:textId="77777777" w:rsidR="00160991" w:rsidRPr="00144219" w:rsidRDefault="00160991" w:rsidP="00160991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200C5566" w14:textId="77777777" w:rsidR="00160991" w:rsidRPr="00144219" w:rsidRDefault="00160991" w:rsidP="00160991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Zapłata wynagrodzenia nastąpi przelewem na rachunek Sprzedawcy zawarty na dzień zlecenia przelewu w wykazie podmiotów o których mowa w art. 96b ust. 1) Ustawy o podatku od towarów i usług. W przypadku braku, na dzień zapłaty, numeru rachunku w powyższym wykazie </w:t>
      </w:r>
      <w:r w:rsidRPr="00144219">
        <w:rPr>
          <w:sz w:val="22"/>
          <w:szCs w:val="22"/>
        </w:rPr>
        <w:lastRenderedPageBreak/>
        <w:t>nie mają zastosowania zapisy dotyczące naliczania odsetek ustawowych za nieterminową zapłatę o których mowa w ust. 3.</w:t>
      </w:r>
    </w:p>
    <w:p w14:paraId="1434E387" w14:textId="77777777" w:rsidR="00160991" w:rsidRPr="00144219" w:rsidRDefault="00160991" w:rsidP="00160991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4C0971BB" w14:textId="77777777" w:rsidR="00160991" w:rsidRPr="00144219" w:rsidRDefault="00160991" w:rsidP="00160991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nie może dokonywać cesji wierzytelności wynikających z niniejszej umowy.</w:t>
      </w:r>
    </w:p>
    <w:p w14:paraId="215CFBE9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5</w:t>
      </w:r>
    </w:p>
    <w:p w14:paraId="0738DF7B" w14:textId="77777777" w:rsidR="00160991" w:rsidRPr="00144219" w:rsidRDefault="00160991" w:rsidP="00160991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ustanawiają odpowiedzialność za niewykonanie lub nienależyte wykonanie umowy w</w:t>
      </w:r>
      <w:r>
        <w:rPr>
          <w:sz w:val="22"/>
          <w:szCs w:val="22"/>
        </w:rPr>
        <w:t> </w:t>
      </w:r>
      <w:r w:rsidRPr="00144219">
        <w:rPr>
          <w:sz w:val="22"/>
          <w:szCs w:val="22"/>
        </w:rPr>
        <w:t>formie kar umownych.</w:t>
      </w:r>
    </w:p>
    <w:p w14:paraId="2BE23040" w14:textId="77777777" w:rsidR="00160991" w:rsidRPr="00144219" w:rsidRDefault="00160991" w:rsidP="00160991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zapłaci Kupującemu kary umowne:</w:t>
      </w:r>
    </w:p>
    <w:p w14:paraId="1F61D46E" w14:textId="77777777" w:rsidR="00160991" w:rsidRPr="00144219" w:rsidRDefault="00160991" w:rsidP="00160991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wykonaniu przedmiotu umowy w wysokości 0,2% ceny netto określonej w § 3 pkt. 1 za każdy dzień zwłoki;</w:t>
      </w:r>
    </w:p>
    <w:p w14:paraId="071F36E3" w14:textId="77777777" w:rsidR="00160991" w:rsidRPr="00144219" w:rsidRDefault="00160991" w:rsidP="00160991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usunięciu wad stwierdzonych przy odbiorze lub w okresie rękojmi, gwarancji w</w:t>
      </w:r>
      <w:r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0,2%</w:t>
      </w:r>
      <w:r w:rsidRPr="00144219">
        <w:rPr>
          <w:i/>
          <w:iCs/>
          <w:sz w:val="22"/>
          <w:szCs w:val="22"/>
        </w:rPr>
        <w:t xml:space="preserve"> </w:t>
      </w:r>
      <w:r w:rsidRPr="00144219">
        <w:rPr>
          <w:sz w:val="22"/>
          <w:szCs w:val="22"/>
        </w:rPr>
        <w:t>ceny netto określonej w § 3 pkt.1 za każdy dzień zwłoki liczony od dnia wyznaczonego na usunięcie wad;</w:t>
      </w:r>
    </w:p>
    <w:p w14:paraId="53895B69" w14:textId="77777777" w:rsidR="00160991" w:rsidRPr="00144219" w:rsidRDefault="00160991" w:rsidP="00160991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5784A6C8" w14:textId="77777777" w:rsidR="00160991" w:rsidRPr="00144219" w:rsidRDefault="00160991" w:rsidP="00160991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odstąpienie;</w:t>
      </w:r>
    </w:p>
    <w:p w14:paraId="16FF261E" w14:textId="77777777" w:rsidR="00160991" w:rsidRPr="00144219" w:rsidRDefault="00160991" w:rsidP="00160991">
      <w:pPr>
        <w:pStyle w:val="NormalnyWeb"/>
        <w:numPr>
          <w:ilvl w:val="0"/>
          <w:numId w:val="1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zapłaci Sprzedawcy karę umową:</w:t>
      </w:r>
    </w:p>
    <w:p w14:paraId="5566101C" w14:textId="77777777" w:rsidR="00160991" w:rsidRPr="00144219" w:rsidRDefault="00160991" w:rsidP="00160991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Kupującego, w</w:t>
      </w:r>
      <w:r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4784D963" w14:textId="77777777" w:rsidR="00160991" w:rsidRPr="00144219" w:rsidRDefault="00160991" w:rsidP="00160991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>
        <w:rPr>
          <w:sz w:val="22"/>
          <w:szCs w:val="22"/>
        </w:rPr>
        <w:t>winy</w:t>
      </w:r>
      <w:r w:rsidRPr="00144219">
        <w:rPr>
          <w:sz w:val="22"/>
          <w:szCs w:val="22"/>
        </w:rPr>
        <w:t xml:space="preserve"> Kupującego, w</w:t>
      </w:r>
      <w:r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</w:t>
      </w:r>
    </w:p>
    <w:p w14:paraId="66EB91DD" w14:textId="77777777" w:rsidR="008922ED" w:rsidRDefault="00160991" w:rsidP="008922ED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451AFC19" w14:textId="532C55FC" w:rsidR="008922ED" w:rsidRPr="008922ED" w:rsidRDefault="008922ED" w:rsidP="008922ED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8922ED">
        <w:rPr>
          <w:sz w:val="22"/>
          <w:szCs w:val="22"/>
        </w:rPr>
        <w:t>Zastrzeżenia co do kar umownych pozostają w mocy w całości lub w części, pomimo oświadczenia o odstąpieniu od umowy</w:t>
      </w:r>
    </w:p>
    <w:p w14:paraId="3530080F" w14:textId="77777777" w:rsidR="00160991" w:rsidRPr="00144219" w:rsidRDefault="00160991" w:rsidP="00160991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Kara umowna będzie płatna w terminie 14 dni od wystąpienia przez Zamawiającego z żądaniem zapłaty.</w:t>
      </w:r>
    </w:p>
    <w:p w14:paraId="0EB1E891" w14:textId="77777777" w:rsidR="00160991" w:rsidRPr="00144219" w:rsidRDefault="00160991" w:rsidP="00160991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wyraża zgodę na potrącenie wymagalnych kar umownych z przysługującemu mu wynagrodzenia.</w:t>
      </w:r>
    </w:p>
    <w:p w14:paraId="5A33B03B" w14:textId="77777777" w:rsidR="00160991" w:rsidRPr="00144219" w:rsidRDefault="00160991" w:rsidP="00160991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BFCB20F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1" w:name="_Hlk93917097"/>
      <w:bookmarkEnd w:id="1"/>
      <w:r w:rsidRPr="00144219">
        <w:rPr>
          <w:b/>
          <w:bCs/>
          <w:sz w:val="22"/>
          <w:szCs w:val="22"/>
        </w:rPr>
        <w:t>§ 6</w:t>
      </w:r>
    </w:p>
    <w:p w14:paraId="7847AF21" w14:textId="77777777" w:rsidR="00160991" w:rsidRPr="00144219" w:rsidRDefault="00160991" w:rsidP="00160991">
      <w:pPr>
        <w:pStyle w:val="NormalnyWeb"/>
        <w:numPr>
          <w:ilvl w:val="0"/>
          <w:numId w:val="1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71168257" w14:textId="77777777" w:rsidR="00160991" w:rsidRPr="00144219" w:rsidRDefault="00160991" w:rsidP="00160991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razie zaistnienia istotnej zmiany okoliczności powodującej, że wykonanie Umowy nie leży w</w:t>
      </w:r>
      <w:r>
        <w:rPr>
          <w:color w:val="00000A"/>
          <w:sz w:val="22"/>
          <w:szCs w:val="22"/>
        </w:rPr>
        <w:t> </w:t>
      </w:r>
      <w:r w:rsidRPr="00144219">
        <w:rPr>
          <w:color w:val="00000A"/>
          <w:sz w:val="22"/>
          <w:szCs w:val="22"/>
        </w:rPr>
        <w:t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07933F77" w14:textId="77777777" w:rsidR="00160991" w:rsidRPr="00144219" w:rsidRDefault="00160991" w:rsidP="00160991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dowiedzenia się o tym, że Sprzedawca na skutek swojej niewypłacalności nie wykonuje zobowiązań pieniężnych przez okres co najmniej 3 miesięcy, </w:t>
      </w:r>
    </w:p>
    <w:p w14:paraId="36F67573" w14:textId="77777777" w:rsidR="00160991" w:rsidRPr="00144219" w:rsidRDefault="00160991" w:rsidP="00160991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8047F9D" w14:textId="77777777" w:rsidR="00160991" w:rsidRPr="00144219" w:rsidRDefault="00160991" w:rsidP="00160991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został wydany nakaz zajęcia majątku Sprzedawcy w zakresie, który uniemożliwia wykonanie przez Sprzedawcę przedmiotu Umowy;</w:t>
      </w:r>
    </w:p>
    <w:p w14:paraId="4FA084C6" w14:textId="77777777" w:rsidR="00160991" w:rsidRPr="00144219" w:rsidRDefault="00160991" w:rsidP="00160991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lastRenderedPageBreak/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5C12787E" w14:textId="77777777" w:rsidR="00160991" w:rsidRPr="00144219" w:rsidRDefault="00160991" w:rsidP="0016099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Ponadto Zamawiający może odstąpić od umowy, gdy zwłoka w wykonaniu Umowy przekracza 14 dni roboczych w stosunku do terminu określonego w § 2 ust. 1 niniejszej umowy, bez konieczności wyznaczania Sprzedawcy dodatkowego terminu na realizację.</w:t>
      </w:r>
      <w:r w:rsidRPr="00144219">
        <w:rPr>
          <w:sz w:val="22"/>
          <w:szCs w:val="22"/>
        </w:rPr>
        <w:t xml:space="preserve"> </w:t>
      </w:r>
    </w:p>
    <w:p w14:paraId="4BA56E70" w14:textId="77777777" w:rsidR="00160991" w:rsidRPr="00144219" w:rsidRDefault="00160991" w:rsidP="0016099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Sprzedawcy nie przysługuje odszkodowanie z tytułu odstąpienia przez Zamawiającego od umowy z powodu okoliczności leżących po stronie Sprzedawcy. </w:t>
      </w:r>
    </w:p>
    <w:p w14:paraId="248A9169" w14:textId="77777777" w:rsidR="00160991" w:rsidRPr="00144219" w:rsidRDefault="00160991" w:rsidP="0016099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72F930FF" w14:textId="77777777" w:rsidR="00160991" w:rsidRPr="00144219" w:rsidRDefault="00160991" w:rsidP="0016099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nie wpływa na istnienie i skuteczność roszczeń o zapłatę kar umownych. </w:t>
      </w:r>
    </w:p>
    <w:p w14:paraId="5CD9AE41" w14:textId="77777777" w:rsidR="00160991" w:rsidRPr="00144219" w:rsidRDefault="00160991" w:rsidP="0016099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sytuacjach określonych w ust. 1 lit. a)÷e) Kupujący może odstąpić od umowy w terminie 14 dni od zaistnienia określonego zdarzenia lub uzyskania przez Kupującego informacji o wystąpieniu przesłanki uzasadniającej odstąpienie od Umowy.</w:t>
      </w:r>
    </w:p>
    <w:p w14:paraId="25FEEB20" w14:textId="77777777" w:rsidR="00160991" w:rsidRPr="00144219" w:rsidRDefault="00160991" w:rsidP="0016099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razie zaistnienia okoliczności wskazanych w ust. 1 lit. a)÷d) Sprzedawca ma obowiązek poinformowania Kupującego na piśmie w terminie 7 dni od zaistnienia tego zdarzenia. </w:t>
      </w:r>
    </w:p>
    <w:p w14:paraId="3F8EF99A" w14:textId="77777777" w:rsidR="00160991" w:rsidRPr="00144219" w:rsidRDefault="00160991" w:rsidP="00160991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Kupujący zastrzega sobie prawo do częściowego odstąpienia od umowy, tj. w zakresie niewykonanej lub nieprawidłowo wykonanej części przedmiotu umowy. W takim przypadku wszystkie postanowienia umowy w zakresie prawidłowo jej wykonanej części pozostają w mocy.</w:t>
      </w:r>
    </w:p>
    <w:p w14:paraId="6B0A4DA7" w14:textId="77777777" w:rsidR="00160991" w:rsidRPr="00144219" w:rsidRDefault="00160991" w:rsidP="00160991">
      <w:pPr>
        <w:pStyle w:val="NormalnyWeb"/>
        <w:spacing w:before="0" w:after="0"/>
        <w:ind w:left="170"/>
        <w:jc w:val="center"/>
        <w:rPr>
          <w:b/>
          <w:bCs/>
          <w:sz w:val="22"/>
          <w:szCs w:val="22"/>
        </w:rPr>
      </w:pPr>
      <w:r w:rsidRPr="00144219">
        <w:rPr>
          <w:b/>
          <w:bCs/>
          <w:color w:val="00000A"/>
          <w:sz w:val="22"/>
          <w:szCs w:val="22"/>
        </w:rPr>
        <w:t>§ 7</w:t>
      </w:r>
    </w:p>
    <w:p w14:paraId="0551EF2A" w14:textId="77777777" w:rsidR="00160991" w:rsidRPr="00144219" w:rsidRDefault="00160991" w:rsidP="0016099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1. Oprócz przypadków przewidzianych w ustawie </w:t>
      </w:r>
      <w:proofErr w:type="spellStart"/>
      <w:r w:rsidRPr="00144219">
        <w:rPr>
          <w:color w:val="00000A"/>
          <w:sz w:val="22"/>
          <w:szCs w:val="22"/>
        </w:rPr>
        <w:t>Pzp</w:t>
      </w:r>
      <w:proofErr w:type="spellEnd"/>
      <w:r w:rsidRPr="00144219">
        <w:rPr>
          <w:color w:val="00000A"/>
          <w:sz w:val="22"/>
          <w:szCs w:val="22"/>
        </w:rPr>
        <w:t>, Zamawiający jest uprawniony do odstąpienia od Umowy w całości lub w części, z przyczyn leżących po stronie Wykonawcy, ze skutkiem natychmiastowym, w następujących przypadkach:</w:t>
      </w:r>
    </w:p>
    <w:p w14:paraId="3350DC86" w14:textId="77777777" w:rsidR="00160991" w:rsidRPr="00144219" w:rsidRDefault="00160991" w:rsidP="0016099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a) Wykonawca, pomimo minimum dwóch pisemnych zastrzeżeń Zamawiającego nie wykonuje zobowiązań wynikających z umowy lub wykonuje je nienależycie;</w:t>
      </w:r>
    </w:p>
    <w:p w14:paraId="4028D859" w14:textId="77777777" w:rsidR="00160991" w:rsidRPr="00144219" w:rsidRDefault="00160991" w:rsidP="0016099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b) w wyniku wszczętego postępowania egzekucyjnego nastąpiło zajęcie majątku Wykonawcy lub znacznej jego części;</w:t>
      </w:r>
    </w:p>
    <w:p w14:paraId="7A0095BC" w14:textId="77777777" w:rsidR="00160991" w:rsidRPr="00144219" w:rsidRDefault="00160991" w:rsidP="0016099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c) Wykonawca przystąpił do likwidacji swojego przedsiębiorstwa.</w:t>
      </w:r>
    </w:p>
    <w:p w14:paraId="037D5179" w14:textId="77777777" w:rsidR="00160991" w:rsidRPr="00144219" w:rsidRDefault="00160991" w:rsidP="0016099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2. Strony zgodnie ustalają, że odstąpienie przez Zamawiającego od Umowy w części, </w:t>
      </w:r>
    </w:p>
    <w:p w14:paraId="79AB5250" w14:textId="77777777" w:rsidR="00160991" w:rsidRPr="00144219" w:rsidRDefault="00160991" w:rsidP="0016099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3C81D294" w14:textId="77777777" w:rsidR="00160991" w:rsidRPr="00144219" w:rsidRDefault="00160991" w:rsidP="00160991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3. Odstąpienie od Umowy może nastąpić wyłącznie w formie pisemnej, pod rygorem nieważności, wraz z podaniem uzasadnienia, w terminie 30 dni od zaistnienia przesłanek odstąpienia.</w:t>
      </w:r>
    </w:p>
    <w:p w14:paraId="5B7859FF" w14:textId="77777777" w:rsidR="00160991" w:rsidRPr="00144219" w:rsidRDefault="00160991" w:rsidP="00160991">
      <w:pPr>
        <w:pStyle w:val="NormalnyWeb"/>
        <w:spacing w:before="0" w:after="0"/>
        <w:ind w:left="363"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8</w:t>
      </w:r>
    </w:p>
    <w:p w14:paraId="33216A7F" w14:textId="77777777" w:rsidR="00160991" w:rsidRPr="00144219" w:rsidRDefault="00160991" w:rsidP="00160991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……. miesięcznej gwarancji jakości na urządzenie będące przedmiotem niniejszej umowy, przy czym uprawnienia z tytułu rękojmi nie zostają wyłączone. Okres gwarancji liczy się od daty podpisania bezusterkowego protokołu zdawczo-odbiorczego. </w:t>
      </w:r>
    </w:p>
    <w:p w14:paraId="23FF6254" w14:textId="77777777" w:rsidR="00160991" w:rsidRPr="00144219" w:rsidRDefault="00160991" w:rsidP="00160991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Kupującemu gwarancji, że dostarczony przedmiot zamówienia jest fabrycznie nowy i wolny od wad fizycznych i wad prawnych. Wykonawca gwarantuje, że dostarczony Sprzęt jest fabrycznie nowy, nieużywany, kompletny, wysokiej jakości i funkcjonalności, wprowadzony do obrotu na terytorium Rzeczypospolitej Polskiej, sprawny technicznie - w oryginalnych nienaruszonych opakowaniach. </w:t>
      </w:r>
    </w:p>
    <w:p w14:paraId="176C0257" w14:textId="77777777" w:rsidR="00160991" w:rsidRPr="00144219" w:rsidRDefault="00160991" w:rsidP="00160991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zobowiązuje się usuwać wszelkie usterki i wady, które zostaną zidentyfikowane w trakcie eksploatacji danego Sprzętu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gwarancyjnym, a także niespełnianie funkcji użytkowych Sprzętu, deklarowanych przez Wykonawcę.</w:t>
      </w:r>
    </w:p>
    <w:p w14:paraId="25A28492" w14:textId="77777777" w:rsidR="00160991" w:rsidRPr="00144219" w:rsidRDefault="00160991" w:rsidP="00160991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Naprawy Sprzętu będą realizowane przy wykorzystaniu nowych, dedykowanych, oryginalnych nieregenerowanych, nieużywanych części podzespołów.</w:t>
      </w:r>
    </w:p>
    <w:p w14:paraId="66C49B05" w14:textId="77777777" w:rsidR="00160991" w:rsidRPr="00144219" w:rsidRDefault="00160991" w:rsidP="00160991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zobowiązany jest do świadczenia usług gwarancyjnych na poniższych zasadach:</w:t>
      </w:r>
    </w:p>
    <w:p w14:paraId="1F7C01AF" w14:textId="77777777" w:rsidR="00160991" w:rsidRPr="00144219" w:rsidRDefault="00160991" w:rsidP="0016099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73595B81" w14:textId="77777777" w:rsidR="00160991" w:rsidRPr="00144219" w:rsidRDefault="00160991" w:rsidP="0016099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 xml:space="preserve">Sprzedawca zapewni wykonanie napraw w okresie gwarancyjnym w siedzibie Zamawiającego bądź przewóz do serwisu na własny koszt. </w:t>
      </w:r>
    </w:p>
    <w:p w14:paraId="46186843" w14:textId="77777777" w:rsidR="00160991" w:rsidRPr="00144219" w:rsidRDefault="00160991" w:rsidP="0016099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Koszty transportu, serwisowania, przeglądów okresowych, koszty materiałów wymienianych oraz koszty wymiany tych materiałów ponosi Sprzedawca.</w:t>
      </w:r>
    </w:p>
    <w:p w14:paraId="3164AAAE" w14:textId="05DA14A8" w:rsidR="00160991" w:rsidRPr="00302575" w:rsidRDefault="00160991" w:rsidP="0016099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302575">
        <w:rPr>
          <w:sz w:val="22"/>
          <w:szCs w:val="22"/>
        </w:rPr>
        <w:t xml:space="preserve">Czas reakcji na zgłoszenie usterki nie może być dłuższy niż </w:t>
      </w:r>
      <w:r w:rsidR="00302575" w:rsidRPr="00302575">
        <w:rPr>
          <w:sz w:val="22"/>
          <w:szCs w:val="22"/>
        </w:rPr>
        <w:t>24 godziny</w:t>
      </w:r>
      <w:r w:rsidRPr="00302575">
        <w:rPr>
          <w:sz w:val="22"/>
          <w:szCs w:val="22"/>
        </w:rPr>
        <w:t xml:space="preserve"> od momentu zgłoszenia, czas naprawy nie dłuższy niż </w:t>
      </w:r>
      <w:r w:rsidR="00302575" w:rsidRPr="00302575">
        <w:rPr>
          <w:sz w:val="22"/>
          <w:szCs w:val="22"/>
        </w:rPr>
        <w:t>7 dni</w:t>
      </w:r>
      <w:r w:rsidRPr="00302575">
        <w:rPr>
          <w:sz w:val="22"/>
          <w:szCs w:val="22"/>
        </w:rPr>
        <w:t xml:space="preserve"> od momentu zgłoszenia.</w:t>
      </w:r>
    </w:p>
    <w:p w14:paraId="7DF4B4F7" w14:textId="77777777" w:rsidR="00160991" w:rsidRPr="00144219" w:rsidRDefault="00160991" w:rsidP="0016099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zgłoszenia usterek (wad) będą przekazywane Sprzedawcy faksem na nr …………….. lub e-mailem na adres: …………………, za zwrotnym potwierdzeniem odbioru zgłoszenia na nr faksu Kupującego ……………….. e-mail na adres: ……………………………. .</w:t>
      </w:r>
    </w:p>
    <w:p w14:paraId="2FCF6D2E" w14:textId="77777777" w:rsidR="00160991" w:rsidRPr="00144219" w:rsidRDefault="00160991" w:rsidP="0016099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zmiany numeru telefonu lub e-maila, Sprzedawca ma obowiązek powiadomić Kupującego z 5-dniowym wyprzedzeniem pod rygorem uznania zgłoszenia o awarii za dokonane prawidłowo.</w:t>
      </w:r>
    </w:p>
    <w:p w14:paraId="439C4485" w14:textId="77777777" w:rsidR="00160991" w:rsidRPr="00144219" w:rsidRDefault="00160991" w:rsidP="0016099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Jeśli czas usunięcia wady lub usterki będzie przekraczał ….. dni robocze, Wykonawca niezwłocznie dostarczy Zamawiającemu na czas naprawy sprzęt zastępczy o nie gorszych parametrach technicznych.</w:t>
      </w:r>
    </w:p>
    <w:p w14:paraId="5CFD6EBE" w14:textId="77777777" w:rsidR="00160991" w:rsidRPr="00144219" w:rsidRDefault="00160991" w:rsidP="00160991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018E535B" w14:textId="77777777" w:rsidR="00160991" w:rsidRPr="00144219" w:rsidRDefault="00160991" w:rsidP="0016099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Okres gwarancji na sprzęt zostanie automatycznie wydłużony o czas, który minie </w:t>
      </w:r>
      <w:r w:rsidRPr="00144219">
        <w:rPr>
          <w:sz w:val="22"/>
          <w:szCs w:val="22"/>
        </w:rPr>
        <w:br/>
        <w:t>od momentu zgłoszenia usterki do uruchomienia sprzętu po wykonaniu naprawy.</w:t>
      </w:r>
    </w:p>
    <w:p w14:paraId="4C2085DA" w14:textId="77777777" w:rsidR="00160991" w:rsidRPr="00144219" w:rsidRDefault="00160991" w:rsidP="0016099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Wykonawca ponosi pełną odpowiedzialność za ewentualną utratę lub zniszczenie Sprzętu po odebraniu go do naprawy z siedziby Zamawiającego. </w:t>
      </w:r>
    </w:p>
    <w:p w14:paraId="16BBD417" w14:textId="77777777" w:rsidR="00160991" w:rsidRPr="00144219" w:rsidRDefault="00160991" w:rsidP="0016099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Sprzęt przekazywany do naprawy poza siedzibę Zamawiającego lub zwrócony Wykonawcy w związku z jego wymianą, o ile istnieje techniczna możliwość, zostanie pozbawiony nośników danych np.: dyski, karty pamięci, a w przypadku pamięci wbudowanych wszystkie dane zostaną usunięte przez Zamawiającego.</w:t>
      </w:r>
    </w:p>
    <w:p w14:paraId="3EC437C5" w14:textId="77777777" w:rsidR="00160991" w:rsidRPr="00144219" w:rsidRDefault="00160991" w:rsidP="0016099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wady lub usterki dysku lub innego nośnika danych, będzie on wymieniony przez Wykonawcę na nowy bez konieczności zwrotu uszkodzonego i dokonywania ekspertyzy poza siedzibą Zamawiającego. Wykonawcy przysługuje prawo sprawdzenia awarii dysku lub nośnika w siedzibie Zamawiającego.</w:t>
      </w:r>
    </w:p>
    <w:p w14:paraId="089C4A00" w14:textId="77777777" w:rsidR="00160991" w:rsidRPr="00144219" w:rsidRDefault="00160991" w:rsidP="0016099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</w:t>
      </w:r>
    </w:p>
    <w:p w14:paraId="6ECF95C6" w14:textId="77777777" w:rsidR="00160991" w:rsidRPr="00144219" w:rsidRDefault="00160991" w:rsidP="0016099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2CB1BA7A" w14:textId="77777777" w:rsidR="00160991" w:rsidRPr="00144219" w:rsidRDefault="00160991" w:rsidP="0016099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Jeżeli w wykonywaniu swoich obowiązków sprzedawca dostarczył uprawnionemu z gwarancji zamiast rzeczy wadliwej rzecz wolną od wad albo dokonał istotnych napraw rzeczy objętej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gwarancją, termin gwarancji biegnie na nowo od chwili dostarczenia rzeczy wolnej od wad lub zwrócenia rzeczy naprawionej. Jeżeli sprzedawca wymienił część rzeczy, przepis powyższy stosuje się do części wymienionej.</w:t>
      </w:r>
    </w:p>
    <w:p w14:paraId="394BA360" w14:textId="77777777" w:rsidR="00160991" w:rsidRPr="00144219" w:rsidRDefault="00160991" w:rsidP="00160991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25C7778A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9</w:t>
      </w:r>
    </w:p>
    <w:p w14:paraId="70419E8E" w14:textId="77777777" w:rsidR="00160991" w:rsidRPr="00144219" w:rsidRDefault="00160991" w:rsidP="0016099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niniejszej umowy.</w:t>
      </w:r>
    </w:p>
    <w:p w14:paraId="206C9AFC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  <w:lang w:val="en-US"/>
        </w:rPr>
        <w:t>§ 10</w:t>
      </w:r>
    </w:p>
    <w:p w14:paraId="01827085" w14:textId="77777777" w:rsidR="00160991" w:rsidRPr="00144219" w:rsidRDefault="00160991" w:rsidP="00160991">
      <w:pPr>
        <w:pStyle w:val="NormalnyWeb"/>
        <w:numPr>
          <w:ilvl w:val="0"/>
          <w:numId w:val="2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Strony ustalają, że osobami upoważnionymi do bieżącej komunikacji i współpracy w celu sprawnego wykonania Umowy są:</w:t>
      </w:r>
    </w:p>
    <w:p w14:paraId="04234FEC" w14:textId="77777777" w:rsidR="00160991" w:rsidRPr="00144219" w:rsidRDefault="00160991" w:rsidP="00160991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Kupującego: ………………….. tel. ……………………… e-mail ……………………</w:t>
      </w:r>
    </w:p>
    <w:p w14:paraId="59BDCDA7" w14:textId="77777777" w:rsidR="00160991" w:rsidRPr="00144219" w:rsidRDefault="00160991" w:rsidP="00160991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Sprzedawcy: ……………………… Tel. …………………. e-mail ……………………</w:t>
      </w:r>
    </w:p>
    <w:p w14:paraId="6187587D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2" w:name="_Hlk93992905"/>
      <w:bookmarkEnd w:id="2"/>
      <w:r w:rsidRPr="00144219">
        <w:rPr>
          <w:b/>
          <w:bCs/>
          <w:sz w:val="22"/>
          <w:szCs w:val="22"/>
        </w:rPr>
        <w:t>§ 11</w:t>
      </w:r>
    </w:p>
    <w:p w14:paraId="205AA5AE" w14:textId="77777777" w:rsidR="00160991" w:rsidRPr="00144219" w:rsidRDefault="00160991" w:rsidP="00160991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5092B7C3" w14:textId="77777777" w:rsidR="00160991" w:rsidRPr="00144219" w:rsidRDefault="00160991" w:rsidP="00160991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27A08C7B" w14:textId="77777777" w:rsidR="00160991" w:rsidRPr="00144219" w:rsidRDefault="00160991" w:rsidP="00160991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53A1FF3" w14:textId="77777777" w:rsidR="00160991" w:rsidRPr="00144219" w:rsidRDefault="00160991" w:rsidP="00160991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osobowych ich dotyczących narusza przepisy RODO.</w:t>
      </w:r>
    </w:p>
    <w:p w14:paraId="31E8A23E" w14:textId="77777777" w:rsidR="00160991" w:rsidRPr="00144219" w:rsidRDefault="00160991" w:rsidP="00160991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Inspektorem Ochrony Danych Osobowych lub osobą odpowiedzialną za ochronę danych osobowych można kontaktować się:</w:t>
      </w:r>
    </w:p>
    <w:p w14:paraId="44A4ECC1" w14:textId="77777777" w:rsidR="00160991" w:rsidRPr="00144219" w:rsidRDefault="00160991" w:rsidP="00160991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ramienia Zamawiającego - Kontakt z Inspektorem Ochrony Danych Akademii Górniczo-Hutniczej możliwy jest pod adresem e-mail: </w:t>
      </w:r>
      <w:hyperlink r:id="rId7" w:history="1">
        <w:r w:rsidRPr="00144219">
          <w:rPr>
            <w:rStyle w:val="Hipercze"/>
            <w:sz w:val="22"/>
            <w:szCs w:val="22"/>
          </w:rPr>
          <w:t>iodo@agh.edu.pl</w:t>
        </w:r>
      </w:hyperlink>
      <w:r w:rsidRPr="00144219">
        <w:rPr>
          <w:sz w:val="22"/>
          <w:szCs w:val="22"/>
        </w:rPr>
        <w:t xml:space="preserve"> lub listownie pod adresem: Akademia Górniczo- Hutnicza im. St. Staszica, Al. Mickiewicza 30, 30-059 Kraków, z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 xml:space="preserve">dopiskiem „Inspektor Ochrony Danych” </w:t>
      </w:r>
    </w:p>
    <w:p w14:paraId="061B85DA" w14:textId="77777777" w:rsidR="00160991" w:rsidRPr="00144219" w:rsidRDefault="00160991" w:rsidP="00160991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ramienia Wykonawcy - ……………………………………………..</w:t>
      </w:r>
    </w:p>
    <w:p w14:paraId="68EAB896" w14:textId="77777777" w:rsidR="00160991" w:rsidRPr="00144219" w:rsidRDefault="00160991" w:rsidP="00160991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Podanie danych osobowych jest konieczne dla celów związanych z zawarciem i realizacją niniejszej umowy. Dane osobowe nie będą poddawane profilowaniu. Strony nie będą</w:t>
      </w:r>
      <w:r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0FB83BC5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12</w:t>
      </w:r>
    </w:p>
    <w:p w14:paraId="29D9AFE9" w14:textId="77777777" w:rsidR="00160991" w:rsidRPr="00144219" w:rsidRDefault="00160991" w:rsidP="00160991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Wszelkie zmiany Umowy wymagają zgody obu Stron i zachowania formy pisemnej pod rygorem nieważności.</w:t>
      </w:r>
    </w:p>
    <w:p w14:paraId="1F3E5217" w14:textId="77777777" w:rsidR="00160991" w:rsidRPr="00144219" w:rsidRDefault="00160991" w:rsidP="00160991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publicznych.</w:t>
      </w:r>
      <w:r w:rsidRPr="00144219">
        <w:rPr>
          <w:i/>
          <w:iCs/>
          <w:color w:val="000000"/>
          <w:sz w:val="22"/>
          <w:szCs w:val="22"/>
        </w:rPr>
        <w:t xml:space="preserve"> </w:t>
      </w:r>
    </w:p>
    <w:p w14:paraId="34E00B08" w14:textId="77777777" w:rsidR="00160991" w:rsidRPr="00144219" w:rsidRDefault="00160991" w:rsidP="00160991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1214011C" w14:textId="77777777" w:rsidR="00160991" w:rsidRPr="00144219" w:rsidRDefault="00160991" w:rsidP="00160991">
      <w:pPr>
        <w:pStyle w:val="NormalnyWeb"/>
        <w:numPr>
          <w:ilvl w:val="0"/>
          <w:numId w:val="2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3" w:name="_Hlk87256647"/>
      <w:bookmarkEnd w:id="3"/>
      <w:r w:rsidRPr="00144219">
        <w:rPr>
          <w:color w:val="000000"/>
          <w:sz w:val="22"/>
          <w:szCs w:val="22"/>
        </w:rPr>
        <w:t xml:space="preserve">w zakresie zmiany terminu wykonania lub terminów pośrednich wskazanych w Umowie: </w:t>
      </w:r>
    </w:p>
    <w:p w14:paraId="247B426D" w14:textId="77777777" w:rsidR="00160991" w:rsidRPr="00144219" w:rsidRDefault="00160991" w:rsidP="00160991">
      <w:pPr>
        <w:pStyle w:val="NormalnyWeb"/>
        <w:tabs>
          <w:tab w:val="num" w:pos="426"/>
        </w:tabs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lastRenderedPageBreak/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27B00C5E" w14:textId="77777777" w:rsidR="00160991" w:rsidRPr="00144219" w:rsidRDefault="00160991" w:rsidP="00160991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27D7318A" w14:textId="77777777" w:rsidR="00160991" w:rsidRPr="00144219" w:rsidRDefault="00160991" w:rsidP="00160991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powszechnie obowiązujących przepisów prawa w zakresie mającym wpływ na realizację Umowy;</w:t>
      </w:r>
    </w:p>
    <w:p w14:paraId="0594483D" w14:textId="77777777" w:rsidR="00160991" w:rsidRPr="00144219" w:rsidRDefault="00160991" w:rsidP="00160991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przedłużenia okresu gwarancji, w sytuacji jej przedłużenia przez producenta lub Sprzedawcę,</w:t>
      </w:r>
    </w:p>
    <w:p w14:paraId="24A3FC1E" w14:textId="77777777" w:rsidR="00160991" w:rsidRPr="00144219" w:rsidRDefault="00160991" w:rsidP="00160991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420BC7F7" w14:textId="77777777" w:rsidR="00160991" w:rsidRPr="00144219" w:rsidRDefault="00160991" w:rsidP="00160991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590329FE" w14:textId="77777777" w:rsidR="00160991" w:rsidRPr="00144219" w:rsidRDefault="00160991" w:rsidP="00160991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144219">
        <w:rPr>
          <w:color w:val="000000"/>
          <w:sz w:val="22"/>
          <w:szCs w:val="22"/>
        </w:rPr>
        <w:t>administracyjno</w:t>
      </w:r>
      <w:proofErr w:type="spellEnd"/>
      <w:r w:rsidRPr="00144219">
        <w:rPr>
          <w:color w:val="000000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696ED840" w14:textId="77777777" w:rsidR="00160991" w:rsidRPr="00144219" w:rsidRDefault="00160991" w:rsidP="00160991">
      <w:pPr>
        <w:pStyle w:val="NormalnyWeb"/>
        <w:spacing w:before="0" w:after="0"/>
        <w:ind w:left="363"/>
        <w:jc w:val="center"/>
        <w:rPr>
          <w:sz w:val="22"/>
          <w:szCs w:val="22"/>
        </w:rPr>
      </w:pPr>
      <w:r w:rsidRPr="00144219">
        <w:rPr>
          <w:b/>
          <w:bCs/>
          <w:color w:val="000000"/>
          <w:sz w:val="22"/>
          <w:szCs w:val="22"/>
          <w:lang w:val="en-US"/>
        </w:rPr>
        <w:t>§ 13</w:t>
      </w:r>
    </w:p>
    <w:p w14:paraId="5C6B0D6E" w14:textId="77777777" w:rsidR="00160991" w:rsidRPr="00144219" w:rsidRDefault="00160991" w:rsidP="00160991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</w:t>
      </w:r>
      <w:r>
        <w:rPr>
          <w:color w:val="000000"/>
          <w:sz w:val="22"/>
          <w:szCs w:val="22"/>
        </w:rPr>
        <w:t xml:space="preserve"> </w:t>
      </w:r>
      <w:r w:rsidRPr="00144219">
        <w:rPr>
          <w:color w:val="000000"/>
          <w:sz w:val="22"/>
          <w:szCs w:val="22"/>
        </w:rPr>
        <w:t>ponadregionalnym, strajk, zamieszki społeczne, katastrofa ekologiczna, katastrofa budowlana.</w:t>
      </w:r>
    </w:p>
    <w:p w14:paraId="11EF0A4F" w14:textId="77777777" w:rsidR="00160991" w:rsidRPr="00144219" w:rsidRDefault="00160991" w:rsidP="00160991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A6B27E8" w14:textId="77777777" w:rsidR="00160991" w:rsidRPr="00144219" w:rsidRDefault="00160991" w:rsidP="00160991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1BE6B365" w14:textId="77777777" w:rsidR="00160991" w:rsidRPr="00144219" w:rsidRDefault="00160991" w:rsidP="00160991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7C7CE16F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14</w:t>
      </w:r>
    </w:p>
    <w:p w14:paraId="5DE164EB" w14:textId="77777777" w:rsidR="00160991" w:rsidRPr="00144219" w:rsidRDefault="00160991" w:rsidP="00160991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2AE9867B" w14:textId="77777777" w:rsidR="00160991" w:rsidRPr="00144219" w:rsidRDefault="00160991" w:rsidP="00160991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5BD8E0DE" w14:textId="77777777" w:rsidR="00160991" w:rsidRPr="00144219" w:rsidRDefault="00160991" w:rsidP="00160991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wykorzystania uzyskanych, powyższych informacji jedynie w</w:t>
      </w:r>
      <w:r>
        <w:rPr>
          <w:sz w:val="22"/>
          <w:szCs w:val="22"/>
        </w:rPr>
        <w:t> </w:t>
      </w:r>
      <w:r w:rsidRPr="00144219">
        <w:rPr>
          <w:sz w:val="22"/>
          <w:szCs w:val="22"/>
        </w:rPr>
        <w:t xml:space="preserve">celu wykonania przedmiotu umowy. </w:t>
      </w:r>
    </w:p>
    <w:p w14:paraId="2A3789BA" w14:textId="77777777" w:rsidR="00160991" w:rsidRPr="00144219" w:rsidRDefault="00160991" w:rsidP="00160991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2FAB7FAF" w14:textId="77777777" w:rsidR="00160991" w:rsidRPr="00144219" w:rsidRDefault="00160991" w:rsidP="00160991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Powyższe przepisy nie będą miały zastosowania wobec informacji powszechnie znanych </w:t>
      </w:r>
      <w:r w:rsidRPr="00144219">
        <w:rPr>
          <w:sz w:val="22"/>
          <w:szCs w:val="22"/>
        </w:rPr>
        <w:br/>
        <w:t>lub opublikowanych oraz w przypadku żądania ich ujawnienia przez uprawniony organ.</w:t>
      </w:r>
    </w:p>
    <w:p w14:paraId="614E319E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lastRenderedPageBreak/>
        <w:t>§15</w:t>
      </w:r>
    </w:p>
    <w:p w14:paraId="0FD25A76" w14:textId="77777777" w:rsidR="00160991" w:rsidRPr="00144219" w:rsidRDefault="00160991" w:rsidP="00160991">
      <w:pPr>
        <w:pStyle w:val="NormalnyWeb"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</w:t>
      </w:r>
    </w:p>
    <w:p w14:paraId="13E50F1A" w14:textId="77777777" w:rsidR="00160991" w:rsidRPr="00144219" w:rsidRDefault="00160991" w:rsidP="00160991">
      <w:pPr>
        <w:pStyle w:val="NormalnyWeb"/>
        <w:spacing w:before="0" w:after="0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§16</w:t>
      </w:r>
    </w:p>
    <w:p w14:paraId="55810EB1" w14:textId="77777777" w:rsidR="00160991" w:rsidRPr="00144219" w:rsidRDefault="00160991" w:rsidP="0016099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Właściwym dla rozpoznania sporów wynikłych na tle realizacji niniejszej umowy jest sąd właściwy dla siedziby Kupującego.</w:t>
      </w:r>
    </w:p>
    <w:p w14:paraId="531D899F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§17</w:t>
      </w:r>
    </w:p>
    <w:p w14:paraId="2F357320" w14:textId="77777777" w:rsidR="00160991" w:rsidRPr="00144219" w:rsidRDefault="00160991" w:rsidP="0016099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308E6EB7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§18</w:t>
      </w:r>
    </w:p>
    <w:p w14:paraId="633A1F05" w14:textId="77777777" w:rsidR="00160991" w:rsidRPr="00144219" w:rsidRDefault="00160991" w:rsidP="0016099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załączniki stanowią integralną część niniejszej umowy.</w:t>
      </w:r>
    </w:p>
    <w:p w14:paraId="47C4FA07" w14:textId="77777777" w:rsidR="00160991" w:rsidRPr="00144219" w:rsidRDefault="00160991" w:rsidP="00160991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§19</w:t>
      </w:r>
    </w:p>
    <w:p w14:paraId="6AB8B801" w14:textId="77777777" w:rsidR="00160991" w:rsidRPr="00144219" w:rsidRDefault="00160991" w:rsidP="0016099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Umowę sporządzono w 2 jednobrzmiących egzemplarzach po 1 dla każdej ze stron.</w:t>
      </w:r>
    </w:p>
    <w:p w14:paraId="4B77F9EB" w14:textId="77777777" w:rsidR="00160991" w:rsidRPr="00144219" w:rsidRDefault="00160991" w:rsidP="00160991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54BB9A5D" w14:textId="77777777" w:rsidR="00160991" w:rsidRPr="00144219" w:rsidRDefault="00160991" w:rsidP="00160991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3C1DD480" w14:textId="77777777" w:rsidR="00160991" w:rsidRPr="00144219" w:rsidRDefault="00160991" w:rsidP="00160991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Pr="00144219">
        <w:rPr>
          <w:b/>
          <w:bCs/>
          <w:sz w:val="22"/>
          <w:szCs w:val="22"/>
        </w:rPr>
        <w:t xml:space="preserve">Za Sprzedawcę </w:t>
      </w:r>
      <w:r>
        <w:rPr>
          <w:b/>
          <w:bCs/>
          <w:sz w:val="22"/>
          <w:szCs w:val="22"/>
        </w:rPr>
        <w:t xml:space="preserve">                                                                            </w:t>
      </w:r>
      <w:r w:rsidRPr="00144219">
        <w:rPr>
          <w:b/>
          <w:bCs/>
          <w:sz w:val="22"/>
          <w:szCs w:val="22"/>
        </w:rPr>
        <w:t>Za Kupującego</w:t>
      </w:r>
    </w:p>
    <w:p w14:paraId="5F6E0FDC" w14:textId="77777777" w:rsidR="00160991" w:rsidRDefault="00160991" w:rsidP="00160991">
      <w:pPr>
        <w:pStyle w:val="NormalnyWeb"/>
        <w:spacing w:before="0" w:after="0"/>
        <w:jc w:val="both"/>
        <w:rPr>
          <w:sz w:val="22"/>
          <w:szCs w:val="22"/>
        </w:rPr>
      </w:pPr>
    </w:p>
    <w:p w14:paraId="1C635134" w14:textId="77777777" w:rsidR="00160991" w:rsidRPr="00144219" w:rsidRDefault="00160991" w:rsidP="00160991">
      <w:pPr>
        <w:pStyle w:val="NormalnyWeb"/>
        <w:spacing w:before="0" w:after="0"/>
        <w:jc w:val="both"/>
        <w:rPr>
          <w:sz w:val="22"/>
          <w:szCs w:val="22"/>
        </w:rPr>
      </w:pPr>
    </w:p>
    <w:p w14:paraId="292EE90C" w14:textId="77777777" w:rsidR="00160991" w:rsidRPr="00144219" w:rsidRDefault="00160991" w:rsidP="00160991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144219">
        <w:rPr>
          <w:sz w:val="22"/>
          <w:szCs w:val="22"/>
        </w:rPr>
        <w:t xml:space="preserve">...................................... </w:t>
      </w:r>
      <w:r>
        <w:rPr>
          <w:sz w:val="22"/>
          <w:szCs w:val="22"/>
        </w:rPr>
        <w:t xml:space="preserve">                                                    </w:t>
      </w:r>
      <w:r w:rsidRPr="00144219">
        <w:rPr>
          <w:sz w:val="22"/>
          <w:szCs w:val="22"/>
        </w:rPr>
        <w:t>……………………………………….</w:t>
      </w:r>
    </w:p>
    <w:p w14:paraId="07AF2AD5" w14:textId="77777777" w:rsidR="00160991" w:rsidRDefault="00160991" w:rsidP="00160991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</w:t>
      </w:r>
      <w:r w:rsidRPr="00144219">
        <w:rPr>
          <w:i/>
          <w:iCs/>
          <w:sz w:val="22"/>
          <w:szCs w:val="22"/>
        </w:rPr>
        <w:t>(data i podpis)</w:t>
      </w:r>
      <w:r>
        <w:rPr>
          <w:i/>
          <w:iCs/>
          <w:sz w:val="22"/>
          <w:szCs w:val="22"/>
        </w:rPr>
        <w:t xml:space="preserve">                                                                                     </w:t>
      </w:r>
      <w:r w:rsidRPr="00144219">
        <w:rPr>
          <w:i/>
          <w:iCs/>
          <w:sz w:val="22"/>
          <w:szCs w:val="22"/>
        </w:rPr>
        <w:t xml:space="preserve"> (data i podpis)</w:t>
      </w:r>
    </w:p>
    <w:p w14:paraId="660AED11" w14:textId="77777777" w:rsidR="00160991" w:rsidRDefault="00160991" w:rsidP="00160991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</w:p>
    <w:p w14:paraId="4C358E26" w14:textId="77777777" w:rsidR="00160991" w:rsidRDefault="00160991" w:rsidP="00160991">
      <w:pPr>
        <w:pStyle w:val="NormalnyWeb"/>
        <w:spacing w:before="0" w:after="0"/>
        <w:jc w:val="center"/>
        <w:rPr>
          <w:i/>
          <w:iCs/>
          <w:sz w:val="22"/>
          <w:szCs w:val="22"/>
        </w:rPr>
      </w:pPr>
    </w:p>
    <w:p w14:paraId="3D9B3400" w14:textId="77777777" w:rsidR="00160991" w:rsidRPr="00144219" w:rsidRDefault="00160991" w:rsidP="00160991">
      <w:pPr>
        <w:pStyle w:val="NormalnyWeb"/>
        <w:spacing w:before="0" w:after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KONTRASYGNATA FINANSOWA</w:t>
      </w:r>
    </w:p>
    <w:p w14:paraId="0626C8EF" w14:textId="77777777" w:rsidR="00160991" w:rsidRPr="00144219" w:rsidRDefault="00160991" w:rsidP="00160991">
      <w:pPr>
        <w:pStyle w:val="NormalnyWeb"/>
        <w:spacing w:before="0" w:after="0"/>
        <w:jc w:val="both"/>
        <w:rPr>
          <w:sz w:val="22"/>
          <w:szCs w:val="22"/>
        </w:rPr>
      </w:pPr>
    </w:p>
    <w:p w14:paraId="18F71FA4" w14:textId="77777777" w:rsidR="00160991" w:rsidRDefault="00160991" w:rsidP="00160991">
      <w:pPr>
        <w:jc w:val="both"/>
        <w:rPr>
          <w:sz w:val="22"/>
          <w:szCs w:val="22"/>
          <w:lang w:val="pl-PL"/>
        </w:rPr>
      </w:pPr>
    </w:p>
    <w:p w14:paraId="5B858D80" w14:textId="77777777" w:rsidR="00160991" w:rsidRDefault="00160991" w:rsidP="00160991">
      <w:pPr>
        <w:jc w:val="both"/>
        <w:rPr>
          <w:sz w:val="22"/>
          <w:szCs w:val="22"/>
          <w:lang w:val="pl-PL"/>
        </w:rPr>
      </w:pPr>
    </w:p>
    <w:p w14:paraId="2D9246CF" w14:textId="77777777" w:rsidR="00160991" w:rsidRDefault="00160991" w:rsidP="00160991">
      <w:pPr>
        <w:jc w:val="both"/>
        <w:rPr>
          <w:sz w:val="22"/>
          <w:szCs w:val="22"/>
          <w:lang w:val="pl-PL"/>
        </w:rPr>
      </w:pPr>
    </w:p>
    <w:p w14:paraId="5FB34ED6" w14:textId="6E49EE48" w:rsidR="00160991" w:rsidRDefault="00160991" w:rsidP="00160991">
      <w:pPr>
        <w:jc w:val="both"/>
        <w:rPr>
          <w:sz w:val="22"/>
          <w:szCs w:val="22"/>
          <w:lang w:val="pl-PL"/>
        </w:rPr>
      </w:pPr>
    </w:p>
    <w:p w14:paraId="254725FC" w14:textId="358908B1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651F4777" w14:textId="7C057FE9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7A090C1F" w14:textId="4822F27A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7FBD1DD7" w14:textId="152EB40C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3BBDFC6A" w14:textId="02893000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64031A08" w14:textId="660AA14A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40DA7271" w14:textId="17653BBC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21B1573E" w14:textId="2B6CA4FD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020251FC" w14:textId="2E0FDC62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3186590C" w14:textId="0A12E9BE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129DE356" w14:textId="4E270E64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4B5FFC5A" w14:textId="3C60E35C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6BFF1204" w14:textId="33631C3D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7C3F2281" w14:textId="1D1BA09B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47ED29F5" w14:textId="706F7910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7F844B93" w14:textId="115454D8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6B47A17B" w14:textId="360AE2AC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5AA6A50B" w14:textId="4616788D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671BA617" w14:textId="2ABFBDA3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18DAE4AB" w14:textId="20832E6B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63987E7C" w14:textId="6C393D0D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6AE80C0A" w14:textId="6322C042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4736A215" w14:textId="15F4CE02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6B8FD60D" w14:textId="08139AD3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73274BEB" w14:textId="45986A36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032F6C91" w14:textId="4D64AD13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2A5086CD" w14:textId="77777777" w:rsidR="00680E93" w:rsidRDefault="00680E93" w:rsidP="00160991">
      <w:pPr>
        <w:jc w:val="both"/>
        <w:rPr>
          <w:sz w:val="22"/>
          <w:szCs w:val="22"/>
          <w:lang w:val="pl-PL"/>
        </w:rPr>
      </w:pPr>
    </w:p>
    <w:p w14:paraId="7CE44733" w14:textId="77777777" w:rsidR="00160991" w:rsidRDefault="00160991" w:rsidP="00160991">
      <w:pPr>
        <w:jc w:val="both"/>
        <w:rPr>
          <w:sz w:val="22"/>
          <w:szCs w:val="22"/>
          <w:lang w:val="pl-PL"/>
        </w:rPr>
      </w:pPr>
    </w:p>
    <w:p w14:paraId="5C8C591A" w14:textId="77777777" w:rsidR="00160991" w:rsidRDefault="00160991" w:rsidP="00160991">
      <w:pPr>
        <w:jc w:val="both"/>
        <w:rPr>
          <w:sz w:val="22"/>
          <w:szCs w:val="22"/>
          <w:lang w:val="pl-PL"/>
        </w:rPr>
      </w:pPr>
    </w:p>
    <w:p w14:paraId="0F4311BD" w14:textId="77777777" w:rsidR="00160991" w:rsidRDefault="00160991" w:rsidP="00160991">
      <w:pPr>
        <w:jc w:val="both"/>
        <w:rPr>
          <w:sz w:val="22"/>
          <w:szCs w:val="22"/>
          <w:lang w:val="pl-PL"/>
        </w:rPr>
      </w:pPr>
    </w:p>
    <w:p w14:paraId="1B0C4A97" w14:textId="77777777" w:rsidR="00160991" w:rsidRDefault="00160991" w:rsidP="00160991">
      <w:pPr>
        <w:jc w:val="both"/>
        <w:rPr>
          <w:sz w:val="22"/>
          <w:szCs w:val="22"/>
          <w:lang w:val="pl-PL"/>
        </w:rPr>
      </w:pPr>
    </w:p>
    <w:p w14:paraId="41964EE8" w14:textId="77777777" w:rsidR="00160991" w:rsidRDefault="00160991" w:rsidP="00160991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Załącznik nr 2 do umowy</w:t>
      </w:r>
    </w:p>
    <w:p w14:paraId="3E5E0222" w14:textId="77777777" w:rsidR="00160991" w:rsidRDefault="00160991" w:rsidP="0016099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3784A2C0" w14:textId="77777777" w:rsidR="00160991" w:rsidRDefault="00160991" w:rsidP="0016099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766475C4" w14:textId="77777777" w:rsidR="00160991" w:rsidRDefault="00160991" w:rsidP="0016099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 </w:t>
      </w:r>
    </w:p>
    <w:p w14:paraId="0706CE20" w14:textId="77777777" w:rsidR="00160991" w:rsidRDefault="00160991" w:rsidP="00160991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Nazwa Wykonawcy</w:t>
      </w:r>
    </w:p>
    <w:p w14:paraId="2B1E6716" w14:textId="77777777" w:rsidR="00160991" w:rsidRDefault="00160991" w:rsidP="00160991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48657914" w14:textId="77777777" w:rsidR="00160991" w:rsidRDefault="00160991" w:rsidP="00160991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</w:t>
      </w:r>
    </w:p>
    <w:p w14:paraId="77E2D60B" w14:textId="77777777" w:rsidR="00160991" w:rsidRDefault="00160991" w:rsidP="00160991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NIP</w:t>
      </w:r>
      <w:r>
        <w:rPr>
          <w:sz w:val="22"/>
          <w:szCs w:val="22"/>
          <w:lang w:val="pl-PL"/>
        </w:rPr>
        <w:tab/>
        <w:t> </w:t>
      </w:r>
    </w:p>
    <w:p w14:paraId="543A65C5" w14:textId="77777777" w:rsidR="00160991" w:rsidRDefault="00160991" w:rsidP="00160991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F5F277B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07A8F9E" w14:textId="77777777" w:rsidR="00160991" w:rsidRDefault="00160991" w:rsidP="0016099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8E49CDA" w14:textId="77777777" w:rsidR="00160991" w:rsidRDefault="00160991" w:rsidP="0016099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5624C15" w14:textId="77777777" w:rsidR="00160991" w:rsidRDefault="00160991" w:rsidP="0016099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OŚWIADCZENIE DLA CELÓW PODATKOWYCH</w:t>
      </w:r>
    </w:p>
    <w:p w14:paraId="370DA941" w14:textId="77777777" w:rsidR="00160991" w:rsidRDefault="00160991" w:rsidP="0016099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22230479" w14:textId="77777777" w:rsidR="00160991" w:rsidRDefault="00160991" w:rsidP="00160991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346F51FA" w14:textId="77777777" w:rsidR="00160991" w:rsidRDefault="00160991" w:rsidP="00160991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Działając w imieniu ………………………………, (dalej jako: „</w:t>
      </w:r>
      <w:r>
        <w:rPr>
          <w:b/>
          <w:bCs/>
          <w:sz w:val="22"/>
          <w:szCs w:val="22"/>
          <w:lang w:val="pl-PL"/>
        </w:rPr>
        <w:t>Podmiot</w:t>
      </w:r>
      <w:r>
        <w:rPr>
          <w:sz w:val="22"/>
          <w:szCs w:val="22"/>
          <w:lang w:val="pl-PL"/>
        </w:rPr>
        <w:t>”) niniejszym oświadcza, że Podmiot:</w:t>
      </w:r>
    </w:p>
    <w:p w14:paraId="2DA8AA41" w14:textId="77777777" w:rsidR="00160991" w:rsidRDefault="00160991" w:rsidP="00160991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jest / nie jest</w:t>
      </w:r>
      <w:r>
        <w:rPr>
          <w:sz w:val="22"/>
          <w:szCs w:val="22"/>
          <w:vertAlign w:val="superscript"/>
          <w:lang w:val="pl-PL"/>
        </w:rPr>
        <w:footnoteReference w:id="1"/>
      </w:r>
      <w:r>
        <w:rPr>
          <w:sz w:val="22"/>
          <w:szCs w:val="22"/>
          <w:lang w:val="pl-PL"/>
        </w:rPr>
        <w:t xml:space="preserve"> podmiotem powiązanym z Akademią Górniczo-Hutniczą </w:t>
      </w:r>
      <w:r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  <w:lang w:val="pl-PL"/>
        </w:rPr>
        <w:footnoteReference w:id="2"/>
      </w:r>
      <w:r>
        <w:rPr>
          <w:sz w:val="22"/>
          <w:szCs w:val="22"/>
          <w:lang w:val="pl-PL"/>
        </w:rPr>
        <w:t>;</w:t>
      </w:r>
    </w:p>
    <w:p w14:paraId="3A984F90" w14:textId="77777777" w:rsidR="00160991" w:rsidRDefault="00160991" w:rsidP="00160991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>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003119E3" w14:textId="77777777" w:rsidR="00160991" w:rsidRDefault="00160991" w:rsidP="00160991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t>rzeczywisty właściciel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>
        <w:rPr>
          <w:rFonts w:eastAsia="Calibri"/>
          <w:sz w:val="22"/>
          <w:szCs w:val="22"/>
          <w:lang w:val="pl-PL" w:eastAsia="en-US"/>
        </w:rPr>
        <w:t xml:space="preserve"> Podmiotu </w:t>
      </w:r>
      <w:r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</w:t>
      </w:r>
      <w:r>
        <w:rPr>
          <w:rFonts w:eastAsia="Calibri"/>
          <w:sz w:val="22"/>
          <w:szCs w:val="22"/>
          <w:lang w:val="pl-PL" w:eastAsia="en-US"/>
        </w:rPr>
        <w:lastRenderedPageBreak/>
        <w:t>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76BAD362" w14:textId="77777777" w:rsidR="00160991" w:rsidRDefault="00160991" w:rsidP="00160991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Podmiot </w:t>
      </w:r>
      <w:r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>
        <w:rPr>
          <w:sz w:val="22"/>
          <w:szCs w:val="22"/>
          <w:vertAlign w:val="superscript"/>
          <w:lang w:val="pl-PL"/>
        </w:rPr>
        <w:footnoteReference w:id="7"/>
      </w:r>
      <w:r>
        <w:rPr>
          <w:sz w:val="22"/>
          <w:szCs w:val="22"/>
          <w:lang w:val="pl-PL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784C4019" w14:textId="77777777" w:rsidR="00160991" w:rsidRDefault="00160991" w:rsidP="00160991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0440415" w14:textId="77777777" w:rsidR="00160991" w:rsidRDefault="00160991" w:rsidP="00160991">
      <w:pPr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C5D5CFD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4C53B10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D77B70C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4B5FFDA" w14:textId="77777777" w:rsidR="00160991" w:rsidRDefault="00160991" w:rsidP="00160991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276"/>
      </w:tblGrid>
      <w:tr w:rsidR="00160991" w:rsidRPr="008922ED" w14:paraId="1D0D4F5E" w14:textId="77777777" w:rsidTr="00FA5F18">
        <w:tc>
          <w:tcPr>
            <w:tcW w:w="4105" w:type="dxa"/>
            <w:hideMark/>
          </w:tcPr>
          <w:p w14:paraId="35254CC0" w14:textId="77777777" w:rsidR="00160991" w:rsidRDefault="00160991" w:rsidP="00FA5F18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72FE3392" w14:textId="77777777" w:rsidR="00160991" w:rsidRDefault="00160991" w:rsidP="00FA5F18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22AA8F35" w14:textId="77777777" w:rsidR="00160991" w:rsidRDefault="00160991" w:rsidP="00160991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0444B7BA" w14:textId="77777777" w:rsidR="00160991" w:rsidRDefault="00160991" w:rsidP="00160991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5B491B62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EAC5D03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57910D5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87A5EE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EF55A2E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5914B75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208C2E9" w14:textId="77777777" w:rsidR="00160991" w:rsidRDefault="00160991" w:rsidP="00160991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52A44C8" w14:textId="77777777" w:rsidR="00160991" w:rsidRDefault="00160991" w:rsidP="00160991">
      <w:pPr>
        <w:rPr>
          <w:sz w:val="22"/>
          <w:szCs w:val="22"/>
          <w:lang w:val="pl-PL"/>
        </w:rPr>
      </w:pPr>
    </w:p>
    <w:p w14:paraId="419D61DB" w14:textId="77777777" w:rsidR="00160991" w:rsidRPr="00144219" w:rsidRDefault="00160991" w:rsidP="00160991">
      <w:pPr>
        <w:jc w:val="both"/>
        <w:rPr>
          <w:sz w:val="22"/>
          <w:szCs w:val="22"/>
          <w:lang w:val="pl-PL"/>
        </w:rPr>
      </w:pPr>
    </w:p>
    <w:p w14:paraId="00E98CA6" w14:textId="77777777" w:rsidR="00726A05" w:rsidRPr="00160991" w:rsidRDefault="00726A05" w:rsidP="00160991">
      <w:pPr>
        <w:rPr>
          <w:lang w:val="pl-PL"/>
        </w:rPr>
      </w:pPr>
    </w:p>
    <w:sectPr w:rsidR="00726A05" w:rsidRPr="00160991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0CF98" w14:textId="77777777" w:rsidR="00A53EE5" w:rsidRDefault="00A53EE5">
      <w:r>
        <w:separator/>
      </w:r>
    </w:p>
  </w:endnote>
  <w:endnote w:type="continuationSeparator" w:id="0">
    <w:p w14:paraId="0C4F0BB3" w14:textId="77777777" w:rsidR="00A53EE5" w:rsidRDefault="00A53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1A0E2" w14:textId="77777777" w:rsidR="00A53EE5" w:rsidRDefault="00A53EE5">
      <w:r>
        <w:separator/>
      </w:r>
    </w:p>
  </w:footnote>
  <w:footnote w:type="continuationSeparator" w:id="0">
    <w:p w14:paraId="21F89EA7" w14:textId="77777777" w:rsidR="00A53EE5" w:rsidRDefault="00A53EE5">
      <w:r>
        <w:continuationSeparator/>
      </w:r>
    </w:p>
  </w:footnote>
  <w:footnote w:id="1">
    <w:p w14:paraId="4DBFE70C" w14:textId="77777777" w:rsidR="00160991" w:rsidRDefault="00160991" w:rsidP="0016099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60FA50E" w14:textId="77777777" w:rsidR="00160991" w:rsidRDefault="00160991" w:rsidP="0016099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3BE0EE" w14:textId="77777777" w:rsidR="00160991" w:rsidRDefault="00160991" w:rsidP="00160991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30D1F1" w14:textId="77777777" w:rsidR="00160991" w:rsidRDefault="00160991" w:rsidP="00160991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F2EF55" w14:textId="77777777" w:rsidR="00160991" w:rsidRDefault="00160991" w:rsidP="00160991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D44F1F" w14:textId="77777777" w:rsidR="00160991" w:rsidRDefault="00160991" w:rsidP="00160991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EC176E" w14:textId="77777777" w:rsidR="00160991" w:rsidRDefault="00160991" w:rsidP="0016099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4B8F28" w14:textId="77777777" w:rsidR="00160991" w:rsidRDefault="00160991" w:rsidP="00160991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2EBFD437" w14:textId="77777777" w:rsidR="00160991" w:rsidRDefault="00160991" w:rsidP="00160991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3CFDED" w14:textId="77777777" w:rsidR="00160991" w:rsidRDefault="00160991" w:rsidP="00160991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E62C91" w14:textId="77777777" w:rsidR="00160991" w:rsidRDefault="00160991" w:rsidP="00160991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486462" w14:textId="77777777" w:rsidR="00160991" w:rsidRDefault="00160991" w:rsidP="00160991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73FD5CD" w14:textId="77777777" w:rsidR="00160991" w:rsidRDefault="00160991" w:rsidP="0016099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6F9D6EA" w14:textId="77777777" w:rsidR="00160991" w:rsidRDefault="00160991" w:rsidP="0016099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9B6A6C0" w14:textId="77777777" w:rsidR="00160991" w:rsidRDefault="00160991" w:rsidP="0016099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5F27E220" w14:textId="77777777" w:rsidR="00160991" w:rsidRDefault="00160991" w:rsidP="0016099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81ABF51" w14:textId="77777777" w:rsidR="00160991" w:rsidRDefault="00160991" w:rsidP="00160991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52A4A29" w14:textId="77777777" w:rsidR="00160991" w:rsidRDefault="00160991" w:rsidP="00160991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26BE886" w14:textId="77777777" w:rsidR="00160991" w:rsidRDefault="00160991" w:rsidP="00160991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0C45086" w14:textId="77777777" w:rsidR="00160991" w:rsidRDefault="00160991" w:rsidP="0016099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51D11C" w14:textId="77777777" w:rsidR="00160991" w:rsidRDefault="00160991" w:rsidP="0016099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1BD0145D" w14:textId="77777777" w:rsidR="00160991" w:rsidRDefault="00160991" w:rsidP="0016099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8A9EA8F" w14:textId="77777777" w:rsidR="00160991" w:rsidRDefault="00160991" w:rsidP="0016099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49984152" w14:textId="77777777" w:rsidR="00160991" w:rsidRDefault="00160991" w:rsidP="0016099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10ECAAA" w14:textId="77777777" w:rsidR="00160991" w:rsidRDefault="00160991" w:rsidP="0016099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F81E0D4" w14:textId="77777777" w:rsidR="00160991" w:rsidRDefault="00160991" w:rsidP="0016099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49B15A3" w14:textId="77777777" w:rsidR="00160991" w:rsidRDefault="00160991" w:rsidP="0016099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C99C1EB" w14:textId="77777777" w:rsidR="00160991" w:rsidRDefault="00160991" w:rsidP="0016099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1B11495" w14:textId="77777777" w:rsidR="00160991" w:rsidRDefault="00160991" w:rsidP="0016099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16F8B86" w14:textId="77777777" w:rsidR="00160991" w:rsidRDefault="00160991" w:rsidP="0016099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8726A" w14:textId="1019D156" w:rsidR="00084020" w:rsidRPr="006460FB" w:rsidRDefault="00084020" w:rsidP="00084020">
    <w:pPr>
      <w:pStyle w:val="Stopka"/>
      <w:ind w:left="2127"/>
    </w:pPr>
  </w:p>
  <w:p w14:paraId="7E33005F" w14:textId="7CC5ACF0" w:rsidR="005C0A1A" w:rsidRPr="00084020" w:rsidRDefault="005C0A1A" w:rsidP="000840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737549"/>
    <w:multiLevelType w:val="multilevel"/>
    <w:tmpl w:val="73B8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4C219D"/>
    <w:multiLevelType w:val="multilevel"/>
    <w:tmpl w:val="9A401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6C68F3"/>
    <w:multiLevelType w:val="multilevel"/>
    <w:tmpl w:val="04A0A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450031"/>
    <w:multiLevelType w:val="multilevel"/>
    <w:tmpl w:val="025CF8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C399A"/>
    <w:multiLevelType w:val="multilevel"/>
    <w:tmpl w:val="F81E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0F4B96"/>
    <w:multiLevelType w:val="multilevel"/>
    <w:tmpl w:val="21E6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1E3E9C"/>
    <w:multiLevelType w:val="multilevel"/>
    <w:tmpl w:val="53AC4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07F524F"/>
    <w:multiLevelType w:val="multilevel"/>
    <w:tmpl w:val="B4A2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612663"/>
    <w:multiLevelType w:val="multilevel"/>
    <w:tmpl w:val="9E4A2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393F55"/>
    <w:multiLevelType w:val="multilevel"/>
    <w:tmpl w:val="B1F0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5D63A1"/>
    <w:multiLevelType w:val="multilevel"/>
    <w:tmpl w:val="CAF2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8F63DD"/>
    <w:multiLevelType w:val="multilevel"/>
    <w:tmpl w:val="C1E4C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90F42A0"/>
    <w:multiLevelType w:val="multilevel"/>
    <w:tmpl w:val="89FC2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8F1FA4"/>
    <w:multiLevelType w:val="multilevel"/>
    <w:tmpl w:val="2040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576119"/>
    <w:multiLevelType w:val="multilevel"/>
    <w:tmpl w:val="8B32A2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DD32CC"/>
    <w:multiLevelType w:val="multilevel"/>
    <w:tmpl w:val="0074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0114BB"/>
    <w:multiLevelType w:val="multilevel"/>
    <w:tmpl w:val="F9E6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BD12B4"/>
    <w:multiLevelType w:val="multilevel"/>
    <w:tmpl w:val="5EFE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CE545D"/>
    <w:multiLevelType w:val="multilevel"/>
    <w:tmpl w:val="9682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5A6541"/>
    <w:multiLevelType w:val="multilevel"/>
    <w:tmpl w:val="57B2D2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C40FEE"/>
    <w:multiLevelType w:val="multilevel"/>
    <w:tmpl w:val="9E4C3E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0315CE"/>
    <w:multiLevelType w:val="multilevel"/>
    <w:tmpl w:val="4BB26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88F0715"/>
    <w:multiLevelType w:val="multilevel"/>
    <w:tmpl w:val="D59E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F50CCD"/>
    <w:multiLevelType w:val="multilevel"/>
    <w:tmpl w:val="96187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AC3679"/>
    <w:multiLevelType w:val="multilevel"/>
    <w:tmpl w:val="E0524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C74586"/>
    <w:multiLevelType w:val="multilevel"/>
    <w:tmpl w:val="D4569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D8C3D5D"/>
    <w:multiLevelType w:val="multilevel"/>
    <w:tmpl w:val="D274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02528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162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299556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095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9910069">
    <w:abstractNumId w:val="10"/>
    <w:lvlOverride w:ilvl="0">
      <w:startOverride w:val="1"/>
    </w:lvlOverride>
  </w:num>
  <w:num w:numId="6" w16cid:durableId="132330464">
    <w:abstractNumId w:val="13"/>
    <w:lvlOverride w:ilvl="0">
      <w:startOverride w:val="1"/>
    </w:lvlOverride>
  </w:num>
  <w:num w:numId="7" w16cid:durableId="2067677735">
    <w:abstractNumId w:val="29"/>
    <w:lvlOverride w:ilvl="0">
      <w:startOverride w:val="1"/>
    </w:lvlOverride>
  </w:num>
  <w:num w:numId="8" w16cid:durableId="1874538734">
    <w:abstractNumId w:val="24"/>
    <w:lvlOverride w:ilvl="0">
      <w:startOverride w:val="1"/>
    </w:lvlOverride>
  </w:num>
  <w:num w:numId="9" w16cid:durableId="2046523094">
    <w:abstractNumId w:val="5"/>
    <w:lvlOverride w:ilvl="0">
      <w:startOverride w:val="1"/>
    </w:lvlOverride>
  </w:num>
  <w:num w:numId="10" w16cid:durableId="543102468">
    <w:abstractNumId w:val="20"/>
  </w:num>
  <w:num w:numId="11" w16cid:durableId="1536118997">
    <w:abstractNumId w:val="17"/>
  </w:num>
  <w:num w:numId="12" w16cid:durableId="794786616">
    <w:abstractNumId w:val="30"/>
    <w:lvlOverride w:ilvl="0">
      <w:startOverride w:val="1"/>
    </w:lvlOverride>
  </w:num>
  <w:num w:numId="13" w16cid:durableId="74471828">
    <w:abstractNumId w:val="21"/>
  </w:num>
  <w:num w:numId="14" w16cid:durableId="1462766341">
    <w:abstractNumId w:val="23"/>
    <w:lvlOverride w:ilvl="0">
      <w:startOverride w:val="1"/>
    </w:lvlOverride>
  </w:num>
  <w:num w:numId="15" w16cid:durableId="103885160">
    <w:abstractNumId w:val="6"/>
    <w:lvlOverride w:ilvl="0">
      <w:startOverride w:val="1"/>
    </w:lvlOverride>
  </w:num>
  <w:num w:numId="16" w16cid:durableId="1233615918">
    <w:abstractNumId w:val="19"/>
  </w:num>
  <w:num w:numId="17" w16cid:durableId="643702021">
    <w:abstractNumId w:val="15"/>
    <w:lvlOverride w:ilvl="0">
      <w:startOverride w:val="1"/>
    </w:lvlOverride>
  </w:num>
  <w:num w:numId="18" w16cid:durableId="628976903">
    <w:abstractNumId w:val="33"/>
  </w:num>
  <w:num w:numId="19" w16cid:durableId="2036272202">
    <w:abstractNumId w:val="27"/>
  </w:num>
  <w:num w:numId="20" w16cid:durableId="1844777844">
    <w:abstractNumId w:val="4"/>
    <w:lvlOverride w:ilvl="0">
      <w:startOverride w:val="1"/>
    </w:lvlOverride>
  </w:num>
  <w:num w:numId="21" w16cid:durableId="424418464">
    <w:abstractNumId w:val="12"/>
    <w:lvlOverride w:ilvl="0">
      <w:startOverride w:val="1"/>
    </w:lvlOverride>
  </w:num>
  <w:num w:numId="22" w16cid:durableId="169685829">
    <w:abstractNumId w:val="32"/>
  </w:num>
  <w:num w:numId="23" w16cid:durableId="882600951">
    <w:abstractNumId w:val="25"/>
    <w:lvlOverride w:ilvl="0">
      <w:startOverride w:val="1"/>
    </w:lvlOverride>
  </w:num>
  <w:num w:numId="24" w16cid:durableId="1437866463">
    <w:abstractNumId w:val="22"/>
    <w:lvlOverride w:ilvl="0">
      <w:startOverride w:val="1"/>
    </w:lvlOverride>
  </w:num>
  <w:num w:numId="25" w16cid:durableId="453402492">
    <w:abstractNumId w:val="9"/>
  </w:num>
  <w:num w:numId="26" w16cid:durableId="596258322">
    <w:abstractNumId w:val="26"/>
  </w:num>
  <w:num w:numId="27" w16cid:durableId="760105380">
    <w:abstractNumId w:val="7"/>
    <w:lvlOverride w:ilvl="0">
      <w:startOverride w:val="1"/>
    </w:lvlOverride>
  </w:num>
  <w:num w:numId="28" w16cid:durableId="415979450">
    <w:abstractNumId w:val="31"/>
    <w:lvlOverride w:ilvl="0">
      <w:startOverride w:val="1"/>
    </w:lvlOverride>
  </w:num>
  <w:num w:numId="29" w16cid:durableId="1658997159">
    <w:abstractNumId w:val="14"/>
  </w:num>
  <w:num w:numId="30" w16cid:durableId="1022634145">
    <w:abstractNumId w:val="28"/>
  </w:num>
  <w:num w:numId="31" w16cid:durableId="951785798">
    <w:abstractNumId w:val="16"/>
    <w:lvlOverride w:ilvl="0">
      <w:startOverride w:val="1"/>
    </w:lvlOverride>
  </w:num>
  <w:num w:numId="32" w16cid:durableId="1151098982">
    <w:abstractNumId w:val="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EE5"/>
    <w:rsid w:val="000033EA"/>
    <w:rsid w:val="0002467C"/>
    <w:rsid w:val="00040A7A"/>
    <w:rsid w:val="0006599A"/>
    <w:rsid w:val="00084020"/>
    <w:rsid w:val="000936CA"/>
    <w:rsid w:val="00097182"/>
    <w:rsid w:val="000B1A00"/>
    <w:rsid w:val="000C0F66"/>
    <w:rsid w:val="00144219"/>
    <w:rsid w:val="00151DAF"/>
    <w:rsid w:val="00160991"/>
    <w:rsid w:val="001764D4"/>
    <w:rsid w:val="0019754C"/>
    <w:rsid w:val="001F15AB"/>
    <w:rsid w:val="001F341B"/>
    <w:rsid w:val="002430FD"/>
    <w:rsid w:val="00267340"/>
    <w:rsid w:val="00275C59"/>
    <w:rsid w:val="00302575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0A1A"/>
    <w:rsid w:val="005C6D38"/>
    <w:rsid w:val="005D2104"/>
    <w:rsid w:val="00614C95"/>
    <w:rsid w:val="00660027"/>
    <w:rsid w:val="00680E93"/>
    <w:rsid w:val="0069339E"/>
    <w:rsid w:val="006F51B5"/>
    <w:rsid w:val="006F7905"/>
    <w:rsid w:val="00714F51"/>
    <w:rsid w:val="00726A05"/>
    <w:rsid w:val="00731F6E"/>
    <w:rsid w:val="007A2EF1"/>
    <w:rsid w:val="007B00D4"/>
    <w:rsid w:val="007D703B"/>
    <w:rsid w:val="00800261"/>
    <w:rsid w:val="00841B63"/>
    <w:rsid w:val="0086736E"/>
    <w:rsid w:val="008922ED"/>
    <w:rsid w:val="008C0FB7"/>
    <w:rsid w:val="008D3AF3"/>
    <w:rsid w:val="008E0730"/>
    <w:rsid w:val="0092337E"/>
    <w:rsid w:val="0092730E"/>
    <w:rsid w:val="00943F44"/>
    <w:rsid w:val="009561DA"/>
    <w:rsid w:val="0098432D"/>
    <w:rsid w:val="00997B0E"/>
    <w:rsid w:val="009A4B16"/>
    <w:rsid w:val="009A694A"/>
    <w:rsid w:val="009A7064"/>
    <w:rsid w:val="009F7ECA"/>
    <w:rsid w:val="00A53EE5"/>
    <w:rsid w:val="00A57131"/>
    <w:rsid w:val="00A601F8"/>
    <w:rsid w:val="00A616ED"/>
    <w:rsid w:val="00A701A7"/>
    <w:rsid w:val="00A70EA7"/>
    <w:rsid w:val="00AA7F39"/>
    <w:rsid w:val="00AF7449"/>
    <w:rsid w:val="00B44CDD"/>
    <w:rsid w:val="00B75E10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90ED3"/>
    <w:rsid w:val="00D9696A"/>
    <w:rsid w:val="00D97E9A"/>
    <w:rsid w:val="00DA0B7D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5C877AE"/>
  <w15:chartTrackingRefBased/>
  <w15:docId w15:val="{DB36552B-44F6-45DA-B678-0404F97B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084020"/>
    <w:rPr>
      <w:lang w:val="en-US"/>
    </w:rPr>
  </w:style>
  <w:style w:type="paragraph" w:customStyle="1" w:styleId="western">
    <w:name w:val="western"/>
    <w:basedOn w:val="Normalny"/>
    <w:rsid w:val="008922ED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3392</Words>
  <Characters>22112</Characters>
  <Application>Microsoft Office Word</Application>
  <DocSecurity>0</DocSecurity>
  <Lines>184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25454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2</cp:revision>
  <cp:lastPrinted>2023-03-15T14:20:00Z</cp:lastPrinted>
  <dcterms:created xsi:type="dcterms:W3CDTF">2023-03-15T14:20:00Z</dcterms:created>
  <dcterms:modified xsi:type="dcterms:W3CDTF">2023-03-15T14:20:00Z</dcterms:modified>
</cp:coreProperties>
</file>