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51E4C" w14:textId="7772AEC5" w:rsidR="008D2AB8" w:rsidRPr="00624B88" w:rsidRDefault="008D2AB8" w:rsidP="00624B88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b w:val="0"/>
          <w:sz w:val="22"/>
          <w:szCs w:val="22"/>
        </w:rPr>
        <w:tab/>
      </w:r>
      <w:r w:rsidRPr="00624B8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24B88">
        <w:rPr>
          <w:rFonts w:ascii="Times New Roman" w:hAnsi="Times New Roman"/>
          <w:sz w:val="22"/>
          <w:szCs w:val="22"/>
        </w:rPr>
        <w:t>1</w:t>
      </w:r>
    </w:p>
    <w:p w14:paraId="1B3818A9" w14:textId="77777777" w:rsidR="008D2AB8" w:rsidRPr="00624B88" w:rsidRDefault="008D2AB8" w:rsidP="00624B8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216D712" w14:textId="77777777" w:rsidR="008D2AB8" w:rsidRPr="00624B88" w:rsidRDefault="008D2AB8" w:rsidP="00624B8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>FORMULARZ OFERTY</w:t>
      </w:r>
    </w:p>
    <w:p w14:paraId="5145B8E9" w14:textId="77777777" w:rsidR="008D2AB8" w:rsidRPr="00624B88" w:rsidRDefault="008D2AB8" w:rsidP="00624B8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AD3A7A5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</w:rPr>
        <w:t>NAZWA WYKONAWCY:……………………………………………………………………..</w:t>
      </w:r>
    </w:p>
    <w:p w14:paraId="24D35F73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</w:rPr>
        <w:t>FORMA PROWADZONEJ DZIAŁALNOŚCI: .........................................................................</w:t>
      </w:r>
    </w:p>
    <w:p w14:paraId="5C019804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</w:rPr>
        <w:t>ADRES:…………………………………………………………………………………………</w:t>
      </w:r>
    </w:p>
    <w:p w14:paraId="4431B81B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</w:rPr>
        <w:t>POWIAT:…………………………………WOJEWÓDZTWO …………………………….....</w:t>
      </w:r>
    </w:p>
    <w:p w14:paraId="4270B7CE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  <w:lang w:val="de-DE"/>
        </w:rPr>
      </w:pPr>
      <w:r w:rsidRPr="00624B88">
        <w:rPr>
          <w:sz w:val="22"/>
          <w:szCs w:val="22"/>
          <w:lang w:val="de-DE"/>
        </w:rPr>
        <w:t>TEL.</w:t>
      </w:r>
      <w:r w:rsidRPr="00624B8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79482510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  <w:lang w:val="de-DE"/>
        </w:rPr>
      </w:pPr>
      <w:r w:rsidRPr="00624B88">
        <w:rPr>
          <w:sz w:val="22"/>
          <w:szCs w:val="22"/>
          <w:lang w:val="de-DE"/>
        </w:rPr>
        <w:t xml:space="preserve">FAX </w:t>
      </w:r>
      <w:r w:rsidRPr="00624B8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5FC2BEBD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  <w:lang w:val="de-DE"/>
        </w:rPr>
      </w:pPr>
      <w:r w:rsidRPr="00624B8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D1C301A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  <w:lang w:val="de-DE"/>
        </w:rPr>
        <w:t xml:space="preserve">NIP…………………………………. </w:t>
      </w:r>
      <w:r w:rsidRPr="00624B88">
        <w:rPr>
          <w:sz w:val="22"/>
          <w:szCs w:val="22"/>
        </w:rPr>
        <w:t>REGON:………………………………………………...</w:t>
      </w:r>
    </w:p>
    <w:p w14:paraId="4D6E2E4F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sz w:val="22"/>
          <w:szCs w:val="22"/>
        </w:rPr>
        <w:t>BANK/ NR KONTA ……………………………………………………………………………</w:t>
      </w:r>
    </w:p>
    <w:p w14:paraId="16F376E0" w14:textId="77777777" w:rsidR="008D2AB8" w:rsidRPr="00624B88" w:rsidRDefault="008D2AB8" w:rsidP="00624B88">
      <w:pPr>
        <w:rPr>
          <w:sz w:val="22"/>
          <w:szCs w:val="22"/>
        </w:rPr>
      </w:pPr>
      <w:r w:rsidRPr="00624B88">
        <w:rPr>
          <w:sz w:val="22"/>
          <w:szCs w:val="22"/>
        </w:rPr>
        <w:t>Do: Nazwa i siedziba Zamawiającego:</w:t>
      </w:r>
    </w:p>
    <w:p w14:paraId="399C663C" w14:textId="77777777" w:rsidR="00624B88" w:rsidRDefault="00624B88" w:rsidP="00624B88">
      <w:pPr>
        <w:ind w:right="-110"/>
        <w:rPr>
          <w:b/>
          <w:sz w:val="22"/>
          <w:szCs w:val="22"/>
        </w:rPr>
      </w:pPr>
    </w:p>
    <w:p w14:paraId="28901D64" w14:textId="19C54209" w:rsidR="00F20B06" w:rsidRPr="00624B88" w:rsidRDefault="00F20B06" w:rsidP="00624B88">
      <w:pPr>
        <w:ind w:right="-110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 xml:space="preserve">Akademia Górniczo </w:t>
      </w:r>
      <w:r w:rsidR="00624B88">
        <w:rPr>
          <w:b/>
          <w:sz w:val="22"/>
          <w:szCs w:val="22"/>
        </w:rPr>
        <w:t>–</w:t>
      </w:r>
      <w:r w:rsidRPr="00624B88">
        <w:rPr>
          <w:b/>
          <w:sz w:val="22"/>
          <w:szCs w:val="22"/>
        </w:rPr>
        <w:t xml:space="preserve"> Hutnicza</w:t>
      </w:r>
      <w:r w:rsidR="00624B88">
        <w:rPr>
          <w:b/>
          <w:sz w:val="22"/>
          <w:szCs w:val="22"/>
        </w:rPr>
        <w:t xml:space="preserve"> </w:t>
      </w:r>
      <w:r w:rsidRPr="00624B88">
        <w:rPr>
          <w:b/>
          <w:sz w:val="22"/>
          <w:szCs w:val="22"/>
        </w:rPr>
        <w:t>im. Stanisława Staszica w Krakowie</w:t>
      </w:r>
    </w:p>
    <w:p w14:paraId="3BC45880" w14:textId="77777777" w:rsidR="008D2AB8" w:rsidRPr="00624B88" w:rsidRDefault="00F20B06" w:rsidP="00624B88">
      <w:pPr>
        <w:ind w:right="-110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>Dział Zamówień Publicznych</w:t>
      </w:r>
      <w:r w:rsidR="008D2AB8" w:rsidRPr="00624B88">
        <w:rPr>
          <w:b/>
          <w:sz w:val="22"/>
          <w:szCs w:val="22"/>
        </w:rPr>
        <w:t xml:space="preserve">  </w:t>
      </w:r>
    </w:p>
    <w:p w14:paraId="3EE0345E" w14:textId="26FC7F87" w:rsidR="008D2AB8" w:rsidRPr="00624B88" w:rsidRDefault="00F20B06" w:rsidP="00624B88">
      <w:pPr>
        <w:ind w:right="-110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>Al. Mickiewicza</w:t>
      </w:r>
      <w:r w:rsidR="008D2AB8" w:rsidRPr="00624B88">
        <w:rPr>
          <w:b/>
          <w:sz w:val="22"/>
          <w:szCs w:val="22"/>
        </w:rPr>
        <w:t xml:space="preserve"> </w:t>
      </w:r>
      <w:r w:rsidRPr="00624B88">
        <w:rPr>
          <w:b/>
          <w:sz w:val="22"/>
          <w:szCs w:val="22"/>
        </w:rPr>
        <w:t>30</w:t>
      </w:r>
      <w:r w:rsidR="00624B88">
        <w:rPr>
          <w:b/>
          <w:sz w:val="22"/>
          <w:szCs w:val="22"/>
        </w:rPr>
        <w:t xml:space="preserve">, </w:t>
      </w:r>
      <w:r w:rsidRPr="00624B88">
        <w:rPr>
          <w:b/>
          <w:sz w:val="22"/>
          <w:szCs w:val="22"/>
        </w:rPr>
        <w:t>30-059</w:t>
      </w:r>
      <w:r w:rsidR="008D2AB8" w:rsidRPr="00624B88">
        <w:rPr>
          <w:b/>
          <w:sz w:val="22"/>
          <w:szCs w:val="22"/>
        </w:rPr>
        <w:t xml:space="preserve"> </w:t>
      </w:r>
      <w:r w:rsidRPr="00624B88">
        <w:rPr>
          <w:b/>
          <w:sz w:val="22"/>
          <w:szCs w:val="22"/>
        </w:rPr>
        <w:t>Kraków</w:t>
      </w:r>
      <w:r w:rsidR="008D2AB8" w:rsidRPr="00624B88">
        <w:rPr>
          <w:b/>
          <w:sz w:val="22"/>
          <w:szCs w:val="22"/>
        </w:rPr>
        <w:t xml:space="preserve">,  </w:t>
      </w:r>
    </w:p>
    <w:p w14:paraId="3A45CD65" w14:textId="77777777" w:rsidR="008D2AB8" w:rsidRPr="00624B88" w:rsidRDefault="008D2AB8" w:rsidP="00624B88">
      <w:pPr>
        <w:ind w:firstLine="3969"/>
        <w:rPr>
          <w:b/>
          <w:sz w:val="22"/>
          <w:szCs w:val="22"/>
        </w:rPr>
      </w:pPr>
    </w:p>
    <w:p w14:paraId="22E56DF7" w14:textId="3449EB4A" w:rsidR="008D2AB8" w:rsidRPr="00624B88" w:rsidRDefault="008D2AB8" w:rsidP="00624B88">
      <w:pPr>
        <w:widowControl w:val="0"/>
        <w:ind w:right="1"/>
        <w:jc w:val="both"/>
        <w:rPr>
          <w:sz w:val="22"/>
          <w:szCs w:val="22"/>
        </w:rPr>
      </w:pPr>
      <w:r w:rsidRPr="00624B88">
        <w:rPr>
          <w:sz w:val="22"/>
          <w:szCs w:val="22"/>
        </w:rPr>
        <w:t xml:space="preserve">Przystępując do postępowania o udzielenie zamówienia publicznego, którego przedmiotem jest </w:t>
      </w:r>
      <w:r w:rsidR="00F20B06" w:rsidRPr="00624B88">
        <w:rPr>
          <w:b/>
          <w:sz w:val="22"/>
          <w:szCs w:val="22"/>
        </w:rPr>
        <w:t xml:space="preserve">dostawa serwera </w:t>
      </w:r>
      <w:proofErr w:type="spellStart"/>
      <w:r w:rsidR="00F20B06" w:rsidRPr="00624B88">
        <w:rPr>
          <w:b/>
          <w:sz w:val="22"/>
          <w:szCs w:val="22"/>
        </w:rPr>
        <w:t>rack</w:t>
      </w:r>
      <w:proofErr w:type="spellEnd"/>
      <w:r w:rsidR="00F20B06" w:rsidRPr="00624B88">
        <w:rPr>
          <w:b/>
          <w:sz w:val="22"/>
          <w:szCs w:val="22"/>
        </w:rPr>
        <w:t xml:space="preserve"> - KC-zp.272-165/23</w:t>
      </w:r>
      <w:r w:rsidRPr="00624B88">
        <w:rPr>
          <w:b/>
          <w:sz w:val="22"/>
          <w:szCs w:val="22"/>
        </w:rPr>
        <w:t xml:space="preserve">, </w:t>
      </w:r>
      <w:r w:rsidRPr="00624B88">
        <w:rPr>
          <w:sz w:val="22"/>
          <w:szCs w:val="22"/>
        </w:rPr>
        <w:t>oferuję realizację przedmiotu zamówienia, zgodnie z zasadami określonymi w specyfikacji warunków zamówienia.</w:t>
      </w:r>
    </w:p>
    <w:p w14:paraId="56B86124" w14:textId="77777777" w:rsidR="008D2AB8" w:rsidRPr="00624B88" w:rsidRDefault="008D2AB8" w:rsidP="00624B88">
      <w:pPr>
        <w:tabs>
          <w:tab w:val="right" w:pos="9000"/>
        </w:tabs>
        <w:rPr>
          <w:sz w:val="22"/>
          <w:szCs w:val="22"/>
        </w:rPr>
      </w:pPr>
    </w:p>
    <w:p w14:paraId="7A7375B2" w14:textId="77777777" w:rsidR="008D2AB8" w:rsidRPr="00624B88" w:rsidRDefault="008D2AB8" w:rsidP="00624B88">
      <w:pPr>
        <w:widowControl w:val="0"/>
        <w:ind w:right="1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>Cena netto:   .........................................................................PLN</w:t>
      </w:r>
    </w:p>
    <w:p w14:paraId="3A7722C7" w14:textId="77777777" w:rsidR="008D2AB8" w:rsidRPr="00624B88" w:rsidRDefault="008D2AB8" w:rsidP="00624B88">
      <w:pPr>
        <w:widowControl w:val="0"/>
        <w:ind w:right="1"/>
        <w:rPr>
          <w:b/>
          <w:sz w:val="22"/>
          <w:szCs w:val="22"/>
        </w:rPr>
      </w:pPr>
    </w:p>
    <w:p w14:paraId="077E028A" w14:textId="77777777" w:rsidR="008D2AB8" w:rsidRPr="00624B88" w:rsidRDefault="008D2AB8" w:rsidP="00624B88">
      <w:pPr>
        <w:widowControl w:val="0"/>
        <w:ind w:right="1"/>
        <w:rPr>
          <w:b/>
          <w:sz w:val="22"/>
          <w:szCs w:val="22"/>
        </w:rPr>
      </w:pPr>
      <w:r w:rsidRPr="00624B88">
        <w:rPr>
          <w:b/>
          <w:sz w:val="22"/>
          <w:szCs w:val="22"/>
        </w:rPr>
        <w:t>Cena brutto: .........................................................................PLN</w:t>
      </w:r>
    </w:p>
    <w:p w14:paraId="08341E3C" w14:textId="77777777" w:rsidR="008D2AB8" w:rsidRPr="00624B88" w:rsidRDefault="008D2AB8" w:rsidP="00624B88">
      <w:pPr>
        <w:widowControl w:val="0"/>
        <w:ind w:right="1"/>
        <w:jc w:val="both"/>
        <w:rPr>
          <w:b/>
          <w:sz w:val="22"/>
          <w:szCs w:val="22"/>
        </w:rPr>
      </w:pPr>
    </w:p>
    <w:p w14:paraId="52789CD1" w14:textId="77777777" w:rsidR="008D2AB8" w:rsidRPr="00624B88" w:rsidRDefault="008D2AB8" w:rsidP="00624B88">
      <w:pPr>
        <w:widowControl w:val="0"/>
        <w:ind w:right="1"/>
        <w:jc w:val="both"/>
        <w:rPr>
          <w:sz w:val="22"/>
          <w:szCs w:val="22"/>
        </w:rPr>
      </w:pPr>
      <w:r w:rsidRPr="00624B8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824E087" w14:textId="77777777" w:rsidR="008D2AB8" w:rsidRPr="00624B88" w:rsidRDefault="008D2AB8" w:rsidP="00624B88">
      <w:pPr>
        <w:widowControl w:val="0"/>
        <w:ind w:right="1"/>
        <w:jc w:val="both"/>
        <w:rPr>
          <w:b/>
          <w:sz w:val="22"/>
          <w:szCs w:val="22"/>
        </w:rPr>
      </w:pPr>
    </w:p>
    <w:p w14:paraId="363962AA" w14:textId="77777777" w:rsidR="00624B88" w:rsidRPr="00624B88" w:rsidRDefault="00624B88" w:rsidP="00624B88">
      <w:pPr>
        <w:pStyle w:val="Tekstpodstawowy"/>
        <w:spacing w:line="240" w:lineRule="auto"/>
        <w:rPr>
          <w:sz w:val="22"/>
          <w:szCs w:val="22"/>
        </w:rPr>
      </w:pPr>
      <w:r w:rsidRPr="00624B88">
        <w:rPr>
          <w:sz w:val="22"/>
          <w:szCs w:val="22"/>
        </w:rPr>
        <w:t>Powyższa cena zawiera podatek VAT w wysokości 23 % tj.…………………….</w:t>
      </w:r>
      <w:r w:rsidRPr="00624B88">
        <w:rPr>
          <w:b w:val="0"/>
          <w:sz w:val="22"/>
          <w:szCs w:val="22"/>
        </w:rPr>
        <w:t xml:space="preserve"> PLN</w:t>
      </w:r>
    </w:p>
    <w:p w14:paraId="0E4A5B79" w14:textId="77777777" w:rsidR="00624B88" w:rsidRPr="00624B88" w:rsidRDefault="00624B88" w:rsidP="00624B88">
      <w:pPr>
        <w:tabs>
          <w:tab w:val="right" w:pos="9000"/>
        </w:tabs>
        <w:rPr>
          <w:b/>
          <w:sz w:val="22"/>
          <w:szCs w:val="22"/>
        </w:rPr>
      </w:pPr>
    </w:p>
    <w:p w14:paraId="41381CAE" w14:textId="39B2754A" w:rsidR="00624B88" w:rsidRPr="00624B88" w:rsidRDefault="00624B88" w:rsidP="00624B88">
      <w:pPr>
        <w:tabs>
          <w:tab w:val="right" w:pos="9000"/>
        </w:tabs>
        <w:rPr>
          <w:sz w:val="22"/>
          <w:szCs w:val="22"/>
        </w:rPr>
      </w:pPr>
      <w:r w:rsidRPr="00624B88">
        <w:rPr>
          <w:b/>
          <w:sz w:val="22"/>
          <w:szCs w:val="22"/>
        </w:rPr>
        <w:t>Producent/model zaoferowanego urządzenia</w:t>
      </w:r>
      <w:r w:rsidRPr="00624B88">
        <w:rPr>
          <w:sz w:val="22"/>
          <w:szCs w:val="22"/>
        </w:rPr>
        <w:t>: …………………………………………………</w:t>
      </w:r>
    </w:p>
    <w:p w14:paraId="20B1148E" w14:textId="77777777" w:rsidR="00624B88" w:rsidRPr="00624B88" w:rsidRDefault="00624B88" w:rsidP="00624B88">
      <w:pPr>
        <w:tabs>
          <w:tab w:val="right" w:pos="9000"/>
        </w:tabs>
        <w:rPr>
          <w:b/>
          <w:sz w:val="22"/>
          <w:szCs w:val="22"/>
        </w:rPr>
      </w:pPr>
    </w:p>
    <w:p w14:paraId="446E6127" w14:textId="61AEF7DE" w:rsidR="00624B88" w:rsidRDefault="00624B88" w:rsidP="00624B88">
      <w:pPr>
        <w:tabs>
          <w:tab w:val="right" w:pos="9000"/>
        </w:tabs>
        <w:rPr>
          <w:b/>
          <w:bCs/>
          <w:sz w:val="22"/>
          <w:szCs w:val="22"/>
        </w:rPr>
      </w:pPr>
      <w:r w:rsidRPr="00624B88">
        <w:rPr>
          <w:b/>
          <w:sz w:val="22"/>
          <w:szCs w:val="22"/>
        </w:rPr>
        <w:t>Termin realizacji zamówienia</w:t>
      </w:r>
      <w:r w:rsidRPr="00624B88">
        <w:rPr>
          <w:b/>
          <w:bCs/>
          <w:sz w:val="22"/>
          <w:szCs w:val="22"/>
        </w:rPr>
        <w:t xml:space="preserve">  do </w:t>
      </w:r>
      <w:r>
        <w:rPr>
          <w:b/>
          <w:bCs/>
          <w:sz w:val="22"/>
          <w:szCs w:val="22"/>
        </w:rPr>
        <w:t xml:space="preserve">………. </w:t>
      </w:r>
      <w:r w:rsidRPr="00624B88">
        <w:rPr>
          <w:b/>
          <w:bCs/>
          <w:sz w:val="22"/>
          <w:szCs w:val="22"/>
        </w:rPr>
        <w:t xml:space="preserve">dni od </w:t>
      </w:r>
      <w:r w:rsidR="0099222C">
        <w:rPr>
          <w:b/>
          <w:bCs/>
          <w:sz w:val="22"/>
          <w:szCs w:val="22"/>
        </w:rPr>
        <w:t xml:space="preserve">otrzymania zamówienia potwierdzonego z </w:t>
      </w:r>
      <w:proofErr w:type="spellStart"/>
      <w:r w:rsidR="0099222C">
        <w:rPr>
          <w:b/>
          <w:bCs/>
          <w:sz w:val="22"/>
          <w:szCs w:val="22"/>
        </w:rPr>
        <w:t>MEiN</w:t>
      </w:r>
      <w:proofErr w:type="spellEnd"/>
    </w:p>
    <w:p w14:paraId="0998FFD8" w14:textId="77777777" w:rsidR="00624B88" w:rsidRDefault="00624B88" w:rsidP="00624B88">
      <w:pPr>
        <w:tabs>
          <w:tab w:val="right" w:pos="9000"/>
        </w:tabs>
        <w:rPr>
          <w:b/>
          <w:bCs/>
          <w:sz w:val="22"/>
          <w:szCs w:val="22"/>
        </w:rPr>
      </w:pPr>
    </w:p>
    <w:p w14:paraId="2F1BB9F2" w14:textId="5BDB5D59" w:rsidR="00624B88" w:rsidRPr="00624B88" w:rsidRDefault="00624B88" w:rsidP="00624B88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Okres udzielonej gwarancji: ……………………… miesięcy</w:t>
      </w:r>
    </w:p>
    <w:p w14:paraId="5991FFA4" w14:textId="77777777" w:rsidR="00624B88" w:rsidRPr="00624B88" w:rsidRDefault="00624B88" w:rsidP="00624B88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7D4DA1BA" w14:textId="77777777" w:rsidR="00624B88" w:rsidRPr="00624B88" w:rsidRDefault="00624B88" w:rsidP="00624B88">
      <w:pPr>
        <w:tabs>
          <w:tab w:val="left" w:pos="426"/>
        </w:tabs>
        <w:jc w:val="both"/>
        <w:rPr>
          <w:sz w:val="22"/>
          <w:szCs w:val="22"/>
        </w:rPr>
      </w:pPr>
      <w:r w:rsidRPr="00624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6425B80" w14:textId="77777777" w:rsidR="00624B88" w:rsidRPr="00624B88" w:rsidRDefault="00624B88" w:rsidP="00624B88">
      <w:pPr>
        <w:tabs>
          <w:tab w:val="left" w:pos="426"/>
        </w:tabs>
        <w:jc w:val="both"/>
        <w:rPr>
          <w:sz w:val="22"/>
          <w:szCs w:val="22"/>
        </w:rPr>
      </w:pPr>
    </w:p>
    <w:p w14:paraId="5ABD0BF3" w14:textId="77777777" w:rsidR="00624B88" w:rsidRPr="00624B88" w:rsidRDefault="00624B88" w:rsidP="00624B88">
      <w:pPr>
        <w:tabs>
          <w:tab w:val="left" w:pos="426"/>
        </w:tabs>
        <w:jc w:val="both"/>
        <w:rPr>
          <w:b/>
          <w:sz w:val="22"/>
          <w:szCs w:val="22"/>
        </w:rPr>
      </w:pPr>
      <w:r w:rsidRPr="00624B8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24B88">
        <w:rPr>
          <w:b/>
          <w:sz w:val="22"/>
          <w:szCs w:val="22"/>
        </w:rPr>
        <w:t xml:space="preserve"> TAK/NIE</w:t>
      </w:r>
    </w:p>
    <w:p w14:paraId="69347CB0" w14:textId="77777777" w:rsidR="00624B88" w:rsidRDefault="00624B88" w:rsidP="00624B88">
      <w:pPr>
        <w:rPr>
          <w:b/>
          <w:sz w:val="22"/>
          <w:szCs w:val="22"/>
        </w:rPr>
      </w:pPr>
    </w:p>
    <w:p w14:paraId="218049F0" w14:textId="4D9BB325" w:rsidR="00624B88" w:rsidRPr="00624B88" w:rsidRDefault="00624B88" w:rsidP="00624B88">
      <w:pPr>
        <w:rPr>
          <w:b/>
          <w:sz w:val="22"/>
          <w:szCs w:val="22"/>
          <w:u w:val="single"/>
        </w:rPr>
      </w:pPr>
      <w:r w:rsidRPr="00624B88">
        <w:rPr>
          <w:b/>
          <w:sz w:val="22"/>
          <w:szCs w:val="22"/>
        </w:rPr>
        <w:t xml:space="preserve">Termin płatności: </w:t>
      </w:r>
      <w:r w:rsidRPr="00624B8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BE34F76" w14:textId="77777777" w:rsidR="00624B88" w:rsidRDefault="00624B88" w:rsidP="00624B88">
      <w:pPr>
        <w:rPr>
          <w:b/>
          <w:sz w:val="22"/>
          <w:szCs w:val="22"/>
          <w:u w:val="single"/>
        </w:rPr>
      </w:pPr>
    </w:p>
    <w:p w14:paraId="2DA79636" w14:textId="77777777" w:rsidR="002634DC" w:rsidRPr="009E70AD" w:rsidRDefault="002634DC" w:rsidP="002634DC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113A583B" w14:textId="77777777" w:rsidR="002634DC" w:rsidRPr="009E70AD" w:rsidRDefault="002634DC" w:rsidP="002634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6579545" w14:textId="77777777" w:rsidR="002634DC" w:rsidRDefault="002634DC" w:rsidP="002634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9E70AD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690636A1" w14:textId="35AC9EEB" w:rsidR="002634DC" w:rsidRDefault="002634DC" w:rsidP="002634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="00536052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2E6AB207" w14:textId="39EE0E2F" w:rsidR="002634DC" w:rsidRPr="009E70AD" w:rsidRDefault="002634DC" w:rsidP="002634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536052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536052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 w:rsidR="00536052">
        <w:rPr>
          <w:color w:val="000000"/>
          <w:sz w:val="22"/>
          <w:szCs w:val="22"/>
          <w:lang w:eastAsia="ar-SA"/>
        </w:rPr>
        <w:t>jest</w:t>
      </w:r>
      <w:r>
        <w:rPr>
          <w:color w:val="000000"/>
          <w:sz w:val="22"/>
          <w:szCs w:val="22"/>
          <w:lang w:eastAsia="ar-SA"/>
        </w:rPr>
        <w:t xml:space="preserve"> przeznaczon</w:t>
      </w:r>
      <w:r w:rsidR="00536052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E3C93D4" w14:textId="77777777" w:rsidR="002634DC" w:rsidRPr="009E70AD" w:rsidRDefault="002634DC" w:rsidP="002634DC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000B54" w14:textId="77777777" w:rsidR="002634DC" w:rsidRPr="009E70AD" w:rsidRDefault="002634DC" w:rsidP="002634DC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F4ACA" w14:textId="77777777" w:rsidR="002634DC" w:rsidRPr="009E70AD" w:rsidRDefault="002634DC" w:rsidP="002634DC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A506D7" w14:textId="77777777" w:rsidR="002634DC" w:rsidRPr="009E70AD" w:rsidRDefault="002634DC" w:rsidP="002634DC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34DC" w:rsidRPr="009E70AD" w14:paraId="16860F48" w14:textId="77777777" w:rsidTr="006C47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44FD3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75D2B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A3E1CDB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5B60E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2634DC" w:rsidRPr="009E70AD" w14:paraId="2EE4F912" w14:textId="77777777" w:rsidTr="006C47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4E89E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CB65C" w14:textId="77777777" w:rsidR="002634DC" w:rsidRPr="009E70AD" w:rsidRDefault="002634DC" w:rsidP="006C47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CD3C5" w14:textId="77777777" w:rsidR="002634DC" w:rsidRPr="009E70AD" w:rsidRDefault="002634DC" w:rsidP="006C47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634DC" w:rsidRPr="009E70AD" w14:paraId="340CA1ED" w14:textId="77777777" w:rsidTr="006C473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3EC7A" w14:textId="77777777" w:rsidR="002634DC" w:rsidRPr="009E70AD" w:rsidRDefault="002634DC" w:rsidP="006C473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BBFE" w14:textId="77777777" w:rsidR="002634DC" w:rsidRPr="009E70AD" w:rsidRDefault="002634DC" w:rsidP="006C47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FD78B" w14:textId="77777777" w:rsidR="002634DC" w:rsidRPr="009E70AD" w:rsidRDefault="002634DC" w:rsidP="006C47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3ACBDF0" w14:textId="77777777" w:rsidR="002634DC" w:rsidRPr="009E70AD" w:rsidRDefault="002634DC" w:rsidP="002634DC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74FF8CE8" w14:textId="77777777" w:rsidR="002634DC" w:rsidRPr="009E70AD" w:rsidRDefault="002634DC" w:rsidP="002634D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0ACD8FA1" w14:textId="77777777" w:rsidR="002634DC" w:rsidRPr="009E70AD" w:rsidRDefault="002634DC" w:rsidP="002634D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</w:t>
      </w:r>
    </w:p>
    <w:p w14:paraId="0B0BC3F8" w14:textId="77777777" w:rsidR="002634DC" w:rsidRPr="009E70AD" w:rsidRDefault="002634DC" w:rsidP="002634D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.</w:t>
      </w:r>
    </w:p>
    <w:p w14:paraId="5D69C893" w14:textId="77777777" w:rsidR="002634DC" w:rsidRPr="009E70AD" w:rsidRDefault="002634DC" w:rsidP="002634DC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</w:t>
      </w:r>
      <w:proofErr w:type="spellStart"/>
      <w:r w:rsidRPr="009E70AD">
        <w:rPr>
          <w:sz w:val="22"/>
          <w:szCs w:val="22"/>
        </w:rPr>
        <w:t>ych</w:t>
      </w:r>
      <w:proofErr w:type="spellEnd"/>
      <w:r w:rsidRPr="009E70AD">
        <w:rPr>
          <w:sz w:val="22"/>
          <w:szCs w:val="22"/>
        </w:rPr>
        <w:t>) dokumentu(ów)</w:t>
      </w:r>
    </w:p>
    <w:p w14:paraId="3E40942E" w14:textId="77777777" w:rsidR="002634DC" w:rsidRPr="009E70AD" w:rsidRDefault="002634DC" w:rsidP="002634DC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818E50" w14:textId="77777777" w:rsidR="002634DC" w:rsidRPr="009E70AD" w:rsidRDefault="002634DC" w:rsidP="002634DC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5B3D7897" w14:textId="77777777" w:rsidR="002634DC" w:rsidRPr="009E70AD" w:rsidRDefault="002634DC" w:rsidP="002634DC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6048176A" w14:textId="77777777" w:rsidR="002634DC" w:rsidRPr="009E70AD" w:rsidRDefault="002634DC" w:rsidP="002634DC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48B72030" w14:textId="77777777" w:rsidR="002634DC" w:rsidRPr="009E70AD" w:rsidRDefault="002634DC" w:rsidP="002634DC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3F4B15E" w14:textId="77777777" w:rsidR="00FE545C" w:rsidRPr="00624B88" w:rsidRDefault="00FE545C" w:rsidP="00624B88">
      <w:pPr>
        <w:jc w:val="right"/>
        <w:rPr>
          <w:sz w:val="22"/>
          <w:szCs w:val="22"/>
        </w:rPr>
      </w:pPr>
    </w:p>
    <w:sectPr w:rsidR="00FE545C" w:rsidRPr="00624B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6052E" w14:textId="77777777" w:rsidR="009D6121" w:rsidRDefault="009D6121">
      <w:r>
        <w:separator/>
      </w:r>
    </w:p>
  </w:endnote>
  <w:endnote w:type="continuationSeparator" w:id="0">
    <w:p w14:paraId="1AB73CDC" w14:textId="77777777" w:rsidR="009D6121" w:rsidRDefault="009D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85F16" w14:textId="77777777" w:rsidR="00F20B06" w:rsidRDefault="00F20B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DB4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02239" w14:textId="77777777" w:rsidR="00F20B06" w:rsidRDefault="00F20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84A7D" w14:textId="77777777" w:rsidR="009D6121" w:rsidRDefault="009D6121">
      <w:r>
        <w:separator/>
      </w:r>
    </w:p>
  </w:footnote>
  <w:footnote w:type="continuationSeparator" w:id="0">
    <w:p w14:paraId="06C6922B" w14:textId="77777777" w:rsidR="009D6121" w:rsidRDefault="009D6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10B2E" w14:textId="77777777" w:rsidR="00F20B06" w:rsidRDefault="00F20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6A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209B6" w14:textId="77777777" w:rsidR="00F20B06" w:rsidRDefault="00F20B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9125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799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582646">
    <w:abstractNumId w:val="0"/>
  </w:num>
  <w:num w:numId="4" w16cid:durableId="1612128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1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34DC"/>
    <w:rsid w:val="002723B0"/>
    <w:rsid w:val="00315A4A"/>
    <w:rsid w:val="004B7300"/>
    <w:rsid w:val="004C6753"/>
    <w:rsid w:val="00536052"/>
    <w:rsid w:val="00595C87"/>
    <w:rsid w:val="005D2C65"/>
    <w:rsid w:val="005E6D94"/>
    <w:rsid w:val="00624B88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222C"/>
    <w:rsid w:val="009D6121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0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B297D"/>
  <w15:chartTrackingRefBased/>
  <w15:docId w15:val="{521D009C-3C59-446E-94BD-3D0C5A47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638</Words>
  <Characters>4766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2023-03-15T11:36:00Z</cp:lastPrinted>
  <dcterms:created xsi:type="dcterms:W3CDTF">2023-03-15T11:36:00Z</dcterms:created>
  <dcterms:modified xsi:type="dcterms:W3CDTF">2023-03-15T11:36:00Z</dcterms:modified>
</cp:coreProperties>
</file>