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DDE3B" w14:textId="77777777" w:rsidR="009550ED" w:rsidRPr="00DD1589" w:rsidRDefault="00B51D2A" w:rsidP="009550ED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 w14:anchorId="159CE9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14:paraId="3FF32CA4" w14:textId="77777777" w:rsidR="009550ED" w:rsidRPr="00DB2060" w:rsidRDefault="009550ED" w:rsidP="009550ED">
      <w:pPr>
        <w:suppressAutoHyphens/>
        <w:spacing w:line="254" w:lineRule="auto"/>
        <w:rPr>
          <w:lang w:eastAsia="zh-CN"/>
        </w:rPr>
      </w:pPr>
    </w:p>
    <w:p w14:paraId="6F0453AF" w14:textId="77777777" w:rsidR="009550ED" w:rsidRPr="00DB2060" w:rsidRDefault="009550ED" w:rsidP="009550ED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140B650D" w14:textId="77777777" w:rsidR="009550ED" w:rsidRPr="00DB2060" w:rsidRDefault="009550ED" w:rsidP="009550ED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14305C99" w14:textId="77777777"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E5D07E4" w14:textId="77777777"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7204730B" w14:textId="77777777"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FBE5632" w14:textId="77777777"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33FD96E7" w14:textId="77777777"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2292F47C" w14:textId="77777777"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ABA0758" w14:textId="77777777"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4DB8B40D" w14:textId="77777777"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1E044F1" w14:textId="77777777"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53C1B2CF" w14:textId="77777777"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48F58032" w14:textId="77777777"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D43E592" w14:textId="77777777"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00CAB8A2" w14:textId="77777777" w:rsidR="009550ED" w:rsidRPr="00DB2060" w:rsidRDefault="009550ED" w:rsidP="009550E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7C19C0DE" w14:textId="38362FE2" w:rsidR="009550ED" w:rsidRPr="00DB2060" w:rsidRDefault="009550ED" w:rsidP="009550ED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B51D2A">
        <w:rPr>
          <w:b/>
          <w:sz w:val="20"/>
          <w:szCs w:val="20"/>
        </w:rPr>
        <w:t>Usługa szkoleniowa dla pracowników administracyjnych AGH w zakresie obsługi programów MS Excel oraz MS Word, realizowana w ramach ZPR AGH - Kc-zp.272-151/23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8F053" w14:textId="77777777" w:rsidR="009550ED" w:rsidRPr="00DB2060" w:rsidRDefault="009550ED" w:rsidP="009550ED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08F85FEC" w14:textId="77777777" w:rsidR="009550ED" w:rsidRPr="00DB2060" w:rsidRDefault="009550ED" w:rsidP="009550ED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3B8483F4" w14:textId="77777777" w:rsidR="009550ED" w:rsidRPr="00DB2060" w:rsidRDefault="009550ED" w:rsidP="009550E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65C70058" w14:textId="77777777" w:rsidR="009550ED" w:rsidRPr="00DB2060" w:rsidRDefault="009550ED" w:rsidP="009550ED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1E652349" w14:textId="77777777" w:rsidR="009550ED" w:rsidRPr="00DB2060" w:rsidRDefault="009550ED" w:rsidP="009550ED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29076FE7" w14:textId="77777777" w:rsidR="009550ED" w:rsidRPr="00DB2060" w:rsidRDefault="009550ED" w:rsidP="009550ED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14:paraId="1D5CB63B" w14:textId="77777777"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14:paraId="08C7A996" w14:textId="77777777"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14:paraId="6EC1A326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FB291" w14:textId="77777777" w:rsidR="005B7ED9" w:rsidRDefault="005B7ED9" w:rsidP="0038231F">
      <w:pPr>
        <w:spacing w:after="0" w:line="240" w:lineRule="auto"/>
      </w:pPr>
      <w:r>
        <w:separator/>
      </w:r>
    </w:p>
  </w:endnote>
  <w:endnote w:type="continuationSeparator" w:id="0">
    <w:p w14:paraId="0E8CD709" w14:textId="77777777" w:rsidR="005B7ED9" w:rsidRDefault="005B7E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C89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9F196B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36220" w14:textId="77777777" w:rsidR="005B7ED9" w:rsidRDefault="005B7ED9" w:rsidP="0038231F">
      <w:pPr>
        <w:spacing w:after="0" w:line="240" w:lineRule="auto"/>
      </w:pPr>
      <w:r>
        <w:separator/>
      </w:r>
    </w:p>
  </w:footnote>
  <w:footnote w:type="continuationSeparator" w:id="0">
    <w:p w14:paraId="7DC19EA6" w14:textId="77777777" w:rsidR="005B7ED9" w:rsidRDefault="005B7ED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14009">
    <w:abstractNumId w:val="7"/>
  </w:num>
  <w:num w:numId="2" w16cid:durableId="1359819973">
    <w:abstractNumId w:val="0"/>
  </w:num>
  <w:num w:numId="3" w16cid:durableId="855775262">
    <w:abstractNumId w:val="6"/>
  </w:num>
  <w:num w:numId="4" w16cid:durableId="1958830299">
    <w:abstractNumId w:val="9"/>
  </w:num>
  <w:num w:numId="5" w16cid:durableId="1111627614">
    <w:abstractNumId w:val="8"/>
  </w:num>
  <w:num w:numId="6" w16cid:durableId="313611083">
    <w:abstractNumId w:val="5"/>
  </w:num>
  <w:num w:numId="7" w16cid:durableId="1361200956">
    <w:abstractNumId w:val="1"/>
  </w:num>
  <w:num w:numId="8" w16cid:durableId="1093666334">
    <w:abstractNumId w:val="3"/>
  </w:num>
  <w:num w:numId="9" w16cid:durableId="1624724283">
    <w:abstractNumId w:val="2"/>
  </w:num>
  <w:num w:numId="10" w16cid:durableId="34813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7ED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43EA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7ED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50ED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1D2A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4318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8C7CDB"/>
  <w15:docId w15:val="{C5246868-BF2D-47E9-A55C-3B674262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50E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03AC8-4FFD-44B1-823F-8A5C2B5BB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3</cp:revision>
  <cp:lastPrinted>2022-08-12T08:12:00Z</cp:lastPrinted>
  <dcterms:created xsi:type="dcterms:W3CDTF">2022-08-12T08:12:00Z</dcterms:created>
  <dcterms:modified xsi:type="dcterms:W3CDTF">2023-03-08T08:14:00Z</dcterms:modified>
</cp:coreProperties>
</file>