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1AC0" w14:textId="77777777" w:rsidR="00A377DF" w:rsidRDefault="00A377DF" w:rsidP="00A377DF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04AF27D9" w14:textId="77777777" w:rsidR="00A377DF" w:rsidRPr="00843934" w:rsidRDefault="000600C3" w:rsidP="00A377DF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 w14:anchorId="131368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14:paraId="4E986495" w14:textId="77777777" w:rsidR="00A377DF" w:rsidRPr="003D6231" w:rsidRDefault="00A377DF" w:rsidP="00A377DF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47577D2C" w14:textId="77777777" w:rsidR="00A377DF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269E10C" w14:textId="77777777" w:rsidR="00A377DF" w:rsidRPr="009475A8" w:rsidRDefault="00A377DF" w:rsidP="00A377D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2EB3797" w14:textId="77777777" w:rsidR="00A377DF" w:rsidRPr="009475A8" w:rsidRDefault="00A377DF" w:rsidP="00A377DF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4C07879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DA718D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54325E2" w14:textId="77777777" w:rsidR="00A377DF" w:rsidRPr="009475A8" w:rsidRDefault="00A377DF" w:rsidP="00A377D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C112C03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D251EC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49D949D" w14:textId="77777777"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C5B28A0" w14:textId="77777777"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0323094" w14:textId="77777777" w:rsidR="00A377DF" w:rsidRPr="009475A8" w:rsidRDefault="00A377DF" w:rsidP="00A377DF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07E8F48" w14:textId="77777777" w:rsidR="00A377DF" w:rsidRPr="009475A8" w:rsidRDefault="00A377DF" w:rsidP="00A377D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24B9E31" w14:textId="77777777" w:rsidR="00A377DF" w:rsidRPr="009475A8" w:rsidRDefault="00A377DF" w:rsidP="00A377D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A0079E5" w14:textId="77777777" w:rsidR="00A377DF" w:rsidRPr="009475A8" w:rsidRDefault="00A377DF" w:rsidP="00A377DF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F511398" w14:textId="77777777"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34697A0C" w14:textId="77777777" w:rsidR="00A377DF" w:rsidRPr="00725B4A" w:rsidRDefault="00A377DF" w:rsidP="00A377DF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D7BF14E" w14:textId="77777777" w:rsidR="00A377DF" w:rsidRPr="00D52EEE" w:rsidRDefault="00A377DF" w:rsidP="00A377DF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6E51A19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2705FA" w14:textId="0FA97AAB" w:rsidR="00A377DF" w:rsidRPr="00D52EEE" w:rsidRDefault="00A377DF" w:rsidP="00A377DF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600C3">
        <w:rPr>
          <w:b/>
          <w:sz w:val="20"/>
          <w:szCs w:val="20"/>
        </w:rPr>
        <w:t>Usługa szkoleniowa dla pracowników administracyjnych AGH w zakresie obsługi programów MS Excel oraz MS Word, realizowana w ramach ZPR AGH - Kc-zp.272-151/23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1D19F0" w14:textId="77777777" w:rsidR="00A377DF" w:rsidRPr="00D52EEE" w:rsidRDefault="00A377DF" w:rsidP="00A377DF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9790F63" w14:textId="77777777" w:rsidR="00A377DF" w:rsidRPr="00D52EEE" w:rsidRDefault="00A377DF" w:rsidP="00A377DF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5024E7" w14:textId="77777777" w:rsidR="00A377DF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1A486E3" w14:textId="77777777" w:rsidR="00A377DF" w:rsidRPr="00EE45E3" w:rsidRDefault="00A377DF" w:rsidP="00A377D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14:paraId="2FD78B8E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7B119F4C" w14:textId="77777777" w:rsidR="00A377DF" w:rsidRPr="00D52EEE" w:rsidRDefault="00A377DF" w:rsidP="00A377DF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>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E192935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4EC72B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3BB2A3" w14:textId="77777777" w:rsidR="00A377DF" w:rsidRPr="00D52EEE" w:rsidRDefault="00A377DF" w:rsidP="00A377D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840CDEA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928546A" w14:textId="77777777" w:rsidR="00A377DF" w:rsidRPr="00D52EEE" w:rsidRDefault="00A377DF" w:rsidP="00A377D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B3B2826" w14:textId="77777777" w:rsidR="00A377DF" w:rsidRPr="00FD003F" w:rsidRDefault="00A377DF" w:rsidP="00A377DF">
      <w:pPr>
        <w:jc w:val="right"/>
        <w:rPr>
          <w:rFonts w:ascii="Arial" w:hAnsi="Arial" w:cs="Arial"/>
          <w:sz w:val="20"/>
          <w:szCs w:val="20"/>
        </w:rPr>
      </w:pPr>
    </w:p>
    <w:p w14:paraId="777FF1C6" w14:textId="77777777" w:rsidR="00A377DF" w:rsidRPr="00FD003F" w:rsidRDefault="00A377DF" w:rsidP="00A377D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14:paraId="026B2D13" w14:textId="77777777" w:rsidR="00A377DF" w:rsidRPr="009475A8" w:rsidRDefault="00A377DF" w:rsidP="00A377DF"/>
    <w:p w14:paraId="64ACD3FE" w14:textId="77777777" w:rsidR="00A377DF" w:rsidRPr="009475A8" w:rsidRDefault="00A377DF" w:rsidP="00A377DF"/>
    <w:p w14:paraId="554DA9EA" w14:textId="77777777" w:rsidR="00A377DF" w:rsidRPr="009475A8" w:rsidRDefault="00A377DF" w:rsidP="00A377DF"/>
    <w:p w14:paraId="1F7C6368" w14:textId="77777777" w:rsidR="00A377DF" w:rsidRPr="009475A8" w:rsidRDefault="00A377DF" w:rsidP="00A377DF"/>
    <w:p w14:paraId="01FE47C1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62C62" w14:textId="77777777" w:rsidR="00493BA7" w:rsidRDefault="00493BA7" w:rsidP="0038231F">
      <w:pPr>
        <w:spacing w:after="0" w:line="240" w:lineRule="auto"/>
      </w:pPr>
      <w:r>
        <w:separator/>
      </w:r>
    </w:p>
  </w:endnote>
  <w:endnote w:type="continuationSeparator" w:id="0">
    <w:p w14:paraId="632EC53C" w14:textId="77777777" w:rsidR="00493BA7" w:rsidRDefault="00493B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8E437" w14:textId="77777777" w:rsidR="00D2157A" w:rsidRDefault="00D21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801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9BCF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A1307" w14:textId="77777777" w:rsidR="00D2157A" w:rsidRDefault="00D21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517C3" w14:textId="77777777" w:rsidR="00493BA7" w:rsidRDefault="00493BA7" w:rsidP="0038231F">
      <w:pPr>
        <w:spacing w:after="0" w:line="240" w:lineRule="auto"/>
      </w:pPr>
      <w:r>
        <w:separator/>
      </w:r>
    </w:p>
  </w:footnote>
  <w:footnote w:type="continuationSeparator" w:id="0">
    <w:p w14:paraId="0047EBC8" w14:textId="77777777" w:rsidR="00493BA7" w:rsidRDefault="00493B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AE09C" w14:textId="77777777" w:rsidR="00D2157A" w:rsidRDefault="00D21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95ACE" w14:textId="77777777" w:rsidR="00D2157A" w:rsidRDefault="00D21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D882" w14:textId="77777777" w:rsidR="00D2157A" w:rsidRDefault="00D21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478330">
    <w:abstractNumId w:val="8"/>
  </w:num>
  <w:num w:numId="2" w16cid:durableId="1694644132">
    <w:abstractNumId w:val="0"/>
  </w:num>
  <w:num w:numId="3" w16cid:durableId="1933588448">
    <w:abstractNumId w:val="7"/>
  </w:num>
  <w:num w:numId="4" w16cid:durableId="1266032865">
    <w:abstractNumId w:val="10"/>
  </w:num>
  <w:num w:numId="5" w16cid:durableId="631713807">
    <w:abstractNumId w:val="9"/>
  </w:num>
  <w:num w:numId="6" w16cid:durableId="1591935319">
    <w:abstractNumId w:val="6"/>
  </w:num>
  <w:num w:numId="7" w16cid:durableId="1516335917">
    <w:abstractNumId w:val="1"/>
  </w:num>
  <w:num w:numId="8" w16cid:durableId="1824590095">
    <w:abstractNumId w:val="3"/>
  </w:num>
  <w:num w:numId="9" w16cid:durableId="1624848870">
    <w:abstractNumId w:val="2"/>
  </w:num>
  <w:num w:numId="10" w16cid:durableId="608901974">
    <w:abstractNumId w:val="5"/>
  </w:num>
  <w:num w:numId="11" w16cid:durableId="10659500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64112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BA7"/>
    <w:rsid w:val="00023477"/>
    <w:rsid w:val="000247FF"/>
    <w:rsid w:val="00025C8D"/>
    <w:rsid w:val="000303EE"/>
    <w:rsid w:val="000600C3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3BA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6FBC"/>
    <w:rsid w:val="00A15F7E"/>
    <w:rsid w:val="00A166B0"/>
    <w:rsid w:val="00A22DCF"/>
    <w:rsid w:val="00A24C2D"/>
    <w:rsid w:val="00A276E4"/>
    <w:rsid w:val="00A3062E"/>
    <w:rsid w:val="00A347DE"/>
    <w:rsid w:val="00A377D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157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58FF08"/>
  <w15:chartTrackingRefBased/>
  <w15:docId w15:val="{E48026EC-2033-480C-A2FB-DCE5E736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77D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377DF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23B20-6D0A-46B4-A4F4-5C7A4C9A9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2022-08-12T08:12:00Z</cp:lastPrinted>
  <dcterms:created xsi:type="dcterms:W3CDTF">2023-03-08T08:14:00Z</dcterms:created>
  <dcterms:modified xsi:type="dcterms:W3CDTF">2023-03-08T08:14:00Z</dcterms:modified>
</cp:coreProperties>
</file>