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62E9E9D4" w14:textId="77777777" w:rsidR="00F3134E" w:rsidRDefault="00004914" w:rsidP="00F3134E">
      <w:pPr>
        <w:jc w:val="center"/>
        <w:rPr>
          <w:b/>
          <w:sz w:val="24"/>
          <w:szCs w:val="24"/>
        </w:rPr>
      </w:pPr>
      <w:r>
        <w:rPr>
          <w:noProof/>
        </w:rPr>
        <w:pict w14:anchorId="43F3ED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386.25pt;height:35.25pt;visibility:visible;mso-wrap-style:square">
            <v:imagedata r:id="rId7" o:title="Log_POWER_kolor"/>
          </v:shape>
        </w:pict>
      </w:r>
    </w:p>
    <w:p w14:paraId="42BC4D85" w14:textId="77777777" w:rsidR="00F3134E" w:rsidRDefault="00F3134E" w:rsidP="00F3134E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14:paraId="4CF6C98C" w14:textId="77777777" w:rsidR="00F3134E" w:rsidRDefault="00F3134E" w:rsidP="00F3134E"/>
    <w:p w14:paraId="329EDEB8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CF7EED" w:rsidRDefault="00F3134E" w:rsidP="00F3134E">
      <w:pPr>
        <w:tabs>
          <w:tab w:val="right" w:pos="9000"/>
        </w:tabs>
      </w:pPr>
      <w:r w:rsidRPr="00CF7EED">
        <w:t>NAZWA WYKONAWCY: …………………………………………………….</w:t>
      </w:r>
    </w:p>
    <w:p w14:paraId="1CDD51AF" w14:textId="77777777" w:rsidR="00F3134E" w:rsidRPr="00F3134E" w:rsidRDefault="00F3134E" w:rsidP="00F3134E">
      <w:pPr>
        <w:tabs>
          <w:tab w:val="right" w:pos="9000"/>
        </w:tabs>
      </w:pPr>
      <w:r w:rsidRPr="00CF7EED">
        <w:t>ADRES</w:t>
      </w:r>
      <w:r w:rsidRPr="00F3134E">
        <w:t xml:space="preserve">:…………………………………………………………………………. </w:t>
      </w:r>
    </w:p>
    <w:p w14:paraId="71936C8E" w14:textId="587EB765" w:rsidR="00F3134E" w:rsidRPr="00F3134E" w:rsidRDefault="00F3134E" w:rsidP="00F3134E">
      <w:pPr>
        <w:tabs>
          <w:tab w:val="left" w:pos="0"/>
        </w:tabs>
        <w:jc w:val="both"/>
      </w:pPr>
      <w:r w:rsidRPr="00F3134E">
        <w:rPr>
          <w:color w:val="000000"/>
        </w:rPr>
        <w:t xml:space="preserve">Składając ofertę w postępowaniu o udzielenie zamówienia publicznego w trybie </w:t>
      </w:r>
      <w:r w:rsidRPr="00F3134E">
        <w:t xml:space="preserve">przetarg nieograniczony </w:t>
      </w:r>
      <w:r w:rsidRPr="00F3134E">
        <w:rPr>
          <w:color w:val="000000"/>
        </w:rPr>
        <w:t xml:space="preserve">na: </w:t>
      </w:r>
      <w:r w:rsidR="00140C02">
        <w:rPr>
          <w:b/>
        </w:rPr>
        <w:t>Usługa szkoleniowa dla pracowników administracyjnych AGH w zakresie obsługi programów MS Excel oraz MS Word, realizowana w ramach ZPR AGH - Kc-zp.272-151/23</w:t>
      </w:r>
      <w:r w:rsidRPr="00F3134E">
        <w:rPr>
          <w:b/>
        </w:rPr>
        <w:t xml:space="preserve">, </w:t>
      </w:r>
      <w:r w:rsidRPr="00F3134E">
        <w:t>oświadczamy, że w ciągu ostatnich 3 lat przed upływem terminu składania ofert zrealizowaliśmy następujące zamówienia: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2098"/>
        <w:gridCol w:w="2061"/>
        <w:gridCol w:w="1192"/>
        <w:gridCol w:w="1627"/>
        <w:gridCol w:w="1625"/>
      </w:tblGrid>
      <w:tr w:rsidR="00F3134E" w14:paraId="58929BDA" w14:textId="77777777" w:rsidTr="00D55B78">
        <w:trPr>
          <w:cantSplit/>
          <w:trHeight w:val="761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F3134E" w:rsidRPr="00F3134E" w:rsidRDefault="00F3134E" w:rsidP="00D55B78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F3134E">
              <w:rPr>
                <w:b/>
              </w:rPr>
              <w:t>L.p</w:t>
            </w:r>
            <w:proofErr w:type="spellEnd"/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F3134E" w:rsidRPr="00F3134E" w:rsidRDefault="00F3134E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Przedmiot usługi</w:t>
            </w:r>
            <w:r w:rsidRPr="00F3134E">
              <w:rPr>
                <w:rStyle w:val="Odwoanieprzypisudolnego"/>
                <w:b/>
              </w:rPr>
              <w:footnoteReference w:id="1"/>
            </w:r>
          </w:p>
          <w:p w14:paraId="2FC367CF" w14:textId="77777777" w:rsidR="00F3134E" w:rsidRPr="00F3134E" w:rsidRDefault="00F3134E" w:rsidP="00D55B78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77777777" w:rsidR="00F3134E" w:rsidRPr="00F3134E" w:rsidRDefault="00F3134E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Data wykonania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B4BD23" w14:textId="77777777" w:rsidR="00F3134E" w:rsidRPr="00F3134E" w:rsidRDefault="00F3134E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Ilość uczestników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8A12F" w14:textId="77777777" w:rsidR="00F3134E" w:rsidRPr="00F3134E" w:rsidRDefault="00F3134E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Czas trwania szkolenia - ilość godzin zegarowych</w:t>
            </w: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F3134E" w:rsidRPr="00F3134E" w:rsidRDefault="00F3134E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Odbiorca usługi </w:t>
            </w:r>
          </w:p>
          <w:p w14:paraId="6A79AA99" w14:textId="77777777" w:rsidR="00F3134E" w:rsidRDefault="00F3134E" w:rsidP="00D55B78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(nazwa, adres)</w:t>
            </w:r>
          </w:p>
        </w:tc>
      </w:tr>
      <w:tr w:rsidR="00F3134E" w14:paraId="796DF258" w14:textId="77777777" w:rsidTr="00D55B78">
        <w:trPr>
          <w:cantSplit/>
          <w:trHeight w:hRule="exact" w:val="273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4FE8A4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CC8F9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F3134E" w14:paraId="7B17A359" w14:textId="77777777" w:rsidTr="00D55B78">
        <w:trPr>
          <w:cantSplit/>
          <w:trHeight w:val="736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7239E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691E0B6F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9384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EB150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54552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3134E" w14:paraId="385D3728" w14:textId="77777777" w:rsidTr="00D55B78">
        <w:trPr>
          <w:cantSplit/>
          <w:trHeight w:val="897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28B6F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120C1624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A1D5F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0BC7E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BFEB2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3134E" w14:paraId="6021F128" w14:textId="77777777" w:rsidTr="00D55B78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9C1AF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562853B4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0076A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B60F5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35A71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3134E" w14:paraId="5DD0A698" w14:textId="77777777" w:rsidTr="00D55B78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D8332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1A0ECBB7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9E7F3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41F28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C1F1D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296B8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CDBFE" w14:textId="77777777" w:rsidR="00F3134E" w:rsidRDefault="00F3134E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893F0DC" w14:textId="77777777" w:rsidR="00F3134E" w:rsidRDefault="00F3134E" w:rsidP="00F3134E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</w:t>
      </w:r>
    </w:p>
    <w:p w14:paraId="4E8BE104" w14:textId="77777777" w:rsidR="00F3134E" w:rsidRPr="00A64311" w:rsidRDefault="00F3134E" w:rsidP="00F3134E">
      <w:pPr>
        <w:suppressAutoHyphens/>
        <w:autoSpaceDN w:val="0"/>
        <w:ind w:left="80"/>
        <w:jc w:val="both"/>
        <w:textAlignment w:val="baseline"/>
        <w:rPr>
          <w:sz w:val="16"/>
          <w:szCs w:val="16"/>
        </w:rPr>
      </w:pPr>
      <w:r w:rsidRPr="00A64311">
        <w:rPr>
          <w:sz w:val="16"/>
          <w:szCs w:val="16"/>
        </w:rPr>
        <w:t xml:space="preserve">Zamawiający uzna wyżej wymieniony warunek za spełniony, jeżeli  Wykonawca wykaże, że w okresie ostatnich trzech lat przed upływem terminu składania ofert (a jeżeli okres prowadzenia działalności jest krótszy – w tym okresie), należycie zrealizował  co najmniej </w:t>
      </w:r>
      <w:r>
        <w:rPr>
          <w:sz w:val="16"/>
          <w:szCs w:val="16"/>
        </w:rPr>
        <w:t xml:space="preserve">15 </w:t>
      </w:r>
      <w:r w:rsidRPr="00A64311">
        <w:rPr>
          <w:sz w:val="16"/>
          <w:szCs w:val="16"/>
        </w:rPr>
        <w:t xml:space="preserve">szkoleń, w tym co najmniej: </w:t>
      </w:r>
    </w:p>
    <w:p w14:paraId="539145DB" w14:textId="77777777" w:rsidR="00140C02" w:rsidRPr="00140C02" w:rsidRDefault="00140C02" w:rsidP="00140C02">
      <w:pPr>
        <w:numPr>
          <w:ilvl w:val="0"/>
          <w:numId w:val="1"/>
        </w:numPr>
        <w:autoSpaceDN w:val="0"/>
        <w:jc w:val="both"/>
        <w:rPr>
          <w:sz w:val="16"/>
          <w:szCs w:val="16"/>
        </w:rPr>
      </w:pPr>
      <w:r w:rsidRPr="00140C02">
        <w:rPr>
          <w:sz w:val="16"/>
          <w:szCs w:val="16"/>
        </w:rPr>
        <w:t>3 szkolenia z obsługi MS Excel na poziomie podstawowym,</w:t>
      </w:r>
    </w:p>
    <w:p w14:paraId="0731B582" w14:textId="77777777" w:rsidR="00140C02" w:rsidRPr="00140C02" w:rsidRDefault="00140C02" w:rsidP="00140C02">
      <w:pPr>
        <w:numPr>
          <w:ilvl w:val="0"/>
          <w:numId w:val="1"/>
        </w:numPr>
        <w:autoSpaceDN w:val="0"/>
        <w:jc w:val="both"/>
        <w:rPr>
          <w:sz w:val="16"/>
          <w:szCs w:val="16"/>
        </w:rPr>
      </w:pPr>
      <w:r w:rsidRPr="00140C02">
        <w:rPr>
          <w:sz w:val="16"/>
          <w:szCs w:val="16"/>
        </w:rPr>
        <w:t>3 szkolenia z obsługi MS Excel na poziomie średniozaawansowanym,</w:t>
      </w:r>
    </w:p>
    <w:p w14:paraId="190CF2A1" w14:textId="77777777" w:rsidR="00140C02" w:rsidRPr="00140C02" w:rsidRDefault="00140C02" w:rsidP="00140C02">
      <w:pPr>
        <w:numPr>
          <w:ilvl w:val="0"/>
          <w:numId w:val="1"/>
        </w:numPr>
        <w:autoSpaceDN w:val="0"/>
        <w:jc w:val="both"/>
        <w:rPr>
          <w:sz w:val="16"/>
          <w:szCs w:val="16"/>
        </w:rPr>
      </w:pPr>
      <w:r w:rsidRPr="00140C02">
        <w:rPr>
          <w:sz w:val="16"/>
          <w:szCs w:val="16"/>
        </w:rPr>
        <w:t>3 szkolenia z obsługi MS Excel na poziomie zaawansowanym,</w:t>
      </w:r>
    </w:p>
    <w:p w14:paraId="405923C3" w14:textId="20C4B905" w:rsidR="00F3134E" w:rsidRPr="00A64311" w:rsidRDefault="00140C02" w:rsidP="00140C02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16"/>
          <w:szCs w:val="16"/>
          <w:lang w:eastAsia="pl-PL"/>
        </w:rPr>
      </w:pPr>
      <w:r w:rsidRPr="00140C02">
        <w:rPr>
          <w:rFonts w:ascii="Times New Roman" w:eastAsia="Times New Roman" w:hAnsi="Times New Roman"/>
          <w:sz w:val="16"/>
          <w:szCs w:val="16"/>
          <w:lang w:eastAsia="pl-PL"/>
        </w:rPr>
        <w:t>3 szkolenia z obsługi MS Word na poziomie zaawansowanym</w:t>
      </w:r>
      <w:r w:rsidR="00F3134E" w:rsidRPr="00A64311">
        <w:rPr>
          <w:rFonts w:ascii="Times New Roman" w:eastAsia="Times New Roman" w:hAnsi="Times New Roman"/>
          <w:sz w:val="16"/>
          <w:szCs w:val="16"/>
          <w:lang w:eastAsia="pl-PL"/>
        </w:rPr>
        <w:t>,</w:t>
      </w:r>
    </w:p>
    <w:p w14:paraId="36BDB3CD" w14:textId="65D43C66" w:rsidR="00F3134E" w:rsidRPr="00A64311" w:rsidRDefault="00F3134E" w:rsidP="00F3134E">
      <w:pPr>
        <w:suppressAutoHyphens/>
        <w:autoSpaceDN w:val="0"/>
        <w:ind w:left="79"/>
        <w:jc w:val="both"/>
        <w:textAlignment w:val="baseline"/>
        <w:rPr>
          <w:sz w:val="16"/>
          <w:szCs w:val="16"/>
        </w:rPr>
      </w:pPr>
      <w:r w:rsidRPr="00A64311">
        <w:rPr>
          <w:sz w:val="16"/>
          <w:szCs w:val="16"/>
        </w:rPr>
        <w:t xml:space="preserve">każde szkolenie dla grupy minimum 10 osobowej oraz każde szkolenie trwające nie krócej niż </w:t>
      </w:r>
      <w:r w:rsidR="00140C02">
        <w:rPr>
          <w:sz w:val="16"/>
          <w:szCs w:val="16"/>
        </w:rPr>
        <w:t>6</w:t>
      </w:r>
      <w:r w:rsidRPr="00A64311">
        <w:rPr>
          <w:sz w:val="16"/>
          <w:szCs w:val="16"/>
        </w:rPr>
        <w:t xml:space="preserve"> godzin zegarowych.</w:t>
      </w:r>
    </w:p>
    <w:p w14:paraId="053E946C" w14:textId="77777777" w:rsidR="00F3134E" w:rsidRDefault="00F3134E" w:rsidP="00F3134E">
      <w:pPr>
        <w:spacing w:line="360" w:lineRule="auto"/>
        <w:jc w:val="both"/>
      </w:pPr>
    </w:p>
    <w:p w14:paraId="4CD0A0CA" w14:textId="77777777" w:rsidR="00F3134E" w:rsidRDefault="00F3134E" w:rsidP="00F3134E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B328F" w14:textId="77777777" w:rsidR="00A40630" w:rsidRDefault="00A40630">
      <w:r>
        <w:separator/>
      </w:r>
    </w:p>
  </w:endnote>
  <w:endnote w:type="continuationSeparator" w:id="0">
    <w:p w14:paraId="06710717" w14:textId="77777777" w:rsidR="00A40630" w:rsidRDefault="00A40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927C0" w14:textId="77777777" w:rsidR="003A3581" w:rsidRDefault="003A35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9BEE0" w14:textId="77777777" w:rsidR="003A3581" w:rsidRDefault="003A358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776A7" w14:textId="77777777" w:rsidR="003A3581" w:rsidRDefault="003A35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2ECDF" w14:textId="77777777" w:rsidR="00A40630" w:rsidRDefault="00A40630">
      <w:r>
        <w:separator/>
      </w:r>
    </w:p>
  </w:footnote>
  <w:footnote w:type="continuationSeparator" w:id="0">
    <w:p w14:paraId="6366844C" w14:textId="77777777" w:rsidR="00A40630" w:rsidRDefault="00A40630">
      <w:r>
        <w:continuationSeparator/>
      </w:r>
    </w:p>
  </w:footnote>
  <w:footnote w:id="1">
    <w:p w14:paraId="71F9D080" w14:textId="177BB911" w:rsidR="00F3134E" w:rsidRPr="00CF7EED" w:rsidRDefault="00F3134E" w:rsidP="00F3134E">
      <w:pPr>
        <w:jc w:val="both"/>
        <w:rPr>
          <w:sz w:val="16"/>
          <w:szCs w:val="16"/>
        </w:rPr>
      </w:pPr>
      <w:r>
        <w:rPr>
          <w:vertAlign w:val="superscript"/>
        </w:rPr>
        <w:t>1</w:t>
      </w:r>
      <w:r>
        <w:t xml:space="preserve"> </w:t>
      </w:r>
      <w:r w:rsidRPr="00CF7EED">
        <w:rPr>
          <w:sz w:val="16"/>
          <w:szCs w:val="16"/>
        </w:rPr>
        <w:t>należy podać wszystkie informacje, pozwalające jednoznacznie stwierdzić czy wykonawca spełnia warunek określony w pkt. 8.</w:t>
      </w:r>
      <w:r w:rsidR="00C34501">
        <w:rPr>
          <w:sz w:val="16"/>
          <w:szCs w:val="16"/>
        </w:rPr>
        <w:t>1</w:t>
      </w:r>
      <w:r w:rsidRPr="00CF7EED">
        <w:rPr>
          <w:sz w:val="16"/>
          <w:szCs w:val="16"/>
        </w:rPr>
        <w:t>. SWZ</w:t>
      </w:r>
      <w:r>
        <w:rPr>
          <w:sz w:val="16"/>
          <w:szCs w:val="16"/>
        </w:rPr>
        <w:t>.</w:t>
      </w:r>
      <w:r w:rsidRPr="00CF7EED">
        <w:rPr>
          <w:sz w:val="16"/>
          <w:szCs w:val="16"/>
        </w:rPr>
        <w:t xml:space="preserve"> </w:t>
      </w:r>
    </w:p>
    <w:p w14:paraId="17C0AB00" w14:textId="77777777" w:rsidR="00F3134E" w:rsidRDefault="00F3134E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471F8" w14:textId="77777777" w:rsidR="003A3581" w:rsidRDefault="003A35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F300E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461" w14:textId="77777777" w:rsidR="003A3581" w:rsidRDefault="003A35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 w16cid:durableId="175461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0630"/>
    <w:rsid w:val="00004914"/>
    <w:rsid w:val="00082E0F"/>
    <w:rsid w:val="00140C02"/>
    <w:rsid w:val="00210E8E"/>
    <w:rsid w:val="00276C10"/>
    <w:rsid w:val="003A3581"/>
    <w:rsid w:val="00702A72"/>
    <w:rsid w:val="00A40630"/>
    <w:rsid w:val="00C049BA"/>
    <w:rsid w:val="00C254C7"/>
    <w:rsid w:val="00C34501"/>
    <w:rsid w:val="00C34B2E"/>
    <w:rsid w:val="00CE3D23"/>
    <w:rsid w:val="00D11BC3"/>
    <w:rsid w:val="00DD5BF2"/>
    <w:rsid w:val="00F213FB"/>
    <w:rsid w:val="00F3134E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3</cp:revision>
  <cp:lastPrinted>2023-03-10T11:03:00Z</cp:lastPrinted>
  <dcterms:created xsi:type="dcterms:W3CDTF">2023-03-10T11:03:00Z</dcterms:created>
  <dcterms:modified xsi:type="dcterms:W3CDTF">2023-03-27T11:01:00Z</dcterms:modified>
</cp:coreProperties>
</file>