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1B097" w14:textId="77777777" w:rsidR="00392A44" w:rsidRDefault="00DE62EC" w:rsidP="00392A44">
      <w:pPr>
        <w:tabs>
          <w:tab w:val="left" w:pos="694"/>
          <w:tab w:val="right" w:pos="9000"/>
        </w:tabs>
        <w:jc w:val="center"/>
      </w:pPr>
      <w:r>
        <w:rPr>
          <w:noProof/>
        </w:rPr>
        <w:pict w14:anchorId="0A38AA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5pt;height:35.3pt;visibility:visible;mso-wrap-style:square">
            <v:imagedata r:id="rId6" o:title="Log_POWER_kolor"/>
          </v:shape>
        </w:pict>
      </w:r>
    </w:p>
    <w:p w14:paraId="62A04EBF" w14:textId="77777777" w:rsidR="00392A44" w:rsidRPr="00A844AF" w:rsidRDefault="00392A44" w:rsidP="00392A44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CA1406">
        <w:rPr>
          <w:noProof/>
        </w:rPr>
        <w:pict w14:anchorId="3AFCDA41"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3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<v:textbox inset="0,0,0,0">
              <w:txbxContent>
                <w:p w14:paraId="58F5ED3B" w14:textId="77777777" w:rsidR="00392A44" w:rsidRDefault="00392A44" w:rsidP="00392A44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b/>
          <w:sz w:val="24"/>
          <w:szCs w:val="24"/>
        </w:rPr>
        <w:t>6</w:t>
      </w:r>
    </w:p>
    <w:p w14:paraId="3AF9D093" w14:textId="77777777" w:rsidR="00392A44" w:rsidRDefault="00392A44" w:rsidP="00392A44">
      <w:pPr>
        <w:tabs>
          <w:tab w:val="right" w:pos="9000"/>
        </w:tabs>
        <w:rPr>
          <w:b/>
          <w:sz w:val="28"/>
          <w:szCs w:val="28"/>
        </w:rPr>
      </w:pPr>
    </w:p>
    <w:p w14:paraId="1CC3736B" w14:textId="77777777" w:rsidR="00392A44" w:rsidRDefault="00392A44" w:rsidP="00392A44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112F8573" w14:textId="77777777" w:rsidR="00392A44" w:rsidRDefault="00392A44" w:rsidP="00392A44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671F3B61" w14:textId="77777777" w:rsidR="00392A44" w:rsidRDefault="00392A44" w:rsidP="00392A44">
      <w:pPr>
        <w:tabs>
          <w:tab w:val="right" w:pos="9000"/>
        </w:tabs>
        <w:rPr>
          <w:b/>
          <w:sz w:val="32"/>
        </w:rPr>
      </w:pPr>
    </w:p>
    <w:p w14:paraId="3435F7B1" w14:textId="77777777" w:rsidR="00392A44" w:rsidRDefault="00392A44" w:rsidP="00392A4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156C1A05" w14:textId="77777777" w:rsidR="00392A44" w:rsidRDefault="00392A44" w:rsidP="00392A4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6F2EE7B0" w14:textId="2030D65E" w:rsidR="00392A44" w:rsidRPr="00AA36AA" w:rsidRDefault="00392A44" w:rsidP="00392A44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Pr="008E1CD0">
        <w:rPr>
          <w:b/>
        </w:rPr>
        <w:t xml:space="preserve">: </w:t>
      </w:r>
      <w:r w:rsidR="00D167F3">
        <w:rPr>
          <w:b/>
        </w:rPr>
        <w:t>Usługa szkoleniowa dla pracowników administracyjnych AGH w zakresie obsługi programów MS Excel oraz MS Word, realizowana w ramach ZPR AGH - Kc-zp.272-151/23</w:t>
      </w:r>
      <w:r>
        <w:rPr>
          <w:b/>
        </w:rPr>
        <w:t>.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392A44" w:rsidRPr="001D740A" w14:paraId="4B694D63" w14:textId="77777777" w:rsidTr="00D55B78">
        <w:trPr>
          <w:trHeight w:val="210"/>
        </w:trPr>
        <w:tc>
          <w:tcPr>
            <w:tcW w:w="1701" w:type="dxa"/>
            <w:vAlign w:val="center"/>
          </w:tcPr>
          <w:p w14:paraId="757B3BC7" w14:textId="77777777" w:rsidR="00392A44" w:rsidRPr="001F3612" w:rsidRDefault="00392A44" w:rsidP="00D55B7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13B1306A" w14:textId="77777777" w:rsidR="00392A44" w:rsidRPr="00760791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</w:p>
        </w:tc>
        <w:tc>
          <w:tcPr>
            <w:tcW w:w="2410" w:type="dxa"/>
            <w:vAlign w:val="center"/>
          </w:tcPr>
          <w:p w14:paraId="0F9B1460" w14:textId="77777777" w:rsidR="00392A44" w:rsidRPr="001F3612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392A44" w:rsidRPr="001D740A" w14:paraId="023FBD6B" w14:textId="77777777" w:rsidTr="00D55B78">
        <w:trPr>
          <w:trHeight w:val="210"/>
        </w:trPr>
        <w:tc>
          <w:tcPr>
            <w:tcW w:w="1701" w:type="dxa"/>
            <w:vAlign w:val="center"/>
          </w:tcPr>
          <w:p w14:paraId="21CAB6BE" w14:textId="77777777" w:rsidR="00392A44" w:rsidRPr="001F3612" w:rsidRDefault="00392A44" w:rsidP="00D55B7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78D16073" w14:textId="3EB2FCD6" w:rsidR="00392A44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  <w:r w:rsidRPr="00EF690C">
              <w:rPr>
                <w:b/>
                <w:color w:val="000000"/>
                <w:sz w:val="22"/>
                <w:szCs w:val="22"/>
              </w:rPr>
              <w:t>zgodnie z pkt 8.1.4</w:t>
            </w:r>
          </w:p>
        </w:tc>
        <w:tc>
          <w:tcPr>
            <w:tcW w:w="2410" w:type="dxa"/>
            <w:vAlign w:val="center"/>
          </w:tcPr>
          <w:p w14:paraId="136E1C48" w14:textId="77777777" w:rsidR="00392A44" w:rsidRPr="001F3612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392A44" w:rsidRPr="00DF3D15" w14:paraId="018E46B6" w14:textId="77777777" w:rsidTr="00D55B78">
        <w:trPr>
          <w:trHeight w:val="1286"/>
        </w:trPr>
        <w:tc>
          <w:tcPr>
            <w:tcW w:w="1701" w:type="dxa"/>
            <w:shd w:val="clear" w:color="auto" w:fill="auto"/>
          </w:tcPr>
          <w:p w14:paraId="62525B61" w14:textId="77777777" w:rsidR="00392A44" w:rsidRPr="002F6C4A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C888A36" w14:textId="77777777" w:rsidR="00392A44" w:rsidRPr="002F6C4A" w:rsidRDefault="00392A44" w:rsidP="00D55B78">
            <w:r w:rsidRPr="002F6C4A">
              <w:t>…………………..</w:t>
            </w:r>
          </w:p>
          <w:p w14:paraId="6D2AE84C" w14:textId="77777777" w:rsidR="00392A44" w:rsidRPr="002F6C4A" w:rsidRDefault="00392A44" w:rsidP="00D55B78"/>
          <w:p w14:paraId="221E8BAB" w14:textId="77777777" w:rsidR="00392A44" w:rsidRPr="002F6C4A" w:rsidRDefault="00392A44" w:rsidP="00D55B78"/>
          <w:p w14:paraId="08E0F3DE" w14:textId="77777777" w:rsidR="00392A44" w:rsidRPr="002F6C4A" w:rsidRDefault="00392A44" w:rsidP="00D55B78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38F84FD5" w14:textId="77777777" w:rsidR="00392A44" w:rsidRDefault="00392A44" w:rsidP="00D55B78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14:paraId="291B8375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1F8EFA9E" w14:textId="77777777"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4B315471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3E81531C" w14:textId="77777777"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w prowadzeniu zajęć szkoleniowych z obsługi programu MS Excel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25E2DC5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720E94D0" w14:textId="4FFABFAA" w:rsidR="00392A44" w:rsidRDefault="00392A44" w:rsidP="00D55B78">
            <w:pPr>
              <w:tabs>
                <w:tab w:val="left" w:pos="0"/>
              </w:tabs>
              <w:jc w:val="both"/>
            </w:pPr>
            <w:r>
              <w:t>3</w:t>
            </w:r>
            <w:r w:rsidRPr="00392A44">
              <w:t xml:space="preserve">) w każdym z trzech lat przeprowadziła minimum </w:t>
            </w:r>
            <w:r w:rsidR="00D167F3">
              <w:t>2</w:t>
            </w:r>
            <w:r w:rsidRPr="00392A44">
              <w:t xml:space="preserve"> szkolenia, z tematu obsługi MS Excel</w:t>
            </w:r>
            <w:r w:rsidR="00D167F3">
              <w:t xml:space="preserve">  </w:t>
            </w:r>
            <w:r w:rsidRPr="00392A44">
              <w:t xml:space="preserve">na poziomie </w:t>
            </w:r>
            <w:r w:rsidR="00D167F3">
              <w:t>podstawowym lub średnio</w:t>
            </w:r>
            <w:r w:rsidRPr="00392A44">
              <w:t xml:space="preserve">zaawansowanym, każde szkolenie dla grupy minimum 10 osobowej, oraz każde szkolenie trwające nie krócej niż </w:t>
            </w:r>
            <w:r w:rsidR="00D167F3">
              <w:t>6</w:t>
            </w:r>
            <w:r w:rsidRPr="00392A44">
              <w:t xml:space="preserve"> godzin zegarowych - </w:t>
            </w:r>
            <w:r w:rsidRPr="00431178">
              <w:rPr>
                <w:highlight w:val="yellow"/>
              </w:rPr>
              <w:t>TAK/NIE*</w:t>
            </w:r>
          </w:p>
          <w:p w14:paraId="346FDCE3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4279BB78" w14:textId="7AA77617" w:rsidR="00392A44" w:rsidRPr="00B3396B" w:rsidRDefault="00392A44" w:rsidP="00D55B78">
            <w:pPr>
              <w:tabs>
                <w:tab w:val="left" w:pos="0"/>
              </w:tabs>
              <w:jc w:val="both"/>
            </w:pPr>
            <w:r w:rsidRPr="00B3396B">
              <w:t>4) nazwa szkolenia</w:t>
            </w:r>
            <w:r w:rsidR="00DE62EC">
              <w:t xml:space="preserve"> i poziom</w:t>
            </w:r>
            <w:r w:rsidRPr="00B3396B">
              <w:t xml:space="preserve">: ……………………………………… </w:t>
            </w:r>
          </w:p>
          <w:p w14:paraId="5319BD9D" w14:textId="77777777" w:rsidR="00392A44" w:rsidRPr="00B3396B" w:rsidRDefault="00392A44" w:rsidP="00D55B78">
            <w:pPr>
              <w:tabs>
                <w:tab w:val="left" w:pos="0"/>
              </w:tabs>
              <w:jc w:val="both"/>
            </w:pPr>
          </w:p>
          <w:p w14:paraId="1D8C13C4" w14:textId="0B3A4A8D" w:rsidR="00392A44" w:rsidRPr="00392A44" w:rsidRDefault="00392A44" w:rsidP="00D55B78">
            <w:pPr>
              <w:tabs>
                <w:tab w:val="left" w:pos="0"/>
              </w:tabs>
              <w:jc w:val="both"/>
            </w:pPr>
            <w:r w:rsidRPr="00392A44">
              <w:t>5) data realizacji szkolenia</w:t>
            </w:r>
            <w:r w:rsidR="00DE62EC">
              <w:t xml:space="preserve"> i czas trwania </w:t>
            </w:r>
            <w:r w:rsidRPr="00392A44">
              <w:t xml:space="preserve"> …</w:t>
            </w:r>
            <w:r w:rsidR="00D167F3">
              <w:t>……………</w:t>
            </w:r>
          </w:p>
          <w:p w14:paraId="21DF16FA" w14:textId="77777777" w:rsidR="00392A44" w:rsidRPr="00392A44" w:rsidRDefault="00392A44" w:rsidP="00D55B78">
            <w:pPr>
              <w:tabs>
                <w:tab w:val="left" w:pos="0"/>
              </w:tabs>
              <w:jc w:val="both"/>
            </w:pPr>
          </w:p>
          <w:p w14:paraId="06814752" w14:textId="08D5295F" w:rsidR="00392A44" w:rsidRPr="00B3396B" w:rsidRDefault="00392A44" w:rsidP="00D55B78">
            <w:pPr>
              <w:tabs>
                <w:tab w:val="left" w:pos="0"/>
              </w:tabs>
              <w:jc w:val="both"/>
            </w:pPr>
            <w:r w:rsidRPr="00392A44">
              <w:t>6) liczba uczestników …</w:t>
            </w:r>
            <w:r w:rsidR="00D167F3">
              <w:t>…………..</w:t>
            </w:r>
          </w:p>
          <w:p w14:paraId="2899C7BE" w14:textId="77777777" w:rsidR="00392A44" w:rsidRPr="00431178" w:rsidRDefault="00392A44" w:rsidP="00D55B78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2E908B48" w14:textId="77777777"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A3C1907" w14:textId="77777777" w:rsidR="00392A4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6E991382" w14:textId="77777777"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392A44" w:rsidRPr="00DF3D15" w14:paraId="25E08428" w14:textId="77777777" w:rsidTr="00D55B78">
        <w:trPr>
          <w:trHeight w:val="1286"/>
        </w:trPr>
        <w:tc>
          <w:tcPr>
            <w:tcW w:w="1701" w:type="dxa"/>
            <w:shd w:val="clear" w:color="auto" w:fill="auto"/>
          </w:tcPr>
          <w:p w14:paraId="4A3B578F" w14:textId="77777777" w:rsidR="00392A44" w:rsidRPr="002F6C4A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19ADF91" w14:textId="77777777" w:rsidR="00392A44" w:rsidRPr="002F6C4A" w:rsidRDefault="00392A44" w:rsidP="00D55B78">
            <w:r w:rsidRPr="002F6C4A">
              <w:t>…………………..</w:t>
            </w:r>
          </w:p>
          <w:p w14:paraId="0D7FA215" w14:textId="77777777" w:rsidR="00392A44" w:rsidRPr="002F6C4A" w:rsidRDefault="00392A44" w:rsidP="00D55B78"/>
          <w:p w14:paraId="7479C263" w14:textId="77777777" w:rsidR="00392A44" w:rsidRPr="002F6C4A" w:rsidRDefault="00392A44" w:rsidP="00D55B78"/>
          <w:p w14:paraId="7E234A18" w14:textId="77777777" w:rsidR="00392A44" w:rsidRPr="002F6C4A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2ADE7DEB" w14:textId="77777777" w:rsidR="00392A44" w:rsidRDefault="00392A44" w:rsidP="00D55B78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14:paraId="34917C4F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4C5AB7AB" w14:textId="77777777"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4F44F436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23599456" w14:textId="77777777"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w prowadzeniu zajęć szkoleniowych z obsługi programu MS Excel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E9C5D1E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0FAD1261" w14:textId="41BFD972" w:rsidR="00392A44" w:rsidRDefault="00392A44" w:rsidP="00D55B78">
            <w:pPr>
              <w:tabs>
                <w:tab w:val="left" w:pos="0"/>
              </w:tabs>
              <w:jc w:val="both"/>
            </w:pPr>
            <w:r>
              <w:t>3</w:t>
            </w:r>
            <w:r w:rsidRPr="00392A44">
              <w:t xml:space="preserve">) w każdym z trzech lat przeprowadziła minimum </w:t>
            </w:r>
            <w:r w:rsidR="00D167F3">
              <w:t>2</w:t>
            </w:r>
            <w:r w:rsidRPr="00392A44">
              <w:t xml:space="preserve"> szkolenia, z tematu obsługi MS Excel na poziomie zaawansowanym</w:t>
            </w:r>
            <w:r w:rsidR="00D167F3">
              <w:t>,</w:t>
            </w:r>
            <w:r w:rsidRPr="00392A44">
              <w:t xml:space="preserve"> każde</w:t>
            </w:r>
            <w:r w:rsidRPr="0014493A">
              <w:t xml:space="preserve"> szkolenie dla grupy minimum 10 osobowej, oraz każde szkolenie trwające nie krócej niż </w:t>
            </w:r>
            <w:r w:rsidR="00D167F3">
              <w:t>6</w:t>
            </w:r>
            <w:r w:rsidRPr="0014493A">
              <w:t xml:space="preserve"> godzin zegarowych</w:t>
            </w:r>
            <w:r w:rsidRPr="009A30AA">
              <w:t xml:space="preserve"> 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1184966A" w14:textId="77777777" w:rsidR="00D167F3" w:rsidRDefault="00D167F3" w:rsidP="00D55B78">
            <w:pPr>
              <w:tabs>
                <w:tab w:val="left" w:pos="0"/>
              </w:tabs>
              <w:jc w:val="both"/>
            </w:pPr>
          </w:p>
          <w:p w14:paraId="0B2B2F1D" w14:textId="77777777" w:rsidR="00CA1406" w:rsidRPr="00B3396B" w:rsidRDefault="00CA1406" w:rsidP="00CA1406">
            <w:pPr>
              <w:tabs>
                <w:tab w:val="left" w:pos="0"/>
              </w:tabs>
              <w:jc w:val="both"/>
            </w:pPr>
            <w:r w:rsidRPr="00B3396B">
              <w:t>4) 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14:paraId="12BB2515" w14:textId="77777777" w:rsidR="00CA1406" w:rsidRPr="00B3396B" w:rsidRDefault="00CA1406" w:rsidP="00CA1406">
            <w:pPr>
              <w:tabs>
                <w:tab w:val="left" w:pos="0"/>
              </w:tabs>
              <w:jc w:val="both"/>
            </w:pPr>
          </w:p>
          <w:p w14:paraId="308A5D4A" w14:textId="77777777" w:rsidR="00CA1406" w:rsidRPr="00392A44" w:rsidRDefault="00CA1406" w:rsidP="00CA1406">
            <w:pPr>
              <w:tabs>
                <w:tab w:val="left" w:pos="0"/>
              </w:tabs>
              <w:jc w:val="both"/>
            </w:pPr>
            <w:r w:rsidRPr="00392A44">
              <w:t>5) 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14:paraId="47299E5F" w14:textId="77777777" w:rsidR="00CA1406" w:rsidRPr="00392A44" w:rsidRDefault="00CA1406" w:rsidP="00CA1406">
            <w:pPr>
              <w:tabs>
                <w:tab w:val="left" w:pos="0"/>
              </w:tabs>
              <w:jc w:val="both"/>
            </w:pPr>
          </w:p>
          <w:p w14:paraId="22AD8F16" w14:textId="77777777" w:rsidR="00CA1406" w:rsidRPr="00B3396B" w:rsidRDefault="00CA1406" w:rsidP="00CA1406">
            <w:pPr>
              <w:tabs>
                <w:tab w:val="left" w:pos="0"/>
              </w:tabs>
              <w:jc w:val="both"/>
            </w:pPr>
            <w:r w:rsidRPr="00392A44">
              <w:t>6) liczba uczestników …</w:t>
            </w:r>
            <w:r>
              <w:t>…………..</w:t>
            </w:r>
          </w:p>
          <w:p w14:paraId="72BDC3C7" w14:textId="77777777" w:rsidR="00392A44" w:rsidRPr="00B3396B" w:rsidRDefault="00392A44" w:rsidP="00D55B78">
            <w:pPr>
              <w:tabs>
                <w:tab w:val="left" w:pos="0"/>
              </w:tabs>
              <w:jc w:val="both"/>
            </w:pPr>
          </w:p>
          <w:p w14:paraId="750C9F9A" w14:textId="77777777" w:rsidR="00392A44" w:rsidRPr="002F6C4A" w:rsidRDefault="00392A44" w:rsidP="00D55B78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0053CFF5" w14:textId="77777777"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2A5DAAF8" w14:textId="77777777" w:rsidR="00392A4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6674B214" w14:textId="77777777"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392A44" w:rsidRPr="00DF3D15" w14:paraId="66C9ACC5" w14:textId="77777777" w:rsidTr="00D55B78">
        <w:trPr>
          <w:trHeight w:val="1286"/>
        </w:trPr>
        <w:tc>
          <w:tcPr>
            <w:tcW w:w="1701" w:type="dxa"/>
            <w:shd w:val="clear" w:color="auto" w:fill="auto"/>
          </w:tcPr>
          <w:p w14:paraId="3B6ED1C4" w14:textId="77777777" w:rsidR="00392A44" w:rsidRPr="002F6C4A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257227EB" w14:textId="77777777" w:rsidR="00392A44" w:rsidRPr="002F6C4A" w:rsidRDefault="00392A44" w:rsidP="00D55B78">
            <w:r w:rsidRPr="002F6C4A">
              <w:t>…………………..</w:t>
            </w:r>
          </w:p>
          <w:p w14:paraId="27722270" w14:textId="77777777" w:rsidR="00392A44" w:rsidRPr="002F6C4A" w:rsidRDefault="00392A44" w:rsidP="00D55B78"/>
          <w:p w14:paraId="609FE1C7" w14:textId="77777777" w:rsidR="00392A44" w:rsidRPr="002F6C4A" w:rsidRDefault="00392A44" w:rsidP="00D55B78"/>
          <w:p w14:paraId="70A566E2" w14:textId="77777777" w:rsidR="00392A44" w:rsidRPr="002F6C4A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468D2E8" w14:textId="77777777" w:rsidR="00392A44" w:rsidRDefault="00392A44" w:rsidP="00D55B78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14:paraId="146FC9DA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1F9F732F" w14:textId="77777777"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43129463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3AD36A4A" w14:textId="77777777"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w prowadzeniu zajęć szkoleniowych z obsługi programu MS WORD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BA167EE" w14:textId="77777777" w:rsidR="00392A44" w:rsidRPr="00392A44" w:rsidRDefault="00392A44" w:rsidP="00D55B78">
            <w:pPr>
              <w:tabs>
                <w:tab w:val="left" w:pos="0"/>
              </w:tabs>
              <w:jc w:val="both"/>
            </w:pPr>
          </w:p>
          <w:p w14:paraId="5A1D0780" w14:textId="4BDC745A" w:rsidR="00392A44" w:rsidRPr="00392A44" w:rsidRDefault="00392A44" w:rsidP="00D55B78">
            <w:pPr>
              <w:tabs>
                <w:tab w:val="left" w:pos="0"/>
              </w:tabs>
              <w:jc w:val="both"/>
            </w:pPr>
            <w:r w:rsidRPr="00392A44">
              <w:t xml:space="preserve">3) w każdym z trzech lat przeprowadziła minimum 2 szkolenia, z tematu obsługi MS WORD na poziomie zaawansowanym, każde szkolenie dla grupy minimum 10 osobowej, oraz każde szkolenie trwające nie krócej niż </w:t>
            </w:r>
            <w:r w:rsidR="00D167F3">
              <w:t>6</w:t>
            </w:r>
            <w:r w:rsidRPr="00392A44">
              <w:t xml:space="preserve"> godzin zegarowych -</w:t>
            </w:r>
            <w:r w:rsidRPr="00392A44">
              <w:rPr>
                <w:highlight w:val="yellow"/>
              </w:rPr>
              <w:t xml:space="preserve"> TAK/NIE*</w:t>
            </w:r>
          </w:p>
          <w:p w14:paraId="0C250399" w14:textId="77777777" w:rsidR="00CA1406" w:rsidRPr="00B3396B" w:rsidRDefault="00CA1406" w:rsidP="00CA1406">
            <w:pPr>
              <w:tabs>
                <w:tab w:val="left" w:pos="0"/>
              </w:tabs>
              <w:jc w:val="both"/>
            </w:pPr>
            <w:r w:rsidRPr="00B3396B">
              <w:t>4) 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14:paraId="0307B0B8" w14:textId="77777777" w:rsidR="00CA1406" w:rsidRPr="00B3396B" w:rsidRDefault="00CA1406" w:rsidP="00CA1406">
            <w:pPr>
              <w:tabs>
                <w:tab w:val="left" w:pos="0"/>
              </w:tabs>
              <w:jc w:val="both"/>
            </w:pPr>
          </w:p>
          <w:p w14:paraId="591335CB" w14:textId="77777777" w:rsidR="00CA1406" w:rsidRPr="00392A44" w:rsidRDefault="00CA1406" w:rsidP="00CA1406">
            <w:pPr>
              <w:tabs>
                <w:tab w:val="left" w:pos="0"/>
              </w:tabs>
              <w:jc w:val="both"/>
            </w:pPr>
            <w:r w:rsidRPr="00392A44">
              <w:t>5) 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14:paraId="51039A5E" w14:textId="77777777" w:rsidR="00CA1406" w:rsidRPr="00392A44" w:rsidRDefault="00CA1406" w:rsidP="00CA1406">
            <w:pPr>
              <w:tabs>
                <w:tab w:val="left" w:pos="0"/>
              </w:tabs>
              <w:jc w:val="both"/>
            </w:pPr>
          </w:p>
          <w:p w14:paraId="1245EF07" w14:textId="77777777" w:rsidR="00CA1406" w:rsidRPr="00B3396B" w:rsidRDefault="00CA1406" w:rsidP="00CA1406">
            <w:pPr>
              <w:tabs>
                <w:tab w:val="left" w:pos="0"/>
              </w:tabs>
              <w:jc w:val="both"/>
            </w:pPr>
            <w:r w:rsidRPr="00392A44">
              <w:t>6) liczba uczestników …</w:t>
            </w:r>
            <w:r>
              <w:t>…………..</w:t>
            </w:r>
          </w:p>
          <w:p w14:paraId="754468BA" w14:textId="77777777" w:rsidR="00392A44" w:rsidRPr="002F6C4A" w:rsidRDefault="00392A44" w:rsidP="00D55B78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5C729FC1" w14:textId="77777777"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4679671" w14:textId="77777777" w:rsidR="00392A4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0503330A" w14:textId="77777777"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1F5ECDD" w14:textId="77777777" w:rsidR="00392A44" w:rsidRDefault="00392A44" w:rsidP="00392A44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328CB852" w14:textId="77777777" w:rsidR="00392A44" w:rsidRDefault="00392A44" w:rsidP="00392A44">
      <w:pPr>
        <w:spacing w:line="360" w:lineRule="auto"/>
        <w:jc w:val="both"/>
      </w:pPr>
    </w:p>
    <w:p w14:paraId="5B87FA0E" w14:textId="77777777" w:rsidR="00392A44" w:rsidRPr="005263DB" w:rsidRDefault="00392A44" w:rsidP="00392A44">
      <w:pPr>
        <w:jc w:val="both"/>
      </w:pPr>
      <w:r w:rsidRPr="005263DB">
        <w:t>Przez „szkolenie z tematu obsługi MS Excel” Zamawiający rozumie szkolenie będące samodzielnym szkoleniem z tematu obsługi programu MS Excel, nie będące modułem (np. arkusze kalkulacyjne) pakietu szkoleń dotyczących kwalifikacji komputerowych. Szkolenie z obsługi MS Excel na poziomie zaawansowanym, tj. zawierającym w swym zakresie minimum: formatowanie warunkowe, zaawansowane filtry, makra, zaawansowane funkcje, tabele przestawne, zaawansowane wykresy.</w:t>
      </w:r>
    </w:p>
    <w:p w14:paraId="0A90C3E1" w14:textId="77777777" w:rsidR="00392A44" w:rsidRPr="005263DB" w:rsidRDefault="00392A44" w:rsidP="00392A44">
      <w:pPr>
        <w:jc w:val="both"/>
      </w:pPr>
      <w:r w:rsidRPr="005263DB">
        <w:t>Przez „szkolenie z tematu obsługi MS Word” Zamawiający rozumie szkolenie będące samodzielnym szkoleniem z tematu obsługi MS Word, nie będące modułem (np. przetwarzanie tekstów) pakietu szkoleń dotyczących kwalifikacji komputerowych. Szkolenie z obsługi  MS Word na poziomie zaawansowanym tj. zawierające w swym zakresie minimum: zaawansowana edycja tekstu, zaawansowana edycja dokumentu, konspekt dokumentu, style, współpraca przy tworzeniu i modyfikowaniu dokumentów, wstawianie plików do dokumentu, korespondencja seryjna, szablony dokumentów, makropolecenia, zaawansowane opcje wydruku, ochrona pliku.</w:t>
      </w:r>
    </w:p>
    <w:p w14:paraId="6EB74B94" w14:textId="77777777" w:rsidR="00392A44" w:rsidRPr="005263DB" w:rsidRDefault="00392A44" w:rsidP="00392A44">
      <w:pPr>
        <w:spacing w:line="360" w:lineRule="auto"/>
        <w:jc w:val="both"/>
      </w:pPr>
    </w:p>
    <w:p w14:paraId="08DB597E" w14:textId="77777777" w:rsidR="00392A44" w:rsidRDefault="00392A44" w:rsidP="00392A44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204D977" w14:textId="77777777" w:rsidR="00392A44" w:rsidRDefault="00392A44" w:rsidP="00392A44">
      <w:pPr>
        <w:rPr>
          <w:sz w:val="16"/>
          <w:szCs w:val="16"/>
        </w:rPr>
      </w:pPr>
    </w:p>
    <w:p w14:paraId="6F1787E3" w14:textId="77777777" w:rsidR="00392A44" w:rsidRDefault="00392A44" w:rsidP="00392A44">
      <w:pPr>
        <w:rPr>
          <w:sz w:val="16"/>
          <w:szCs w:val="16"/>
        </w:rPr>
      </w:pPr>
    </w:p>
    <w:p w14:paraId="74C5119D" w14:textId="77777777" w:rsidR="00392A44" w:rsidRDefault="00392A44" w:rsidP="00392A44">
      <w:pPr>
        <w:rPr>
          <w:sz w:val="16"/>
          <w:szCs w:val="16"/>
        </w:rPr>
      </w:pPr>
    </w:p>
    <w:p w14:paraId="4741A181" w14:textId="77777777" w:rsidR="00392A44" w:rsidRDefault="00392A44" w:rsidP="00392A44">
      <w:pPr>
        <w:rPr>
          <w:sz w:val="16"/>
          <w:szCs w:val="16"/>
        </w:rPr>
      </w:pPr>
    </w:p>
    <w:p w14:paraId="3BDDBA3D" w14:textId="77777777" w:rsidR="00392A44" w:rsidRDefault="00392A44" w:rsidP="00392A44">
      <w:pPr>
        <w:rPr>
          <w:sz w:val="16"/>
          <w:szCs w:val="16"/>
        </w:rPr>
      </w:pPr>
    </w:p>
    <w:p w14:paraId="443E90F9" w14:textId="77777777" w:rsidR="00392A44" w:rsidRDefault="00392A44" w:rsidP="00392A44">
      <w:pPr>
        <w:rPr>
          <w:sz w:val="16"/>
          <w:szCs w:val="16"/>
        </w:rPr>
      </w:pPr>
    </w:p>
    <w:p w14:paraId="2F4C7FFE" w14:textId="77777777" w:rsidR="00392A44" w:rsidRPr="00AA36AA" w:rsidRDefault="00392A44" w:rsidP="00392A44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4D6FD74" w14:textId="77777777" w:rsidR="00392A44" w:rsidRPr="00895426" w:rsidRDefault="00392A44" w:rsidP="00392A44">
      <w:pPr>
        <w:pStyle w:val="Tekstprzypisudolnego"/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66C61E3C" w14:textId="77777777" w:rsidR="00392A44" w:rsidRPr="00987E4B" w:rsidRDefault="00392A44" w:rsidP="00392A44"/>
    <w:p w14:paraId="5982CE7E" w14:textId="77777777" w:rsidR="00F55B12" w:rsidRPr="00392A44" w:rsidRDefault="00F55B12" w:rsidP="00392A44"/>
    <w:sectPr w:rsidR="00F55B12" w:rsidRPr="00392A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8E458" w14:textId="77777777" w:rsidR="005141A0" w:rsidRDefault="005141A0">
      <w:r>
        <w:separator/>
      </w:r>
    </w:p>
  </w:endnote>
  <w:endnote w:type="continuationSeparator" w:id="0">
    <w:p w14:paraId="3649BC83" w14:textId="77777777" w:rsidR="005141A0" w:rsidRDefault="00514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D1578" w14:textId="77777777" w:rsidR="0010752A" w:rsidRDefault="001075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F2AAF" w14:textId="77777777" w:rsidR="0010752A" w:rsidRDefault="0010752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D9153" w14:textId="77777777" w:rsidR="0010752A" w:rsidRDefault="001075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DC569" w14:textId="77777777" w:rsidR="005141A0" w:rsidRDefault="005141A0">
      <w:r>
        <w:separator/>
      </w:r>
    </w:p>
  </w:footnote>
  <w:footnote w:type="continuationSeparator" w:id="0">
    <w:p w14:paraId="285406DC" w14:textId="77777777" w:rsidR="005141A0" w:rsidRDefault="005141A0">
      <w:r>
        <w:continuationSeparator/>
      </w:r>
    </w:p>
  </w:footnote>
  <w:footnote w:id="1">
    <w:p w14:paraId="59D7CAC6" w14:textId="77777777" w:rsidR="00392A44" w:rsidRPr="00E60B5C" w:rsidRDefault="00392A44" w:rsidP="00392A4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88A18" w14:textId="77777777" w:rsidR="0010752A" w:rsidRDefault="001075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FC560" w14:textId="77777777"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3816A" w14:textId="77777777" w:rsidR="0010752A" w:rsidRDefault="001075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41A0"/>
    <w:rsid w:val="0010752A"/>
    <w:rsid w:val="002328A0"/>
    <w:rsid w:val="002A7F51"/>
    <w:rsid w:val="00392A44"/>
    <w:rsid w:val="005141A0"/>
    <w:rsid w:val="00527F15"/>
    <w:rsid w:val="008539D0"/>
    <w:rsid w:val="008E4A55"/>
    <w:rsid w:val="008E66F9"/>
    <w:rsid w:val="009E4F5D"/>
    <w:rsid w:val="00B33027"/>
    <w:rsid w:val="00C303B2"/>
    <w:rsid w:val="00CA1406"/>
    <w:rsid w:val="00D167F3"/>
    <w:rsid w:val="00DE62EC"/>
    <w:rsid w:val="00EF690C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,"/>
  <w:listSeparator w:val=";"/>
  <w14:docId w14:val="311DDB35"/>
  <w15:chartTrackingRefBased/>
  <w15:docId w15:val="{985CE396-3894-4512-9190-F88E49C7E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69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075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752A"/>
  </w:style>
  <w:style w:type="paragraph" w:styleId="Tekstprzypisudolnego">
    <w:name w:val="footnote text"/>
    <w:basedOn w:val="Normalny"/>
    <w:link w:val="TekstprzypisudolnegoZnak"/>
    <w:semiHidden/>
    <w:rsid w:val="00EF690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F690C"/>
  </w:style>
  <w:style w:type="character" w:styleId="Odwoanieprzypisudolnego">
    <w:name w:val="footnote reference"/>
    <w:semiHidden/>
    <w:rsid w:val="00EF69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536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4</cp:revision>
  <cp:lastPrinted>2022-08-12T08:09:00Z</cp:lastPrinted>
  <dcterms:created xsi:type="dcterms:W3CDTF">2023-03-08T08:12:00Z</dcterms:created>
  <dcterms:modified xsi:type="dcterms:W3CDTF">2023-03-10T11:09:00Z</dcterms:modified>
</cp:coreProperties>
</file>