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10D93" w14:textId="77777777" w:rsidR="00015FD5" w:rsidRDefault="00F832B5" w:rsidP="00015FD5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pict w14:anchorId="45C8BF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_POWER_kolor" style="width:429pt;height:39.75pt;visibility:visible;mso-wrap-style:square">
            <v:imagedata r:id="rId8" o:title="Log_POWER_kolor"/>
          </v:shape>
        </w:pict>
      </w:r>
      <w:bookmarkEnd w:id="0"/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14:paraId="1E43D426" w14:textId="77777777" w:rsidR="00015FD5" w:rsidRDefault="00015FD5" w:rsidP="00015FD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FDCFD12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4BE569A7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B130026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2F9971B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FC792F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14:paraId="165EE62E" w14:textId="0A25B57C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Usługa szkoleniowa dla pracowników administracyjnych AGH w zakresie obsługi programów MS Excel oraz MS Word, realizowana w ramach </w:t>
      </w:r>
      <w:r w:rsidR="006E31EF">
        <w:rPr>
          <w:b/>
          <w:sz w:val="20"/>
          <w:szCs w:val="20"/>
        </w:rPr>
        <w:t xml:space="preserve">ZPR AGH </w:t>
      </w:r>
      <w:r>
        <w:rPr>
          <w:b/>
          <w:sz w:val="20"/>
          <w:szCs w:val="20"/>
        </w:rPr>
        <w:t xml:space="preserve">- Kc-zp.272-151/23, </w:t>
      </w:r>
      <w:r>
        <w:rPr>
          <w:sz w:val="20"/>
          <w:szCs w:val="20"/>
        </w:rPr>
        <w:t>oferuję realizację przedmiotu zamówienia zgodnie z zasadami określonymi w ogłoszeniu o  zamówieniu.</w:t>
      </w:r>
    </w:p>
    <w:p w14:paraId="51B12643" w14:textId="77777777" w:rsidR="00015FD5" w:rsidRDefault="00015FD5" w:rsidP="00015FD5">
      <w:pPr>
        <w:widowControl w:val="0"/>
        <w:rPr>
          <w:b/>
          <w:sz w:val="20"/>
          <w:szCs w:val="20"/>
        </w:rPr>
      </w:pPr>
    </w:p>
    <w:p w14:paraId="1415B0FC" w14:textId="68A40DF2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</w:t>
      </w:r>
      <w:r w:rsidR="005C3067">
        <w:rPr>
          <w:b/>
          <w:sz w:val="20"/>
          <w:szCs w:val="20"/>
        </w:rPr>
        <w:t xml:space="preserve">a </w:t>
      </w:r>
      <w:r w:rsidR="00EC6C20">
        <w:rPr>
          <w:b/>
          <w:sz w:val="20"/>
          <w:szCs w:val="20"/>
        </w:rPr>
        <w:t>usługę szkolenia</w:t>
      </w:r>
      <w:r w:rsidR="005C3067">
        <w:rPr>
          <w:b/>
          <w:sz w:val="20"/>
          <w:szCs w:val="20"/>
        </w:rPr>
        <w:t xml:space="preserve"> i catering dla maksymalnej ilości osób tj. 240 osób (część </w:t>
      </w:r>
      <w:r w:rsidR="00F832B5">
        <w:rPr>
          <w:b/>
          <w:sz w:val="20"/>
          <w:szCs w:val="20"/>
        </w:rPr>
        <w:t>gwarantowana</w:t>
      </w:r>
      <w:r w:rsidR="005C3067">
        <w:rPr>
          <w:b/>
          <w:sz w:val="20"/>
          <w:szCs w:val="20"/>
        </w:rPr>
        <w:t xml:space="preserve"> i część opcjonaln</w:t>
      </w:r>
      <w:r w:rsidR="00EC6C20">
        <w:rPr>
          <w:b/>
          <w:sz w:val="20"/>
          <w:szCs w:val="20"/>
        </w:rPr>
        <w:t>a</w:t>
      </w:r>
      <w:r w:rsidR="005C3067">
        <w:rPr>
          <w:b/>
          <w:sz w:val="20"/>
          <w:szCs w:val="20"/>
        </w:rPr>
        <w:t xml:space="preserve">) </w:t>
      </w:r>
      <w:r>
        <w:rPr>
          <w:b/>
          <w:sz w:val="20"/>
          <w:szCs w:val="20"/>
        </w:rPr>
        <w:t>…………………. PLN</w:t>
      </w:r>
    </w:p>
    <w:p w14:paraId="1F336274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154CAB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1C6CCE7A" w14:textId="3AEE78F7" w:rsidR="005C3067" w:rsidRDefault="005C3067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za </w:t>
      </w:r>
      <w:r w:rsidRPr="005C3067">
        <w:rPr>
          <w:b/>
          <w:sz w:val="20"/>
          <w:szCs w:val="20"/>
          <w:highlight w:val="yellow"/>
        </w:rPr>
        <w:t xml:space="preserve">część </w:t>
      </w:r>
      <w:r w:rsidR="00F832B5">
        <w:rPr>
          <w:b/>
          <w:sz w:val="20"/>
          <w:szCs w:val="20"/>
          <w:highlight w:val="yellow"/>
        </w:rPr>
        <w:t>gwarantowaną</w:t>
      </w:r>
      <w:r w:rsidRPr="005C3067">
        <w:rPr>
          <w:b/>
          <w:sz w:val="20"/>
          <w:szCs w:val="20"/>
          <w:highlight w:val="yellow"/>
        </w:rPr>
        <w:t xml:space="preserve"> A</w:t>
      </w:r>
      <w:r>
        <w:rPr>
          <w:b/>
          <w:sz w:val="20"/>
          <w:szCs w:val="20"/>
        </w:rPr>
        <w:t xml:space="preserve"> – szkolenie dla 80 osób: ……………….. PLN</w:t>
      </w:r>
    </w:p>
    <w:p w14:paraId="7CF2A340" w14:textId="582310D7" w:rsidR="00015FD5" w:rsidRDefault="00015FD5" w:rsidP="00015FD5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1" w:name="_Hlk110502857"/>
      <w:r>
        <w:rPr>
          <w:b/>
          <w:sz w:val="20"/>
          <w:szCs w:val="20"/>
          <w:vertAlign w:val="superscript"/>
        </w:rPr>
        <w:t>1</w:t>
      </w:r>
      <w:bookmarkEnd w:id="1"/>
      <w:r>
        <w:rPr>
          <w:b/>
          <w:sz w:val="20"/>
          <w:szCs w:val="20"/>
        </w:rPr>
        <w:t xml:space="preserve"> za </w:t>
      </w:r>
      <w:r w:rsidR="00EC6C20">
        <w:rPr>
          <w:b/>
          <w:sz w:val="20"/>
          <w:szCs w:val="20"/>
        </w:rPr>
        <w:t>szkolenie</w:t>
      </w:r>
      <w:r>
        <w:rPr>
          <w:b/>
          <w:sz w:val="20"/>
          <w:szCs w:val="20"/>
        </w:rPr>
        <w:t xml:space="preserve"> dla 1 osoby </w:t>
      </w:r>
      <w:r>
        <w:rPr>
          <w:bCs/>
          <w:sz w:val="20"/>
          <w:szCs w:val="20"/>
        </w:rPr>
        <w:t>w zakresie:</w:t>
      </w:r>
    </w:p>
    <w:p w14:paraId="036DD25A" w14:textId="7777777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podstawowym </w:t>
      </w:r>
      <w:r>
        <w:rPr>
          <w:b/>
          <w:sz w:val="20"/>
          <w:szCs w:val="20"/>
        </w:rPr>
        <w:t>…………………  PLN</w:t>
      </w:r>
    </w:p>
    <w:p w14:paraId="272B832A" w14:textId="77777777" w:rsidR="00015FD5" w:rsidRDefault="00015FD5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B53AC23" w14:textId="7777777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średniozaawansowanym </w:t>
      </w:r>
      <w:r>
        <w:rPr>
          <w:b/>
          <w:sz w:val="20"/>
          <w:szCs w:val="20"/>
        </w:rPr>
        <w:t>…………………  PLN</w:t>
      </w:r>
    </w:p>
    <w:p w14:paraId="63FF984C" w14:textId="77777777" w:rsidR="00015FD5" w:rsidRDefault="00015FD5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5F8296CA" w14:textId="7777777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zaawansowanym </w:t>
      </w:r>
      <w:r>
        <w:rPr>
          <w:b/>
          <w:sz w:val="20"/>
          <w:szCs w:val="20"/>
        </w:rPr>
        <w:t>…………………  PLN</w:t>
      </w:r>
    </w:p>
    <w:p w14:paraId="2FDFB4E7" w14:textId="1539D193" w:rsidR="00015FD5" w:rsidRDefault="00015FD5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6629B12B" w14:textId="110C1D33" w:rsidR="005C3067" w:rsidRDefault="005C3067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obsługi programu MS Word na poziomie zaawansowanym: …………………… PLN</w:t>
      </w:r>
    </w:p>
    <w:p w14:paraId="595B01D8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6EA4076A" w14:textId="6CAFBD52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za </w:t>
      </w:r>
      <w:r w:rsidRPr="005C3067">
        <w:rPr>
          <w:b/>
          <w:sz w:val="20"/>
          <w:szCs w:val="20"/>
          <w:highlight w:val="yellow"/>
        </w:rPr>
        <w:t>część opcjonalna B</w:t>
      </w:r>
      <w:r>
        <w:rPr>
          <w:b/>
          <w:sz w:val="20"/>
          <w:szCs w:val="20"/>
        </w:rPr>
        <w:t xml:space="preserve"> – szkolenie dla 160 osób: ……………….. PLN</w:t>
      </w:r>
    </w:p>
    <w:p w14:paraId="25BD51C4" w14:textId="3763C490" w:rsidR="005C3067" w:rsidRDefault="005C3067" w:rsidP="005C3067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</w:t>
      </w:r>
      <w:r w:rsidR="00EC6C20">
        <w:rPr>
          <w:b/>
          <w:sz w:val="20"/>
          <w:szCs w:val="20"/>
        </w:rPr>
        <w:t>szkolenie</w:t>
      </w:r>
      <w:r>
        <w:rPr>
          <w:b/>
          <w:sz w:val="20"/>
          <w:szCs w:val="20"/>
        </w:rPr>
        <w:t xml:space="preserve"> dla 1 osoby </w:t>
      </w:r>
      <w:r>
        <w:rPr>
          <w:bCs/>
          <w:sz w:val="20"/>
          <w:szCs w:val="20"/>
        </w:rPr>
        <w:t>w zakresie:</w:t>
      </w:r>
    </w:p>
    <w:p w14:paraId="6AF6812D" w14:textId="77777777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podstawowym </w:t>
      </w:r>
      <w:r>
        <w:rPr>
          <w:b/>
          <w:sz w:val="20"/>
          <w:szCs w:val="20"/>
        </w:rPr>
        <w:t>…………………  PLN</w:t>
      </w:r>
    </w:p>
    <w:p w14:paraId="0DC6854D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3F48875" w14:textId="77777777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średniozaawansowanym </w:t>
      </w:r>
      <w:r>
        <w:rPr>
          <w:b/>
          <w:sz w:val="20"/>
          <w:szCs w:val="20"/>
        </w:rPr>
        <w:t>…………………  PLN</w:t>
      </w:r>
    </w:p>
    <w:p w14:paraId="2723ADCC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ECF34EB" w14:textId="77777777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zaawansowanym </w:t>
      </w:r>
      <w:r>
        <w:rPr>
          <w:b/>
          <w:sz w:val="20"/>
          <w:szCs w:val="20"/>
        </w:rPr>
        <w:t>…………………  PLN</w:t>
      </w:r>
    </w:p>
    <w:p w14:paraId="0E2DCBA1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0DE99211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obsługi programu MS Word na poziomie zaawansowanym: …………………… PLN</w:t>
      </w:r>
    </w:p>
    <w:p w14:paraId="549560F4" w14:textId="7CD32DF3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00FBD6E" w14:textId="77777777" w:rsidR="00EC6C20" w:rsidRPr="00EC6C20" w:rsidRDefault="00EC6C20" w:rsidP="00EC6C20">
      <w:pPr>
        <w:widowControl w:val="0"/>
        <w:rPr>
          <w:sz w:val="20"/>
          <w:szCs w:val="20"/>
        </w:rPr>
      </w:pPr>
      <w:r w:rsidRPr="00EC6C20">
        <w:rPr>
          <w:sz w:val="20"/>
          <w:szCs w:val="20"/>
        </w:rPr>
        <w:lastRenderedPageBreak/>
        <w:t>C</w:t>
      </w:r>
      <w:r w:rsidRPr="00EC6C20">
        <w:rPr>
          <w:b/>
          <w:sz w:val="20"/>
          <w:szCs w:val="20"/>
        </w:rPr>
        <w:t>ena brutto</w:t>
      </w:r>
      <w:r w:rsidRPr="00EC6C20">
        <w:rPr>
          <w:b/>
          <w:sz w:val="20"/>
          <w:szCs w:val="20"/>
          <w:vertAlign w:val="superscript"/>
        </w:rPr>
        <w:t>1</w:t>
      </w:r>
      <w:r w:rsidRPr="00EC6C20">
        <w:rPr>
          <w:b/>
          <w:sz w:val="20"/>
          <w:szCs w:val="20"/>
        </w:rPr>
        <w:t xml:space="preserve"> za catering dla max. 240 osób: …………… PLN</w:t>
      </w:r>
    </w:p>
    <w:p w14:paraId="66E302EB" w14:textId="77777777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>w tym:</w:t>
      </w:r>
    </w:p>
    <w:p w14:paraId="2DF3E908" w14:textId="50B4FA63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przerwę kawową dla 1 osoby:………….PLN</w:t>
      </w:r>
    </w:p>
    <w:p w14:paraId="013FB4D2" w14:textId="661E00D6" w:rsidR="00EC6C20" w:rsidRPr="00EC6C20" w:rsidRDefault="00EC6C20" w:rsidP="00EC6C20">
      <w:pPr>
        <w:widowControl w:val="0"/>
        <w:rPr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obiad dla 1 osoby: …………PLN</w:t>
      </w:r>
    </w:p>
    <w:p w14:paraId="4C96BB63" w14:textId="77777777" w:rsidR="00EC6C20" w:rsidRDefault="00EC6C20" w:rsidP="005C3067">
      <w:pPr>
        <w:widowControl w:val="0"/>
        <w:rPr>
          <w:sz w:val="20"/>
          <w:szCs w:val="20"/>
        </w:rPr>
      </w:pPr>
    </w:p>
    <w:p w14:paraId="18C8D82A" w14:textId="77777777" w:rsidR="005C3067" w:rsidRDefault="005C3067" w:rsidP="00015FD5">
      <w:pPr>
        <w:widowControl w:val="0"/>
        <w:rPr>
          <w:sz w:val="20"/>
          <w:szCs w:val="20"/>
        </w:rPr>
      </w:pPr>
    </w:p>
    <w:p w14:paraId="4C8DD5CA" w14:textId="3FDEA6C8" w:rsidR="00015FD5" w:rsidRDefault="00015FD5" w:rsidP="00015FD5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 xml:space="preserve">Usługa szkolenia </w:t>
      </w:r>
      <w:r w:rsidR="00EC6C20">
        <w:rPr>
          <w:i/>
          <w:sz w:val="20"/>
          <w:szCs w:val="20"/>
        </w:rPr>
        <w:t xml:space="preserve">i usług z nim związanych </w:t>
      </w:r>
      <w:r>
        <w:rPr>
          <w:i/>
          <w:sz w:val="20"/>
          <w:szCs w:val="20"/>
        </w:rPr>
        <w:t>podlega zwolnieniu z podatku VAT na podstawie § 3 ust. 1 pkt 14 rozporządzenie Ministra Finansów z dnia 20 grudnia 2013 r. w sprawie zwolnień od podatku od towarów i usług oraz warunków stosowania tych zwolnień (t.j. Dz. U. 2020.1983)</w:t>
      </w:r>
    </w:p>
    <w:p w14:paraId="1ACEF536" w14:textId="77777777" w:rsidR="00015FD5" w:rsidRDefault="00015FD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10A1E3C6" w14:textId="77777777" w:rsidR="00015FD5" w:rsidRDefault="00015FD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2DABDD86" w14:textId="77777777" w:rsidR="00015FD5" w:rsidRDefault="00015FD5" w:rsidP="00015FD5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Oświadczamy, iż …..n/w </w:t>
      </w:r>
      <w:r>
        <w:rPr>
          <w:rFonts w:eastAsia="Tahoma"/>
          <w:kern w:val="3"/>
          <w:sz w:val="20"/>
          <w:szCs w:val="20"/>
        </w:rPr>
        <w:t xml:space="preserve">osoby </w:t>
      </w:r>
      <w:r>
        <w:rPr>
          <w:rFonts w:eastAsia="Tahoma"/>
          <w:i/>
          <w:kern w:val="3"/>
          <w:sz w:val="20"/>
          <w:szCs w:val="20"/>
        </w:rPr>
        <w:t>(wpisać ilość osób wskazanych w poniższej tabeli</w:t>
      </w:r>
      <w:r>
        <w:rPr>
          <w:rFonts w:eastAsia="Tahoma"/>
          <w:kern w:val="3"/>
          <w:sz w:val="20"/>
          <w:szCs w:val="20"/>
        </w:rPr>
        <w:t xml:space="preserve">) wyznaczone do realizacji zamówienia </w:t>
      </w:r>
      <w:r>
        <w:rPr>
          <w:color w:val="000000"/>
          <w:sz w:val="20"/>
          <w:szCs w:val="20"/>
        </w:rPr>
        <w:t>posiadają</w:t>
      </w:r>
      <w:r>
        <w:rPr>
          <w:sz w:val="20"/>
          <w:szCs w:val="20"/>
        </w:rPr>
        <w:t xml:space="preserve"> Microsoft Certified Trainer (MCT):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2912"/>
        <w:gridCol w:w="5351"/>
      </w:tblGrid>
      <w:tr w:rsidR="00015FD5" w14:paraId="43921DBC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392B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L.p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3F824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6EE5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Certyfikat </w:t>
            </w:r>
            <w:r>
              <w:rPr>
                <w:rFonts w:eastAsia="Tahoma"/>
                <w:color w:val="FF0000"/>
                <w:kern w:val="3"/>
                <w:sz w:val="20"/>
                <w:szCs w:val="20"/>
              </w:rPr>
              <w:t>*</w:t>
            </w:r>
          </w:p>
        </w:tc>
      </w:tr>
      <w:tr w:rsidR="00015FD5" w14:paraId="574679FE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8744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30F8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57D5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  <w:tr w:rsidR="00015FD5" w14:paraId="7CA0CB59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E987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2.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BB3B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A272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  <w:tr w:rsidR="00015FD5" w14:paraId="075625E2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10AA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3.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22FF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774A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</w:tbl>
    <w:p w14:paraId="0EF7F3F8" w14:textId="77777777" w:rsidR="00015FD5" w:rsidRDefault="00015FD5" w:rsidP="00015FD5">
      <w:pPr>
        <w:pStyle w:val="NormalnyWeb"/>
        <w:spacing w:before="0" w:beforeAutospacing="0" w:after="0" w:afterAutospacing="0"/>
        <w:ind w:left="-709"/>
        <w:jc w:val="both"/>
        <w:rPr>
          <w:rFonts w:eastAsia="Tahoma"/>
          <w:kern w:val="3"/>
          <w:sz w:val="20"/>
          <w:szCs w:val="20"/>
        </w:rPr>
      </w:pPr>
      <w:r>
        <w:rPr>
          <w:b/>
          <w:sz w:val="20"/>
          <w:szCs w:val="20"/>
        </w:rPr>
        <w:t xml:space="preserve">                *</w:t>
      </w:r>
      <w:r>
        <w:rPr>
          <w:rFonts w:eastAsia="Tahoma"/>
          <w:kern w:val="3"/>
          <w:sz w:val="20"/>
          <w:szCs w:val="20"/>
        </w:rPr>
        <w:t>(należy wskazać rodzaj certyfikatu, podmiot wydający certyfikat, datę wydania i aktualizacji certyfikatu)</w:t>
      </w:r>
    </w:p>
    <w:p w14:paraId="595732A8" w14:textId="77777777" w:rsidR="00015FD5" w:rsidRDefault="00015FD5" w:rsidP="00015FD5">
      <w:pPr>
        <w:widowControl w:val="0"/>
        <w:rPr>
          <w:sz w:val="20"/>
          <w:szCs w:val="20"/>
        </w:rPr>
      </w:pPr>
    </w:p>
    <w:p w14:paraId="013F2E67" w14:textId="7234B18F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Pr="005C3067">
        <w:rPr>
          <w:b/>
          <w:sz w:val="20"/>
          <w:szCs w:val="20"/>
        </w:rPr>
        <w:t xml:space="preserve">do </w:t>
      </w:r>
      <w:r w:rsidR="005C3067" w:rsidRPr="005C3067">
        <w:rPr>
          <w:b/>
          <w:sz w:val="20"/>
          <w:szCs w:val="20"/>
        </w:rPr>
        <w:t>6</w:t>
      </w:r>
      <w:r w:rsidRPr="005C3067">
        <w:rPr>
          <w:b/>
          <w:sz w:val="20"/>
          <w:szCs w:val="20"/>
        </w:rPr>
        <w:t xml:space="preserve"> miesięcy od daty podpisania umowy</w:t>
      </w:r>
      <w:r w:rsidR="005C3067" w:rsidRPr="005C3067">
        <w:rPr>
          <w:b/>
          <w:sz w:val="20"/>
          <w:szCs w:val="20"/>
        </w:rPr>
        <w:t>, nie</w:t>
      </w:r>
      <w:r w:rsidR="005C3067">
        <w:rPr>
          <w:b/>
          <w:sz w:val="20"/>
          <w:szCs w:val="20"/>
        </w:rPr>
        <w:t xml:space="preserve"> później niż do 30/09/2023 r.</w:t>
      </w:r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231F707B" w:rsidR="00015FD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Należność będzie regulowana przez Zamawiającego miesięcznie</w:t>
      </w:r>
      <w:r>
        <w:rPr>
          <w:bCs/>
          <w:iCs/>
          <w:sz w:val="20"/>
          <w:szCs w:val="20"/>
        </w:rPr>
        <w:t xml:space="preserve"> na</w:t>
      </w:r>
      <w:r>
        <w:rPr>
          <w:iCs/>
          <w:sz w:val="20"/>
          <w:szCs w:val="20"/>
        </w:rPr>
        <w:t xml:space="preserve"> podstawie protokołu odbioru, potwierdzającego faktyczną liczbę</w:t>
      </w:r>
      <w:r>
        <w:rPr>
          <w:bCs/>
          <w:iCs/>
          <w:sz w:val="20"/>
          <w:szCs w:val="20"/>
        </w:rPr>
        <w:t xml:space="preserve"> uczestników szkolenia (rozpisaną osobno za szkolenie </w:t>
      </w:r>
      <w:r w:rsidR="00EC6C20">
        <w:rPr>
          <w:bCs/>
          <w:iCs/>
          <w:sz w:val="20"/>
          <w:szCs w:val="20"/>
        </w:rPr>
        <w:t xml:space="preserve">z MS WORD oraz MS Excel </w:t>
      </w:r>
      <w:r>
        <w:rPr>
          <w:bCs/>
          <w:iCs/>
          <w:sz w:val="20"/>
          <w:szCs w:val="20"/>
        </w:rPr>
        <w:t>na poziomie podstawowym, osobno średniozaawansowanym i osobno za szkolenie na poziomie zaawansowanym)</w:t>
      </w:r>
      <w:r w:rsidR="00EC6C20">
        <w:rPr>
          <w:bCs/>
          <w:iCs/>
          <w:sz w:val="20"/>
          <w:szCs w:val="20"/>
        </w:rPr>
        <w:t xml:space="preserve"> i liczbę porcji cateringowych</w:t>
      </w:r>
      <w:r>
        <w:rPr>
          <w:bCs/>
          <w:iCs/>
          <w:sz w:val="20"/>
          <w:szCs w:val="20"/>
        </w:rPr>
        <w:t>, w terminie do 21 dni od daty otrzymania przez Zamawiającego poprawnie wystawionej przez Wykonawcę faktury VAT.</w:t>
      </w:r>
    </w:p>
    <w:p w14:paraId="11D3E893" w14:textId="77777777" w:rsidR="00015FD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98E1CCF" w14:textId="77777777" w:rsidR="00015FD5" w:rsidRDefault="00015FD5" w:rsidP="00015FD5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14:paraId="2BF3D6AA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2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F8D5AA" w14:textId="77777777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Oświadczam/y, że warunki określone w pkt. 8.1 ppkt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77777777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913BEB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05878DA2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(ych)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2F55EC5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6A4158F9" w14:textId="77777777" w:rsidR="00015FD5" w:rsidRDefault="00015FD5" w:rsidP="00015FD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7FF3382" w14:textId="77777777" w:rsidR="00015FD5" w:rsidRDefault="00015FD5" w:rsidP="00015FD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3DED6E4" w14:textId="77777777" w:rsidR="00015FD5" w:rsidRDefault="00015FD5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6E6DC24" w14:textId="77777777" w:rsidR="00015FD5" w:rsidRDefault="00015FD5" w:rsidP="00015FD5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11983FD3" w14:textId="77777777" w:rsidR="00015FD5" w:rsidRDefault="00015FD5" w:rsidP="00015FD5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18D5471D" w14:textId="77777777" w:rsidR="00015FD5" w:rsidRDefault="00015FD5" w:rsidP="00015FD5"/>
    <w:p w14:paraId="7F912A0A" w14:textId="77777777" w:rsidR="00FE545C" w:rsidRPr="00015FD5" w:rsidRDefault="00FE545C" w:rsidP="00015FD5"/>
    <w:sectPr w:rsidR="00FE545C" w:rsidRPr="00015FD5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78517" w14:textId="77777777" w:rsidR="00C4668F" w:rsidRDefault="00C4668F">
      <w:r>
        <w:separator/>
      </w:r>
    </w:p>
  </w:endnote>
  <w:endnote w:type="continuationSeparator" w:id="0">
    <w:p w14:paraId="552C90C3" w14:textId="77777777" w:rsidR="00C4668F" w:rsidRDefault="00C46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F0D23" w14:textId="77777777" w:rsidR="00C4668F" w:rsidRDefault="00C4668F">
      <w:r>
        <w:separator/>
      </w:r>
    </w:p>
  </w:footnote>
  <w:footnote w:type="continuationSeparator" w:id="0">
    <w:p w14:paraId="31B57224" w14:textId="77777777" w:rsidR="00C4668F" w:rsidRDefault="00C46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57643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821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9179099">
    <w:abstractNumId w:val="0"/>
  </w:num>
  <w:num w:numId="4" w16cid:durableId="35156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68F"/>
    <w:rsid w:val="00012286"/>
    <w:rsid w:val="00015FD5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7709"/>
    <w:rsid w:val="004B7300"/>
    <w:rsid w:val="004C6753"/>
    <w:rsid w:val="00595C87"/>
    <w:rsid w:val="005C3067"/>
    <w:rsid w:val="005D2C65"/>
    <w:rsid w:val="005E6D94"/>
    <w:rsid w:val="0063384F"/>
    <w:rsid w:val="00643C6F"/>
    <w:rsid w:val="00646202"/>
    <w:rsid w:val="0065290F"/>
    <w:rsid w:val="006815F6"/>
    <w:rsid w:val="006E31E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668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6C20"/>
    <w:rsid w:val="00F00591"/>
    <w:rsid w:val="00F51688"/>
    <w:rsid w:val="00F53146"/>
    <w:rsid w:val="00F832B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845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2023-03-15T08:30:00Z</dcterms:created>
  <dcterms:modified xsi:type="dcterms:W3CDTF">2023-03-15T08:30:00Z</dcterms:modified>
</cp:coreProperties>
</file>