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B394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B394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</w:t>
      </w:r>
      <w:r w:rsidR="00DC32DB">
        <w:rPr>
          <w:sz w:val="22"/>
          <w:szCs w:val="22"/>
        </w:rPr>
        <w:t xml:space="preserve"> </w:t>
      </w:r>
      <w:bookmarkStart w:id="1" w:name="_GoBack"/>
      <w:bookmarkEnd w:id="1"/>
      <w:r w:rsidR="00DC32DB">
        <w:rPr>
          <w:sz w:val="22"/>
          <w:szCs w:val="22"/>
        </w:rPr>
        <w:t>20.03.2023 r.</w:t>
      </w:r>
    </w:p>
    <w:p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:rsidR="002032C0" w:rsidRPr="002032C0" w:rsidRDefault="002032C0" w:rsidP="002032C0">
      <w:r w:rsidRPr="002032C0">
        <w:rPr>
          <w:b/>
          <w:bCs/>
        </w:rPr>
        <w:t>im. Gabriela Narutowicza w Krakowie</w:t>
      </w:r>
    </w:p>
    <w:p w:rsidR="002032C0" w:rsidRPr="002032C0" w:rsidRDefault="002032C0" w:rsidP="002032C0">
      <w:r w:rsidRPr="002032C0">
        <w:t>ul. Prądnicka 35-37</w:t>
      </w:r>
    </w:p>
    <w:p w:rsidR="002032C0" w:rsidRPr="002032C0" w:rsidRDefault="002032C0" w:rsidP="002032C0">
      <w:r w:rsidRPr="002032C0">
        <w:t>31-202 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B394C" w:rsidRPr="00607F9B" w:rsidTr="00B11F58">
        <w:trPr>
          <w:trHeight w:val="638"/>
        </w:trPr>
        <w:tc>
          <w:tcPr>
            <w:tcW w:w="959" w:type="dxa"/>
            <w:shd w:val="clear" w:color="auto" w:fill="auto"/>
          </w:tcPr>
          <w:p w:rsidR="004B394C" w:rsidRPr="00607F9B" w:rsidRDefault="004B394C" w:rsidP="00B11F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B394C" w:rsidRPr="00607F9B" w:rsidRDefault="004B394C" w:rsidP="00B11F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B394C">
              <w:rPr>
                <w:sz w:val="22"/>
                <w:szCs w:val="22"/>
              </w:rPr>
              <w:t>przetarg</w:t>
            </w:r>
            <w:r w:rsidR="00A12465">
              <w:rPr>
                <w:sz w:val="22"/>
                <w:szCs w:val="22"/>
              </w:rPr>
              <w:t>u</w:t>
            </w:r>
            <w:r w:rsidRPr="004B394C">
              <w:rPr>
                <w:sz w:val="22"/>
                <w:szCs w:val="22"/>
              </w:rPr>
              <w:t xml:space="preserve"> nieograniczon</w:t>
            </w:r>
            <w:r w:rsidR="00A12465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B394C">
              <w:rPr>
                <w:b/>
                <w:bCs/>
                <w:sz w:val="22"/>
                <w:szCs w:val="22"/>
              </w:rPr>
              <w:t>Zakup i dostawa wyrobów medycznych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B394C">
              <w:rPr>
                <w:b/>
                <w:sz w:val="22"/>
                <w:szCs w:val="22"/>
              </w:rPr>
              <w:t>ZP/53/2022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B394C" w:rsidTr="00B11F58">
        <w:trPr>
          <w:cantSplit/>
        </w:trPr>
        <w:tc>
          <w:tcPr>
            <w:tcW w:w="9072" w:type="dxa"/>
          </w:tcPr>
          <w:p w:rsidR="004B394C" w:rsidRPr="000508F6" w:rsidRDefault="004B394C" w:rsidP="00B11F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08F6">
              <w:rPr>
                <w:b/>
                <w:sz w:val="22"/>
                <w:szCs w:val="22"/>
              </w:rPr>
              <w:t>Empireum Piotr Dopieralski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 xml:space="preserve">ul. Chotomowska 30 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>05-110 Jabłonna</w:t>
            </w:r>
          </w:p>
          <w:p w:rsidR="00A12465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na: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 xml:space="preserve">Pakiet 1 - Kable EKG monitorujące do kardiomonitorów (1) </w:t>
            </w:r>
          </w:p>
          <w:p w:rsidR="004B394C" w:rsidRPr="000508F6" w:rsidRDefault="004B394C" w:rsidP="00B11F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508F6">
              <w:rPr>
                <w:color w:val="000000"/>
                <w:sz w:val="22"/>
                <w:szCs w:val="22"/>
              </w:rPr>
              <w:t>Uzasadnienie wyboru:</w:t>
            </w:r>
          </w:p>
          <w:p w:rsidR="004B394C" w:rsidRPr="000508F6" w:rsidRDefault="004B394C" w:rsidP="00B11F5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4B394C" w:rsidTr="00B11F58">
        <w:trPr>
          <w:cantSplit/>
        </w:trPr>
        <w:tc>
          <w:tcPr>
            <w:tcW w:w="9072" w:type="dxa"/>
          </w:tcPr>
          <w:p w:rsidR="004B394C" w:rsidRPr="000508F6" w:rsidRDefault="004B394C" w:rsidP="00B11F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08F6">
              <w:rPr>
                <w:b/>
                <w:sz w:val="22"/>
                <w:szCs w:val="22"/>
              </w:rPr>
              <w:t>Empireum Piotr Dopieralski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 xml:space="preserve">ul. Chotomowska 30 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>05-110 Jabłonna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na: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 xml:space="preserve">Pakiet 2 - Wielorazowe mankiety do pomiaru ciśnienia krwi (NIBP) </w:t>
            </w:r>
          </w:p>
          <w:p w:rsidR="004B394C" w:rsidRPr="000508F6" w:rsidRDefault="004B394C" w:rsidP="00B11F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508F6">
              <w:rPr>
                <w:color w:val="000000"/>
                <w:sz w:val="22"/>
                <w:szCs w:val="22"/>
              </w:rPr>
              <w:t>Uzasadnienie wyboru:</w:t>
            </w:r>
          </w:p>
          <w:p w:rsidR="004B394C" w:rsidRPr="000508F6" w:rsidRDefault="004B394C" w:rsidP="00B11F5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Jedyna oferta, spełniająca wymagania SWZ.</w:t>
            </w:r>
          </w:p>
        </w:tc>
      </w:tr>
      <w:tr w:rsidR="004B394C" w:rsidTr="00B11F58">
        <w:trPr>
          <w:cantSplit/>
        </w:trPr>
        <w:tc>
          <w:tcPr>
            <w:tcW w:w="9072" w:type="dxa"/>
          </w:tcPr>
          <w:p w:rsidR="004B394C" w:rsidRPr="000508F6" w:rsidRDefault="004B394C" w:rsidP="00B11F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08F6">
              <w:rPr>
                <w:b/>
                <w:sz w:val="22"/>
                <w:szCs w:val="22"/>
              </w:rPr>
              <w:t>EXTRAMED Zaopatrzenie Medyczne Dorota Wrona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>Radowo Małe 80 /5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>72-314 Radowo Małe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na: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 xml:space="preserve">Pakiet 3 - Wielorazowe czujniki saturacji dla dorosłych (1) </w:t>
            </w:r>
          </w:p>
          <w:p w:rsidR="004B394C" w:rsidRPr="000508F6" w:rsidRDefault="004B394C" w:rsidP="00B11F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508F6">
              <w:rPr>
                <w:color w:val="000000"/>
                <w:sz w:val="22"/>
                <w:szCs w:val="22"/>
              </w:rPr>
              <w:t>Uzasadnienie wyboru:</w:t>
            </w:r>
          </w:p>
          <w:p w:rsidR="004B394C" w:rsidRPr="000508F6" w:rsidRDefault="004B394C" w:rsidP="00B11F5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Jedyna oferta, spełniająca wymagania SWZ.</w:t>
            </w:r>
          </w:p>
        </w:tc>
      </w:tr>
      <w:tr w:rsidR="004B394C" w:rsidTr="00B11F58">
        <w:trPr>
          <w:cantSplit/>
        </w:trPr>
        <w:tc>
          <w:tcPr>
            <w:tcW w:w="9072" w:type="dxa"/>
          </w:tcPr>
          <w:p w:rsidR="004B394C" w:rsidRPr="000508F6" w:rsidRDefault="004B394C" w:rsidP="00B11F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08F6">
              <w:rPr>
                <w:b/>
                <w:sz w:val="22"/>
                <w:szCs w:val="22"/>
              </w:rPr>
              <w:lastRenderedPageBreak/>
              <w:t>EXTRAMED Zaopatrzenie Medyczne Dorota Wrona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>Radowo Małe 80 /5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>72-314 Radowo Małe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na: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 xml:space="preserve">Pakiet 4 - Wielorazowe czujniki saturacji dla dorosłych (3) </w:t>
            </w:r>
          </w:p>
          <w:p w:rsidR="004B394C" w:rsidRPr="000508F6" w:rsidRDefault="004B394C" w:rsidP="00B11F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508F6">
              <w:rPr>
                <w:color w:val="000000"/>
                <w:sz w:val="22"/>
                <w:szCs w:val="22"/>
              </w:rPr>
              <w:t>Uzasadnienie wyboru:</w:t>
            </w:r>
          </w:p>
          <w:p w:rsidR="004B394C" w:rsidRPr="000508F6" w:rsidRDefault="004B394C" w:rsidP="00B11F5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Jedyna oferta, spełniająca wymagania SWZ.</w:t>
            </w:r>
          </w:p>
        </w:tc>
      </w:tr>
      <w:tr w:rsidR="004B394C" w:rsidTr="00B11F58">
        <w:trPr>
          <w:cantSplit/>
        </w:trPr>
        <w:tc>
          <w:tcPr>
            <w:tcW w:w="9072" w:type="dxa"/>
          </w:tcPr>
          <w:p w:rsidR="004B394C" w:rsidRPr="000508F6" w:rsidRDefault="004B394C" w:rsidP="00B11F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08F6">
              <w:rPr>
                <w:b/>
                <w:sz w:val="22"/>
                <w:szCs w:val="22"/>
              </w:rPr>
              <w:t>EXTRAMED Zaopatrzenie Medyczne Dorota Wrona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>Radowo Małe 80 /5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>72-314 Radowo Małe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na: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 xml:space="preserve">Pakiet 5 - Wielorazowe czujniki saturacji dla dorosłych (4) </w:t>
            </w:r>
          </w:p>
          <w:p w:rsidR="004B394C" w:rsidRPr="000508F6" w:rsidRDefault="004B394C" w:rsidP="00B11F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508F6">
              <w:rPr>
                <w:color w:val="000000"/>
                <w:sz w:val="22"/>
                <w:szCs w:val="22"/>
              </w:rPr>
              <w:t>Uzasadnienie wyboru:</w:t>
            </w:r>
          </w:p>
          <w:p w:rsidR="004B394C" w:rsidRPr="000508F6" w:rsidRDefault="004B394C" w:rsidP="00B11F5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4B394C" w:rsidTr="00B11F58">
        <w:trPr>
          <w:cantSplit/>
        </w:trPr>
        <w:tc>
          <w:tcPr>
            <w:tcW w:w="9072" w:type="dxa"/>
          </w:tcPr>
          <w:p w:rsidR="004B394C" w:rsidRPr="000508F6" w:rsidRDefault="004B394C" w:rsidP="00B11F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08F6">
              <w:rPr>
                <w:b/>
                <w:sz w:val="22"/>
                <w:szCs w:val="22"/>
              </w:rPr>
              <w:t>EXTRAMED Zaopatrzenie Medyczne Dorota Wrona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>Radowo Małe 80 /5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>72-314 Radowo Małe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na: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 xml:space="preserve">Pakiet 6 - Wielorazowe czujniki saturacji dla dorosłych (7) </w:t>
            </w:r>
          </w:p>
          <w:p w:rsidR="004B394C" w:rsidRPr="000508F6" w:rsidRDefault="004B394C" w:rsidP="00B11F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508F6">
              <w:rPr>
                <w:color w:val="000000"/>
                <w:sz w:val="22"/>
                <w:szCs w:val="22"/>
              </w:rPr>
              <w:t>Uzasadnienie wyboru:</w:t>
            </w:r>
          </w:p>
          <w:p w:rsidR="004B394C" w:rsidRPr="000508F6" w:rsidRDefault="004B394C" w:rsidP="00B11F5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4B394C" w:rsidTr="00B11F58">
        <w:trPr>
          <w:cantSplit/>
        </w:trPr>
        <w:tc>
          <w:tcPr>
            <w:tcW w:w="9072" w:type="dxa"/>
          </w:tcPr>
          <w:p w:rsidR="004B394C" w:rsidRPr="000508F6" w:rsidRDefault="004B394C" w:rsidP="00B11F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08F6">
              <w:rPr>
                <w:b/>
                <w:sz w:val="22"/>
                <w:szCs w:val="22"/>
              </w:rPr>
              <w:t>PROMED S.A.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 xml:space="preserve">ul. Działkowa 56 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>02-234 Warszawa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na: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 xml:space="preserve">Pakiet 7 - Wielorazowe czujniki saturacji dla dorosłych (8) </w:t>
            </w:r>
          </w:p>
          <w:p w:rsidR="004B394C" w:rsidRPr="000508F6" w:rsidRDefault="004B394C" w:rsidP="00B11F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508F6">
              <w:rPr>
                <w:color w:val="000000"/>
                <w:sz w:val="22"/>
                <w:szCs w:val="22"/>
              </w:rPr>
              <w:t>Uzasadnienie wyboru:</w:t>
            </w:r>
          </w:p>
          <w:p w:rsidR="004B394C" w:rsidRPr="000508F6" w:rsidRDefault="004B394C" w:rsidP="00B11F5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Jedyna oferta, spełniająca wymagania SWZ.</w:t>
            </w:r>
          </w:p>
        </w:tc>
      </w:tr>
      <w:tr w:rsidR="004B394C" w:rsidTr="00B11F58">
        <w:trPr>
          <w:cantSplit/>
        </w:trPr>
        <w:tc>
          <w:tcPr>
            <w:tcW w:w="9072" w:type="dxa"/>
          </w:tcPr>
          <w:p w:rsidR="004B394C" w:rsidRPr="000508F6" w:rsidRDefault="004B394C" w:rsidP="00B11F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508F6">
              <w:rPr>
                <w:b/>
                <w:sz w:val="22"/>
                <w:szCs w:val="22"/>
              </w:rPr>
              <w:t>Medtronic</w:t>
            </w:r>
            <w:proofErr w:type="spellEnd"/>
            <w:r w:rsidRPr="000508F6">
              <w:rPr>
                <w:b/>
                <w:sz w:val="22"/>
                <w:szCs w:val="22"/>
              </w:rPr>
              <w:t xml:space="preserve"> Poland sp. z o.o.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 xml:space="preserve">Polna 11 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>00-633 Warszawa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na: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 xml:space="preserve">Pakiet 8 - Jednorazowe czujniki saturacji dla noworodków, opaski na rzep oraz pulsoksymetry </w:t>
            </w:r>
          </w:p>
          <w:p w:rsidR="004B394C" w:rsidRPr="000508F6" w:rsidRDefault="004B394C" w:rsidP="00B11F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508F6">
              <w:rPr>
                <w:color w:val="000000"/>
                <w:sz w:val="22"/>
                <w:szCs w:val="22"/>
              </w:rPr>
              <w:t>Uzasadnienie wyboru:</w:t>
            </w:r>
          </w:p>
          <w:p w:rsidR="004B394C" w:rsidRPr="000508F6" w:rsidRDefault="004B394C" w:rsidP="00B11F5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Jedyna oferta, spełniająca wymagania SWZ.</w:t>
            </w:r>
          </w:p>
        </w:tc>
      </w:tr>
      <w:tr w:rsidR="004B394C" w:rsidTr="00B11F58">
        <w:trPr>
          <w:cantSplit/>
        </w:trPr>
        <w:tc>
          <w:tcPr>
            <w:tcW w:w="9072" w:type="dxa"/>
          </w:tcPr>
          <w:p w:rsidR="004B394C" w:rsidRPr="000508F6" w:rsidRDefault="004B394C" w:rsidP="00B11F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08F6">
              <w:rPr>
                <w:b/>
                <w:sz w:val="22"/>
                <w:szCs w:val="22"/>
              </w:rPr>
              <w:t>PROMED S.A.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 xml:space="preserve">ul. Działkowa 56 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>02-234 Warszawa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na: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 xml:space="preserve">Pakiet 9 - Sprzęt do cieplarek </w:t>
            </w:r>
          </w:p>
          <w:p w:rsidR="004B394C" w:rsidRPr="000508F6" w:rsidRDefault="004B394C" w:rsidP="00B11F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508F6">
              <w:rPr>
                <w:color w:val="000000"/>
                <w:sz w:val="22"/>
                <w:szCs w:val="22"/>
              </w:rPr>
              <w:t>Uzasadnienie wyboru:</w:t>
            </w:r>
          </w:p>
          <w:p w:rsidR="004B394C" w:rsidRPr="000508F6" w:rsidRDefault="004B394C" w:rsidP="00B11F5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Jedyna oferta, spełniająca wymagania SWZ.</w:t>
            </w:r>
          </w:p>
        </w:tc>
      </w:tr>
      <w:tr w:rsidR="004B394C" w:rsidTr="00B11F58">
        <w:trPr>
          <w:cantSplit/>
        </w:trPr>
        <w:tc>
          <w:tcPr>
            <w:tcW w:w="9072" w:type="dxa"/>
          </w:tcPr>
          <w:p w:rsidR="004B394C" w:rsidRPr="000508F6" w:rsidRDefault="004B394C" w:rsidP="00B11F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08F6">
              <w:rPr>
                <w:b/>
                <w:sz w:val="22"/>
                <w:szCs w:val="22"/>
              </w:rPr>
              <w:lastRenderedPageBreak/>
              <w:t>Radiometer Sp. z o.o.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 xml:space="preserve">Al. Jerozolimskie 181a 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>02-222 Warszawa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na: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 xml:space="preserve">Pakiet 10 - Mikrokuwety do badania cukru u noworodka </w:t>
            </w:r>
          </w:p>
          <w:p w:rsidR="004B394C" w:rsidRPr="000508F6" w:rsidRDefault="004B394C" w:rsidP="00B11F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508F6">
              <w:rPr>
                <w:color w:val="000000"/>
                <w:sz w:val="22"/>
                <w:szCs w:val="22"/>
              </w:rPr>
              <w:t>Uzasadnienie wyboru:</w:t>
            </w:r>
          </w:p>
          <w:p w:rsidR="004B394C" w:rsidRPr="000508F6" w:rsidRDefault="004B394C" w:rsidP="00B11F5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Jedyna oferta, spełniająca wymagania SWZ.</w:t>
            </w:r>
          </w:p>
        </w:tc>
      </w:tr>
      <w:tr w:rsidR="004B394C" w:rsidTr="00B11F58">
        <w:trPr>
          <w:cantSplit/>
        </w:trPr>
        <w:tc>
          <w:tcPr>
            <w:tcW w:w="9072" w:type="dxa"/>
          </w:tcPr>
          <w:p w:rsidR="004B394C" w:rsidRPr="000508F6" w:rsidRDefault="004B394C" w:rsidP="00B11F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508F6">
              <w:rPr>
                <w:b/>
                <w:sz w:val="22"/>
                <w:szCs w:val="22"/>
              </w:rPr>
              <w:t xml:space="preserve">Karl </w:t>
            </w:r>
            <w:proofErr w:type="spellStart"/>
            <w:r w:rsidRPr="000508F6">
              <w:rPr>
                <w:b/>
                <w:sz w:val="22"/>
                <w:szCs w:val="22"/>
              </w:rPr>
              <w:t>Storz</w:t>
            </w:r>
            <w:proofErr w:type="spellEnd"/>
            <w:r w:rsidRPr="000508F6">
              <w:rPr>
                <w:b/>
                <w:sz w:val="22"/>
                <w:szCs w:val="22"/>
              </w:rPr>
              <w:t xml:space="preserve"> Polska Sp. z o.o.</w:t>
            </w:r>
          </w:p>
          <w:p w:rsidR="004B394C" w:rsidRPr="000508F6" w:rsidRDefault="00A12465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 xml:space="preserve">ul. </w:t>
            </w:r>
            <w:r w:rsidR="004B394C" w:rsidRPr="000508F6">
              <w:rPr>
                <w:bCs/>
                <w:sz w:val="22"/>
                <w:szCs w:val="22"/>
              </w:rPr>
              <w:t>Hołubcowa 123</w:t>
            </w:r>
          </w:p>
          <w:p w:rsidR="004B394C" w:rsidRPr="000508F6" w:rsidRDefault="004B394C" w:rsidP="00B11F58">
            <w:pPr>
              <w:jc w:val="both"/>
              <w:rPr>
                <w:bCs/>
                <w:sz w:val="22"/>
                <w:szCs w:val="22"/>
              </w:rPr>
            </w:pPr>
            <w:r w:rsidRPr="000508F6">
              <w:rPr>
                <w:bCs/>
                <w:sz w:val="22"/>
                <w:szCs w:val="22"/>
              </w:rPr>
              <w:t>02-854 Warszawa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na:</w:t>
            </w:r>
          </w:p>
          <w:p w:rsidR="004B394C" w:rsidRPr="000508F6" w:rsidRDefault="004B394C" w:rsidP="00B11F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 xml:space="preserve">Pakiet 11 - Filtr gazu CO2 </w:t>
            </w:r>
          </w:p>
          <w:p w:rsidR="004B394C" w:rsidRPr="000508F6" w:rsidRDefault="004B394C" w:rsidP="00B11F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508F6">
              <w:rPr>
                <w:color w:val="000000"/>
                <w:sz w:val="22"/>
                <w:szCs w:val="22"/>
              </w:rPr>
              <w:t>Uzasadnienie wyboru:</w:t>
            </w:r>
          </w:p>
          <w:p w:rsidR="004B394C" w:rsidRPr="000508F6" w:rsidRDefault="004B394C" w:rsidP="00B11F5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508F6">
              <w:rPr>
                <w:sz w:val="22"/>
                <w:szCs w:val="22"/>
              </w:rPr>
              <w:t>Jedyna oferta, spełniająca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793"/>
        <w:gridCol w:w="2026"/>
        <w:gridCol w:w="1560"/>
      </w:tblGrid>
      <w:tr w:rsidR="00211A34" w:rsidRPr="00834EF4" w:rsidTr="00212C40">
        <w:tc>
          <w:tcPr>
            <w:tcW w:w="2694" w:type="dxa"/>
            <w:shd w:val="clear" w:color="auto" w:fill="F3F3F3"/>
            <w:vAlign w:val="center"/>
          </w:tcPr>
          <w:p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02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4B394C" w:rsidRPr="00834EF4" w:rsidTr="00212C40">
        <w:tc>
          <w:tcPr>
            <w:tcW w:w="2694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4C">
              <w:rPr>
                <w:sz w:val="20"/>
                <w:szCs w:val="20"/>
              </w:rPr>
              <w:t>Pakiet 1 - Kable EKG monitorujące do kardiomonitorów (1)</w:t>
            </w:r>
          </w:p>
        </w:tc>
        <w:tc>
          <w:tcPr>
            <w:tcW w:w="2793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394C">
              <w:rPr>
                <w:b/>
                <w:bCs/>
                <w:sz w:val="20"/>
                <w:szCs w:val="20"/>
              </w:rPr>
              <w:t>EXTRAMED Zaopatrzenie Medyczne Dorota Wrona</w:t>
            </w:r>
          </w:p>
          <w:p w:rsidR="004B394C" w:rsidRPr="00211A34" w:rsidRDefault="004B394C" w:rsidP="00B11F58">
            <w:pPr>
              <w:rPr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Radowo Małe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80/5</w:t>
            </w:r>
          </w:p>
          <w:p w:rsidR="004B394C" w:rsidRPr="00211A34" w:rsidRDefault="004B394C" w:rsidP="00B11F58">
            <w:pPr>
              <w:spacing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72-314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Radowo Małe</w:t>
            </w:r>
          </w:p>
        </w:tc>
        <w:tc>
          <w:tcPr>
            <w:tcW w:w="2026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1 - Cena - 440.95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394C" w:rsidRPr="00211A34" w:rsidRDefault="004B394C" w:rsidP="00B11F58">
            <w:pPr>
              <w:jc w:val="center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 xml:space="preserve">  440,95</w:t>
            </w:r>
          </w:p>
        </w:tc>
      </w:tr>
      <w:tr w:rsidR="004B394C" w:rsidRPr="00834EF4" w:rsidTr="00212C40">
        <w:tc>
          <w:tcPr>
            <w:tcW w:w="2694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4C">
              <w:rPr>
                <w:sz w:val="20"/>
                <w:szCs w:val="20"/>
              </w:rPr>
              <w:t>Pakiet 1 - Kable EKG monitorujące do kardiomonitorów (1)</w:t>
            </w:r>
          </w:p>
        </w:tc>
        <w:tc>
          <w:tcPr>
            <w:tcW w:w="2793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394C">
              <w:rPr>
                <w:b/>
                <w:bCs/>
                <w:sz w:val="20"/>
                <w:szCs w:val="20"/>
              </w:rPr>
              <w:t>Empireum Piotr Dopieralski</w:t>
            </w:r>
          </w:p>
          <w:p w:rsidR="004B394C" w:rsidRPr="00211A34" w:rsidRDefault="004B394C" w:rsidP="00B11F58">
            <w:pPr>
              <w:rPr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ul. Chotomowska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30</w:t>
            </w:r>
          </w:p>
          <w:p w:rsidR="004B394C" w:rsidRPr="00211A34" w:rsidRDefault="004B394C" w:rsidP="00B11F58">
            <w:pPr>
              <w:spacing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05-110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Jabłonna</w:t>
            </w:r>
          </w:p>
        </w:tc>
        <w:tc>
          <w:tcPr>
            <w:tcW w:w="2026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394C" w:rsidRPr="00211A34" w:rsidRDefault="004B394C" w:rsidP="00B11F58">
            <w:pPr>
              <w:jc w:val="center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 xml:space="preserve">  500,00</w:t>
            </w:r>
          </w:p>
        </w:tc>
      </w:tr>
      <w:tr w:rsidR="004B394C" w:rsidRPr="00834EF4" w:rsidTr="00212C40">
        <w:tc>
          <w:tcPr>
            <w:tcW w:w="2694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4C">
              <w:rPr>
                <w:sz w:val="20"/>
                <w:szCs w:val="20"/>
              </w:rPr>
              <w:t>Pakiet 1 - Kable EKG monitorujące do kardiomonitorów (1)</w:t>
            </w:r>
          </w:p>
        </w:tc>
        <w:tc>
          <w:tcPr>
            <w:tcW w:w="2793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394C">
              <w:rPr>
                <w:b/>
                <w:bCs/>
                <w:sz w:val="20"/>
                <w:szCs w:val="20"/>
              </w:rPr>
              <w:t>ANMEDIQ S.C. Eryk Goś Paweł Pyrzalski</w:t>
            </w:r>
          </w:p>
          <w:p w:rsidR="004B394C" w:rsidRPr="00211A34" w:rsidRDefault="004B394C" w:rsidP="00B11F58">
            <w:pPr>
              <w:rPr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ul. Zachodnia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5</w:t>
            </w:r>
          </w:p>
          <w:p w:rsidR="004B394C" w:rsidRPr="00211A34" w:rsidRDefault="004B394C" w:rsidP="00B11F58">
            <w:pPr>
              <w:spacing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05-552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Wola Mrokowska</w:t>
            </w:r>
          </w:p>
        </w:tc>
        <w:tc>
          <w:tcPr>
            <w:tcW w:w="2026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394C" w:rsidRPr="00211A34" w:rsidRDefault="004B394C" w:rsidP="00B11F58">
            <w:pPr>
              <w:jc w:val="center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 xml:space="preserve">  0,00</w:t>
            </w:r>
          </w:p>
        </w:tc>
      </w:tr>
      <w:tr w:rsidR="004B394C" w:rsidRPr="00834EF4" w:rsidTr="00212C40">
        <w:tc>
          <w:tcPr>
            <w:tcW w:w="2694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4C">
              <w:rPr>
                <w:sz w:val="20"/>
                <w:szCs w:val="20"/>
              </w:rPr>
              <w:t>Pakiet 2 - Wielorazowe mankiety do pomiaru ciśnienia krwi (NIBP)</w:t>
            </w:r>
          </w:p>
        </w:tc>
        <w:tc>
          <w:tcPr>
            <w:tcW w:w="2793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394C">
              <w:rPr>
                <w:b/>
                <w:bCs/>
                <w:sz w:val="20"/>
                <w:szCs w:val="20"/>
              </w:rPr>
              <w:t>Empireum Piotr Dopieralski</w:t>
            </w:r>
          </w:p>
          <w:p w:rsidR="004B394C" w:rsidRPr="00211A34" w:rsidRDefault="004B394C" w:rsidP="00B11F58">
            <w:pPr>
              <w:rPr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ul. Chotomowska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30</w:t>
            </w:r>
          </w:p>
          <w:p w:rsidR="004B394C" w:rsidRPr="00211A34" w:rsidRDefault="004B394C" w:rsidP="00B11F58">
            <w:pPr>
              <w:spacing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05-110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Jabłonna</w:t>
            </w:r>
          </w:p>
        </w:tc>
        <w:tc>
          <w:tcPr>
            <w:tcW w:w="2026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394C" w:rsidRPr="00211A34" w:rsidRDefault="004B394C" w:rsidP="00B11F58">
            <w:pPr>
              <w:jc w:val="center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 xml:space="preserve">  500,00</w:t>
            </w:r>
          </w:p>
        </w:tc>
      </w:tr>
      <w:tr w:rsidR="004B394C" w:rsidRPr="00834EF4" w:rsidTr="00212C40">
        <w:tc>
          <w:tcPr>
            <w:tcW w:w="2694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4C">
              <w:rPr>
                <w:sz w:val="20"/>
                <w:szCs w:val="20"/>
              </w:rPr>
              <w:t>Pakiet 3 - Wielorazowe czujniki saturacji dla dorosłych (1)</w:t>
            </w:r>
          </w:p>
        </w:tc>
        <w:tc>
          <w:tcPr>
            <w:tcW w:w="2793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394C">
              <w:rPr>
                <w:b/>
                <w:bCs/>
                <w:sz w:val="20"/>
                <w:szCs w:val="20"/>
              </w:rPr>
              <w:t>EXTRAMED Zaopatrzenie Medyczne Dorota Wrona</w:t>
            </w:r>
          </w:p>
          <w:p w:rsidR="004B394C" w:rsidRPr="00211A34" w:rsidRDefault="004B394C" w:rsidP="00B11F58">
            <w:pPr>
              <w:rPr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Radowo Małe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80/5</w:t>
            </w:r>
          </w:p>
          <w:p w:rsidR="004B394C" w:rsidRPr="00211A34" w:rsidRDefault="004B394C" w:rsidP="00B11F58">
            <w:pPr>
              <w:spacing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72-314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Radowo Małe</w:t>
            </w:r>
          </w:p>
        </w:tc>
        <w:tc>
          <w:tcPr>
            <w:tcW w:w="2026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394C" w:rsidRPr="00211A34" w:rsidRDefault="004B394C" w:rsidP="00B11F58">
            <w:pPr>
              <w:jc w:val="center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 xml:space="preserve">  500,00</w:t>
            </w:r>
          </w:p>
        </w:tc>
      </w:tr>
      <w:tr w:rsidR="004B394C" w:rsidRPr="00834EF4" w:rsidTr="00212C40">
        <w:tc>
          <w:tcPr>
            <w:tcW w:w="2694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4C">
              <w:rPr>
                <w:sz w:val="20"/>
                <w:szCs w:val="20"/>
              </w:rPr>
              <w:t>Pakiet 3 - Wielorazowe czujniki saturacji dla dorosłych (1)</w:t>
            </w:r>
          </w:p>
        </w:tc>
        <w:tc>
          <w:tcPr>
            <w:tcW w:w="2793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394C">
              <w:rPr>
                <w:b/>
                <w:bCs/>
                <w:sz w:val="20"/>
                <w:szCs w:val="20"/>
              </w:rPr>
              <w:t>ANMEDIQ S.C. Eryk Goś Paweł Pyrzalski</w:t>
            </w:r>
          </w:p>
          <w:p w:rsidR="004B394C" w:rsidRPr="00211A34" w:rsidRDefault="004B394C" w:rsidP="00B11F58">
            <w:pPr>
              <w:rPr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ul. Zachodnia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5</w:t>
            </w:r>
          </w:p>
          <w:p w:rsidR="004B394C" w:rsidRPr="00211A34" w:rsidRDefault="004B394C" w:rsidP="00B11F58">
            <w:pPr>
              <w:spacing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05-552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Wola Mrokowska</w:t>
            </w:r>
          </w:p>
        </w:tc>
        <w:tc>
          <w:tcPr>
            <w:tcW w:w="2026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394C" w:rsidRPr="00211A34" w:rsidRDefault="004B394C" w:rsidP="00B11F58">
            <w:pPr>
              <w:jc w:val="center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 xml:space="preserve">  0,00</w:t>
            </w:r>
          </w:p>
        </w:tc>
      </w:tr>
      <w:tr w:rsidR="004B394C" w:rsidRPr="00834EF4" w:rsidTr="00212C40">
        <w:tc>
          <w:tcPr>
            <w:tcW w:w="2694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4C">
              <w:rPr>
                <w:sz w:val="20"/>
                <w:szCs w:val="20"/>
              </w:rPr>
              <w:t>Pakiet 4 - Wielorazowe czujniki saturacji dla dorosłych (3)</w:t>
            </w:r>
          </w:p>
        </w:tc>
        <w:tc>
          <w:tcPr>
            <w:tcW w:w="2793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394C">
              <w:rPr>
                <w:b/>
                <w:bCs/>
                <w:sz w:val="20"/>
                <w:szCs w:val="20"/>
              </w:rPr>
              <w:t>EXTRAMED Zaopatrzenie Medyczne Dorota Wrona</w:t>
            </w:r>
          </w:p>
          <w:p w:rsidR="004B394C" w:rsidRPr="00211A34" w:rsidRDefault="004B394C" w:rsidP="00B11F58">
            <w:pPr>
              <w:rPr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Radowo Małe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80/5</w:t>
            </w:r>
          </w:p>
          <w:p w:rsidR="004B394C" w:rsidRPr="00211A34" w:rsidRDefault="004B394C" w:rsidP="00B11F58">
            <w:pPr>
              <w:spacing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72-314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Radowo Małe</w:t>
            </w:r>
          </w:p>
        </w:tc>
        <w:tc>
          <w:tcPr>
            <w:tcW w:w="2026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394C" w:rsidRPr="00211A34" w:rsidRDefault="004B394C" w:rsidP="00B11F58">
            <w:pPr>
              <w:jc w:val="center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 xml:space="preserve">  500,00</w:t>
            </w:r>
          </w:p>
        </w:tc>
      </w:tr>
      <w:tr w:rsidR="004B394C" w:rsidRPr="00834EF4" w:rsidTr="00212C40">
        <w:tc>
          <w:tcPr>
            <w:tcW w:w="2694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4C">
              <w:rPr>
                <w:sz w:val="20"/>
                <w:szCs w:val="20"/>
              </w:rPr>
              <w:t>Pakiet 5 - Wielorazowe czujniki saturacji dla dorosłych (4)</w:t>
            </w:r>
          </w:p>
        </w:tc>
        <w:tc>
          <w:tcPr>
            <w:tcW w:w="2793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394C">
              <w:rPr>
                <w:b/>
                <w:bCs/>
                <w:sz w:val="20"/>
                <w:szCs w:val="20"/>
              </w:rPr>
              <w:t>EXTRAMED Zaopatrzenie Medyczne Dorota Wrona</w:t>
            </w:r>
          </w:p>
          <w:p w:rsidR="004B394C" w:rsidRPr="00211A34" w:rsidRDefault="004B394C" w:rsidP="00B11F58">
            <w:pPr>
              <w:rPr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Radowo Małe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80/5</w:t>
            </w:r>
          </w:p>
          <w:p w:rsidR="004B394C" w:rsidRPr="00211A34" w:rsidRDefault="004B394C" w:rsidP="00B11F58">
            <w:pPr>
              <w:spacing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72-314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Radowo Małe</w:t>
            </w:r>
          </w:p>
        </w:tc>
        <w:tc>
          <w:tcPr>
            <w:tcW w:w="2026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394C" w:rsidRPr="00211A34" w:rsidRDefault="004B394C" w:rsidP="00B11F58">
            <w:pPr>
              <w:jc w:val="center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 xml:space="preserve">  500,00</w:t>
            </w:r>
          </w:p>
        </w:tc>
      </w:tr>
      <w:tr w:rsidR="004B394C" w:rsidRPr="00834EF4" w:rsidTr="00212C40">
        <w:tc>
          <w:tcPr>
            <w:tcW w:w="2694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lastRenderedPageBreak/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4C">
              <w:rPr>
                <w:sz w:val="20"/>
                <w:szCs w:val="20"/>
              </w:rPr>
              <w:t>Pakiet 5 - Wielorazowe czujniki saturacji dla dorosłych (4)</w:t>
            </w:r>
          </w:p>
        </w:tc>
        <w:tc>
          <w:tcPr>
            <w:tcW w:w="2793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394C">
              <w:rPr>
                <w:b/>
                <w:bCs/>
                <w:sz w:val="20"/>
                <w:szCs w:val="20"/>
              </w:rPr>
              <w:t>PROMED S.A.</w:t>
            </w:r>
          </w:p>
          <w:p w:rsidR="004B394C" w:rsidRPr="00211A34" w:rsidRDefault="004B394C" w:rsidP="00B11F58">
            <w:pPr>
              <w:rPr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56</w:t>
            </w:r>
          </w:p>
          <w:p w:rsidR="004B394C" w:rsidRPr="00211A34" w:rsidRDefault="004B394C" w:rsidP="00B11F58">
            <w:pPr>
              <w:spacing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Warszawa</w:t>
            </w:r>
          </w:p>
        </w:tc>
        <w:tc>
          <w:tcPr>
            <w:tcW w:w="2026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1 - Cena - 124.35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394C" w:rsidRPr="00211A34" w:rsidRDefault="004B394C" w:rsidP="00B11F58">
            <w:pPr>
              <w:jc w:val="center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 xml:space="preserve">  124,35</w:t>
            </w:r>
          </w:p>
        </w:tc>
      </w:tr>
      <w:tr w:rsidR="004B394C" w:rsidRPr="00834EF4" w:rsidTr="00212C40">
        <w:tc>
          <w:tcPr>
            <w:tcW w:w="2694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4C">
              <w:rPr>
                <w:sz w:val="20"/>
                <w:szCs w:val="20"/>
              </w:rPr>
              <w:t>Pakiet 5 - Wielorazowe czujniki saturacji dla dorosłych (4)</w:t>
            </w:r>
          </w:p>
        </w:tc>
        <w:tc>
          <w:tcPr>
            <w:tcW w:w="2793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394C">
              <w:rPr>
                <w:b/>
                <w:bCs/>
                <w:sz w:val="20"/>
                <w:szCs w:val="20"/>
              </w:rPr>
              <w:t>ANMEDIQ S.C. Eryk Goś Paweł Pyrzalski</w:t>
            </w:r>
          </w:p>
          <w:p w:rsidR="004B394C" w:rsidRPr="00211A34" w:rsidRDefault="004B394C" w:rsidP="00B11F58">
            <w:pPr>
              <w:rPr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ul. Zachodnia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5</w:t>
            </w:r>
          </w:p>
          <w:p w:rsidR="004B394C" w:rsidRPr="00211A34" w:rsidRDefault="004B394C" w:rsidP="00B11F58">
            <w:pPr>
              <w:spacing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05-552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Wola Mrokowska</w:t>
            </w:r>
          </w:p>
        </w:tc>
        <w:tc>
          <w:tcPr>
            <w:tcW w:w="2026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394C" w:rsidRPr="00211A34" w:rsidRDefault="004B394C" w:rsidP="00B11F58">
            <w:pPr>
              <w:jc w:val="center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 xml:space="preserve">  0,00</w:t>
            </w:r>
          </w:p>
        </w:tc>
      </w:tr>
      <w:tr w:rsidR="004B394C" w:rsidRPr="00834EF4" w:rsidTr="00212C40">
        <w:tc>
          <w:tcPr>
            <w:tcW w:w="2694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4C">
              <w:rPr>
                <w:sz w:val="20"/>
                <w:szCs w:val="20"/>
              </w:rPr>
              <w:t>Pakiet 6 - Wielorazowe czujniki saturacji dla dorosłych (7)</w:t>
            </w:r>
          </w:p>
        </w:tc>
        <w:tc>
          <w:tcPr>
            <w:tcW w:w="2793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394C">
              <w:rPr>
                <w:b/>
                <w:bCs/>
                <w:sz w:val="20"/>
                <w:szCs w:val="20"/>
              </w:rPr>
              <w:t>EXTRAMED Zaopatrzenie Medyczne Dorota Wrona</w:t>
            </w:r>
          </w:p>
          <w:p w:rsidR="004B394C" w:rsidRPr="00211A34" w:rsidRDefault="004B394C" w:rsidP="00B11F58">
            <w:pPr>
              <w:rPr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Radowo Małe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80/5</w:t>
            </w:r>
          </w:p>
          <w:p w:rsidR="004B394C" w:rsidRPr="00211A34" w:rsidRDefault="004B394C" w:rsidP="00B11F58">
            <w:pPr>
              <w:spacing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72-314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Radowo Małe</w:t>
            </w:r>
          </w:p>
        </w:tc>
        <w:tc>
          <w:tcPr>
            <w:tcW w:w="2026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394C" w:rsidRPr="00211A34" w:rsidRDefault="004B394C" w:rsidP="00B11F58">
            <w:pPr>
              <w:jc w:val="center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 xml:space="preserve">  500,00</w:t>
            </w:r>
          </w:p>
        </w:tc>
      </w:tr>
      <w:tr w:rsidR="004B394C" w:rsidRPr="00834EF4" w:rsidTr="00212C40">
        <w:tc>
          <w:tcPr>
            <w:tcW w:w="2694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4C">
              <w:rPr>
                <w:sz w:val="20"/>
                <w:szCs w:val="20"/>
              </w:rPr>
              <w:t>Pakiet 6 - Wielorazowe czujniki saturacji dla dorosłych (7)</w:t>
            </w:r>
          </w:p>
        </w:tc>
        <w:tc>
          <w:tcPr>
            <w:tcW w:w="2793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394C">
              <w:rPr>
                <w:b/>
                <w:bCs/>
                <w:sz w:val="20"/>
                <w:szCs w:val="20"/>
              </w:rPr>
              <w:t>Biameditek Sp. z o.o.</w:t>
            </w:r>
          </w:p>
          <w:p w:rsidR="004B394C" w:rsidRPr="00211A34" w:rsidRDefault="004B394C" w:rsidP="00B11F58">
            <w:pPr>
              <w:rPr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ul. Elewatorska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58</w:t>
            </w:r>
          </w:p>
          <w:p w:rsidR="004B394C" w:rsidRPr="00211A34" w:rsidRDefault="004B394C" w:rsidP="00B11F58">
            <w:pPr>
              <w:spacing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Białystok</w:t>
            </w:r>
          </w:p>
        </w:tc>
        <w:tc>
          <w:tcPr>
            <w:tcW w:w="2026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1 - Cena - 172.15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394C" w:rsidRPr="00211A34" w:rsidRDefault="004B394C" w:rsidP="00B11F58">
            <w:pPr>
              <w:jc w:val="center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 xml:space="preserve">  172,15</w:t>
            </w:r>
          </w:p>
        </w:tc>
      </w:tr>
      <w:tr w:rsidR="004B394C" w:rsidRPr="00834EF4" w:rsidTr="00212C40">
        <w:tc>
          <w:tcPr>
            <w:tcW w:w="2694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4C">
              <w:rPr>
                <w:sz w:val="20"/>
                <w:szCs w:val="20"/>
              </w:rPr>
              <w:t>Pakiet 7 - Wielorazowe czujniki saturacji dla dorosłych (8)</w:t>
            </w:r>
          </w:p>
        </w:tc>
        <w:tc>
          <w:tcPr>
            <w:tcW w:w="2793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394C">
              <w:rPr>
                <w:b/>
                <w:bCs/>
                <w:sz w:val="20"/>
                <w:szCs w:val="20"/>
              </w:rPr>
              <w:t>PROMED S.A.</w:t>
            </w:r>
          </w:p>
          <w:p w:rsidR="004B394C" w:rsidRPr="00211A34" w:rsidRDefault="004B394C" w:rsidP="00B11F58">
            <w:pPr>
              <w:rPr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56</w:t>
            </w:r>
          </w:p>
          <w:p w:rsidR="004B394C" w:rsidRPr="00211A34" w:rsidRDefault="004B394C" w:rsidP="00B11F58">
            <w:pPr>
              <w:spacing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Warszawa</w:t>
            </w:r>
          </w:p>
        </w:tc>
        <w:tc>
          <w:tcPr>
            <w:tcW w:w="2026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394C" w:rsidRPr="00211A34" w:rsidRDefault="004B394C" w:rsidP="00B11F58">
            <w:pPr>
              <w:jc w:val="center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 xml:space="preserve">  500,00</w:t>
            </w:r>
          </w:p>
        </w:tc>
      </w:tr>
      <w:tr w:rsidR="004B394C" w:rsidRPr="00834EF4" w:rsidTr="00212C40">
        <w:tc>
          <w:tcPr>
            <w:tcW w:w="2694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4C">
              <w:rPr>
                <w:sz w:val="20"/>
                <w:szCs w:val="20"/>
              </w:rPr>
              <w:t>Pakiet 7 - Wielorazowe czujniki saturacji dla dorosłych (8)</w:t>
            </w:r>
          </w:p>
        </w:tc>
        <w:tc>
          <w:tcPr>
            <w:tcW w:w="2793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394C">
              <w:rPr>
                <w:b/>
                <w:bCs/>
                <w:sz w:val="20"/>
                <w:szCs w:val="20"/>
              </w:rPr>
              <w:t>ANMEDIQ S.C. Eryk Goś Paweł Pyrzalski</w:t>
            </w:r>
          </w:p>
          <w:p w:rsidR="004B394C" w:rsidRPr="00211A34" w:rsidRDefault="004B394C" w:rsidP="00B11F58">
            <w:pPr>
              <w:rPr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ul. Zachodnia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5</w:t>
            </w:r>
          </w:p>
          <w:p w:rsidR="004B394C" w:rsidRPr="00211A34" w:rsidRDefault="004B394C" w:rsidP="00B11F58">
            <w:pPr>
              <w:spacing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05-552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Wola Mrokowska</w:t>
            </w:r>
          </w:p>
        </w:tc>
        <w:tc>
          <w:tcPr>
            <w:tcW w:w="2026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394C" w:rsidRPr="00211A34" w:rsidRDefault="004B394C" w:rsidP="00B11F58">
            <w:pPr>
              <w:jc w:val="center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 xml:space="preserve">  0,00</w:t>
            </w:r>
          </w:p>
        </w:tc>
      </w:tr>
      <w:tr w:rsidR="004B394C" w:rsidRPr="00834EF4" w:rsidTr="00212C40">
        <w:tc>
          <w:tcPr>
            <w:tcW w:w="2694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4C">
              <w:rPr>
                <w:sz w:val="20"/>
                <w:szCs w:val="20"/>
              </w:rPr>
              <w:t>Pakiet 8 - Jednorazowe czujniki saturacji dla noworodków, opaski na rzep oraz pulsoksymetry</w:t>
            </w:r>
          </w:p>
        </w:tc>
        <w:tc>
          <w:tcPr>
            <w:tcW w:w="2793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B394C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4B394C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4B394C" w:rsidRPr="00211A34" w:rsidRDefault="000508F6" w:rsidP="00B11F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B394C" w:rsidRPr="004B394C">
              <w:rPr>
                <w:sz w:val="20"/>
                <w:szCs w:val="20"/>
              </w:rPr>
              <w:t>Polna</w:t>
            </w:r>
            <w:r w:rsidR="004B394C" w:rsidRPr="00211A34">
              <w:rPr>
                <w:sz w:val="20"/>
                <w:szCs w:val="20"/>
              </w:rPr>
              <w:t xml:space="preserve"> </w:t>
            </w:r>
            <w:r w:rsidR="004B394C" w:rsidRPr="004B394C">
              <w:rPr>
                <w:sz w:val="20"/>
                <w:szCs w:val="20"/>
              </w:rPr>
              <w:t>11</w:t>
            </w:r>
          </w:p>
          <w:p w:rsidR="004B394C" w:rsidRPr="00211A34" w:rsidRDefault="004B394C" w:rsidP="00B11F58">
            <w:pPr>
              <w:spacing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Warszawa</w:t>
            </w:r>
          </w:p>
        </w:tc>
        <w:tc>
          <w:tcPr>
            <w:tcW w:w="2026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394C" w:rsidRPr="00211A34" w:rsidRDefault="004B394C" w:rsidP="00B11F58">
            <w:pPr>
              <w:jc w:val="center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 xml:space="preserve">  500,00</w:t>
            </w:r>
          </w:p>
        </w:tc>
      </w:tr>
      <w:tr w:rsidR="004B394C" w:rsidRPr="00834EF4" w:rsidTr="00212C40">
        <w:tc>
          <w:tcPr>
            <w:tcW w:w="2694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4C">
              <w:rPr>
                <w:sz w:val="20"/>
                <w:szCs w:val="20"/>
              </w:rPr>
              <w:t>Pakiet 9 - Sprzęt do cieplarek</w:t>
            </w:r>
          </w:p>
        </w:tc>
        <w:tc>
          <w:tcPr>
            <w:tcW w:w="2793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394C">
              <w:rPr>
                <w:b/>
                <w:bCs/>
                <w:sz w:val="20"/>
                <w:szCs w:val="20"/>
              </w:rPr>
              <w:t>PROMED S.A.</w:t>
            </w:r>
          </w:p>
          <w:p w:rsidR="004B394C" w:rsidRPr="00211A34" w:rsidRDefault="004B394C" w:rsidP="00B11F58">
            <w:pPr>
              <w:rPr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56</w:t>
            </w:r>
          </w:p>
          <w:p w:rsidR="004B394C" w:rsidRPr="00211A34" w:rsidRDefault="004B394C" w:rsidP="00B11F58">
            <w:pPr>
              <w:spacing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Warszawa</w:t>
            </w:r>
          </w:p>
        </w:tc>
        <w:tc>
          <w:tcPr>
            <w:tcW w:w="2026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394C" w:rsidRPr="00211A34" w:rsidRDefault="004B394C" w:rsidP="00B11F58">
            <w:pPr>
              <w:jc w:val="center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 xml:space="preserve">  500,00</w:t>
            </w:r>
          </w:p>
        </w:tc>
      </w:tr>
      <w:tr w:rsidR="004B394C" w:rsidRPr="00834EF4" w:rsidTr="00212C40">
        <w:tc>
          <w:tcPr>
            <w:tcW w:w="2694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4C">
              <w:rPr>
                <w:sz w:val="20"/>
                <w:szCs w:val="20"/>
              </w:rPr>
              <w:t>Pakiet 10 - Mikrokuwety do badania cukru u noworodka</w:t>
            </w:r>
          </w:p>
        </w:tc>
        <w:tc>
          <w:tcPr>
            <w:tcW w:w="2793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394C">
              <w:rPr>
                <w:b/>
                <w:bCs/>
                <w:sz w:val="20"/>
                <w:szCs w:val="20"/>
              </w:rPr>
              <w:t>Radiometer Sp. z o.o.</w:t>
            </w:r>
          </w:p>
          <w:p w:rsidR="004B394C" w:rsidRPr="00211A34" w:rsidRDefault="004B394C" w:rsidP="00B11F58">
            <w:pPr>
              <w:rPr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181a</w:t>
            </w:r>
          </w:p>
          <w:p w:rsidR="004B394C" w:rsidRPr="00211A34" w:rsidRDefault="004B394C" w:rsidP="00B11F58">
            <w:pPr>
              <w:spacing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02-222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Warszawa</w:t>
            </w:r>
          </w:p>
        </w:tc>
        <w:tc>
          <w:tcPr>
            <w:tcW w:w="2026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394C" w:rsidRPr="00211A34" w:rsidRDefault="004B394C" w:rsidP="00B11F58">
            <w:pPr>
              <w:jc w:val="center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 xml:space="preserve">  500,00</w:t>
            </w:r>
          </w:p>
        </w:tc>
      </w:tr>
      <w:tr w:rsidR="004B394C" w:rsidRPr="00834EF4" w:rsidTr="00212C40">
        <w:tc>
          <w:tcPr>
            <w:tcW w:w="2694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394C">
              <w:rPr>
                <w:sz w:val="20"/>
                <w:szCs w:val="20"/>
              </w:rPr>
              <w:t>Pakiet 11 - Filtr gazu CO2</w:t>
            </w:r>
          </w:p>
        </w:tc>
        <w:tc>
          <w:tcPr>
            <w:tcW w:w="2793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394C">
              <w:rPr>
                <w:b/>
                <w:bCs/>
                <w:sz w:val="20"/>
                <w:szCs w:val="20"/>
              </w:rPr>
              <w:t xml:space="preserve">Karl </w:t>
            </w:r>
            <w:proofErr w:type="spellStart"/>
            <w:r w:rsidRPr="004B394C">
              <w:rPr>
                <w:b/>
                <w:bCs/>
                <w:sz w:val="20"/>
                <w:szCs w:val="20"/>
              </w:rPr>
              <w:t>Storz</w:t>
            </w:r>
            <w:proofErr w:type="spellEnd"/>
            <w:r w:rsidRPr="004B394C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4B394C" w:rsidRPr="00211A34" w:rsidRDefault="000508F6" w:rsidP="00B11F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B394C" w:rsidRPr="004B394C">
              <w:rPr>
                <w:sz w:val="20"/>
                <w:szCs w:val="20"/>
              </w:rPr>
              <w:t>Hołubcowa</w:t>
            </w:r>
            <w:r w:rsidR="004B394C" w:rsidRPr="00211A34">
              <w:rPr>
                <w:sz w:val="20"/>
                <w:szCs w:val="20"/>
              </w:rPr>
              <w:t xml:space="preserve"> </w:t>
            </w:r>
            <w:r w:rsidR="004B394C" w:rsidRPr="004B394C">
              <w:rPr>
                <w:sz w:val="20"/>
                <w:szCs w:val="20"/>
              </w:rPr>
              <w:t>123</w:t>
            </w:r>
          </w:p>
          <w:p w:rsidR="004B394C" w:rsidRPr="00211A34" w:rsidRDefault="004B394C" w:rsidP="00B11F58">
            <w:pPr>
              <w:spacing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02-854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394C">
              <w:rPr>
                <w:sz w:val="20"/>
                <w:szCs w:val="20"/>
              </w:rPr>
              <w:t>Warszawa</w:t>
            </w:r>
          </w:p>
        </w:tc>
        <w:tc>
          <w:tcPr>
            <w:tcW w:w="2026" w:type="dxa"/>
            <w:shd w:val="clear" w:color="auto" w:fill="auto"/>
          </w:tcPr>
          <w:p w:rsidR="004B394C" w:rsidRPr="00211A34" w:rsidRDefault="004B394C" w:rsidP="00B11F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394C" w:rsidRPr="00211A34" w:rsidRDefault="004B394C" w:rsidP="00B11F58">
            <w:pPr>
              <w:jc w:val="center"/>
              <w:rPr>
                <w:color w:val="000000"/>
                <w:sz w:val="20"/>
                <w:szCs w:val="20"/>
              </w:rPr>
            </w:pPr>
            <w:r w:rsidRPr="004B394C">
              <w:rPr>
                <w:sz w:val="20"/>
                <w:szCs w:val="20"/>
              </w:rPr>
              <w:t xml:space="preserve">  500,00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2C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7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0808" w:rsidRDefault="00640808">
      <w:r>
        <w:separator/>
      </w:r>
    </w:p>
  </w:endnote>
  <w:endnote w:type="continuationSeparator" w:id="0">
    <w:p w:rsidR="00640808" w:rsidRDefault="00640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0808" w:rsidRDefault="00640808">
      <w:r>
        <w:separator/>
      </w:r>
    </w:p>
  </w:footnote>
  <w:footnote w:type="continuationSeparator" w:id="0">
    <w:p w:rsidR="00640808" w:rsidRDefault="006408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0808"/>
    <w:rsid w:val="00022322"/>
    <w:rsid w:val="00042497"/>
    <w:rsid w:val="000508F6"/>
    <w:rsid w:val="000C1E6F"/>
    <w:rsid w:val="000E4E56"/>
    <w:rsid w:val="001A1468"/>
    <w:rsid w:val="001B7815"/>
    <w:rsid w:val="002032C0"/>
    <w:rsid w:val="00211A34"/>
    <w:rsid w:val="00212C40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B394C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0808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2465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C32D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93DFEE"/>
  <w15:chartTrackingRefBased/>
  <w15:docId w15:val="{4D541E6F-13DD-4920-8FEF-2F7AF309D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888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6</cp:revision>
  <cp:lastPrinted>2023-03-15T08:24:00Z</cp:lastPrinted>
  <dcterms:created xsi:type="dcterms:W3CDTF">2023-03-15T07:37:00Z</dcterms:created>
  <dcterms:modified xsi:type="dcterms:W3CDTF">2023-03-20T07:15:00Z</dcterms:modified>
</cp:coreProperties>
</file>