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C07D0" w:rsidRPr="00515411" w:rsidRDefault="007C07D0" w:rsidP="007C07D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NAZWA WYKONAWCY:……………………………………………………………………..</w:t>
      </w:r>
    </w:p>
    <w:p w:rsidR="007C07D0" w:rsidRPr="00515411" w:rsidRDefault="007C07D0" w:rsidP="007C07D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7C07D0" w:rsidRPr="00515411" w:rsidRDefault="007C07D0" w:rsidP="007C07D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ADRES:…………………………………………………………………………………………</w:t>
      </w:r>
    </w:p>
    <w:p w:rsidR="007C07D0" w:rsidRPr="00515411" w:rsidRDefault="007C07D0" w:rsidP="007C07D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7C07D0" w:rsidRPr="00515411" w:rsidRDefault="007C07D0" w:rsidP="007C07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>TEL.</w:t>
      </w:r>
      <w:r w:rsidRPr="00515411">
        <w:rPr>
          <w:sz w:val="22"/>
          <w:szCs w:val="22"/>
        </w:rPr>
        <w:t>……………………………………………………………………………………………..</w:t>
      </w:r>
    </w:p>
    <w:p w:rsidR="007C07D0" w:rsidRPr="00515411" w:rsidRDefault="007C07D0" w:rsidP="007C07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 xml:space="preserve">FAX </w:t>
      </w:r>
      <w:r w:rsidRPr="00515411">
        <w:rPr>
          <w:sz w:val="22"/>
          <w:szCs w:val="22"/>
        </w:rPr>
        <w:t>…………………………………………………………………………………………….</w:t>
      </w:r>
    </w:p>
    <w:p w:rsidR="007C07D0" w:rsidRPr="00515411" w:rsidRDefault="007C07D0" w:rsidP="007C07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7C07D0" w:rsidRPr="00515411" w:rsidRDefault="007C07D0" w:rsidP="007C07D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  <w:lang w:val="de-DE"/>
        </w:rPr>
        <w:t xml:space="preserve">NIP…………………………………. </w:t>
      </w:r>
      <w:r w:rsidRPr="00515411">
        <w:rPr>
          <w:sz w:val="22"/>
          <w:szCs w:val="22"/>
        </w:rPr>
        <w:t>REGON:………………………………………………...</w:t>
      </w:r>
    </w:p>
    <w:p w:rsidR="008D2AB8" w:rsidRPr="0022732C" w:rsidRDefault="007C07D0" w:rsidP="007C07D0">
      <w:pPr>
        <w:tabs>
          <w:tab w:val="right" w:pos="9000"/>
        </w:tabs>
        <w:spacing w:line="360" w:lineRule="auto"/>
        <w:rPr>
          <w:sz w:val="22"/>
        </w:rPr>
      </w:pPr>
      <w:r w:rsidRPr="00515411">
        <w:rPr>
          <w:sz w:val="22"/>
          <w:szCs w:val="22"/>
        </w:rPr>
        <w:t>BANK/ NR KONTA ……………………</w:t>
      </w:r>
      <w:r>
        <w:rPr>
          <w:sz w:val="22"/>
          <w:szCs w:val="22"/>
        </w:rPr>
        <w:t>…………………………………..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10520" w:rsidRPr="00310520" w:rsidRDefault="00310520" w:rsidP="008D2AB8">
      <w:pPr>
        <w:ind w:right="-110"/>
        <w:rPr>
          <w:b/>
        </w:rPr>
      </w:pPr>
      <w:r w:rsidRPr="00310520">
        <w:rPr>
          <w:b/>
        </w:rPr>
        <w:t>Akademia Górniczo - Hutnicza</w:t>
      </w:r>
    </w:p>
    <w:p w:rsidR="00310520" w:rsidRPr="00310520" w:rsidRDefault="00310520" w:rsidP="008D2AB8">
      <w:pPr>
        <w:ind w:right="-110"/>
        <w:rPr>
          <w:b/>
        </w:rPr>
      </w:pPr>
      <w:r w:rsidRPr="00310520">
        <w:rPr>
          <w:b/>
        </w:rPr>
        <w:t>im. Stanisława Staszica w Krakowie</w:t>
      </w:r>
    </w:p>
    <w:p w:rsidR="008D2AB8" w:rsidRDefault="00310520" w:rsidP="008D2AB8">
      <w:pPr>
        <w:ind w:right="-110"/>
        <w:rPr>
          <w:b/>
        </w:rPr>
      </w:pPr>
      <w:r w:rsidRPr="00310520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310520" w:rsidP="008D2AB8">
      <w:pPr>
        <w:ind w:right="-110"/>
        <w:rPr>
          <w:b/>
        </w:rPr>
      </w:pPr>
      <w:r w:rsidRPr="00310520">
        <w:rPr>
          <w:b/>
        </w:rPr>
        <w:t>Al. Mickiewicza</w:t>
      </w:r>
      <w:r w:rsidR="008D2AB8">
        <w:rPr>
          <w:b/>
        </w:rPr>
        <w:t xml:space="preserve"> </w:t>
      </w:r>
      <w:r w:rsidRPr="00310520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310520" w:rsidP="008D2AB8">
      <w:pPr>
        <w:rPr>
          <w:b/>
        </w:rPr>
      </w:pPr>
      <w:r w:rsidRPr="00310520">
        <w:rPr>
          <w:b/>
        </w:rPr>
        <w:t>30-059</w:t>
      </w:r>
      <w:r w:rsidR="008D2AB8">
        <w:rPr>
          <w:b/>
        </w:rPr>
        <w:t xml:space="preserve"> </w:t>
      </w:r>
      <w:r w:rsidRPr="00310520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C0160">
        <w:rPr>
          <w:b/>
        </w:rPr>
        <w:t>z</w:t>
      </w:r>
      <w:r w:rsidR="00310520" w:rsidRPr="00310520">
        <w:rPr>
          <w:b/>
        </w:rPr>
        <w:t xml:space="preserve">akup pieca </w:t>
      </w:r>
      <w:proofErr w:type="spellStart"/>
      <w:r w:rsidR="00310520" w:rsidRPr="00310520">
        <w:rPr>
          <w:b/>
        </w:rPr>
        <w:t>Mossbauerowskiego</w:t>
      </w:r>
      <w:proofErr w:type="spellEnd"/>
      <w:r w:rsidR="00310520" w:rsidRPr="00310520">
        <w:rPr>
          <w:b/>
        </w:rPr>
        <w:t xml:space="preserve"> - KC-zp.272-155/23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 xml:space="preserve">producent/model zaoferowanego </w:t>
      </w:r>
      <w:r w:rsidR="00DC0160">
        <w:t>pieca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</w:t>
      </w:r>
      <w:r w:rsidR="00DC0160">
        <w:t xml:space="preserve"> </w:t>
      </w:r>
      <w:r w:rsidR="00FE530B">
        <w:t>miesięcy</w:t>
      </w:r>
      <w:bookmarkStart w:id="0" w:name="_GoBack"/>
      <w:bookmarkEnd w:id="0"/>
      <w:r w:rsidR="00DC0160">
        <w:t xml:space="preserve">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DC0160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7C07D0" w:rsidRPr="00FE545C" w:rsidRDefault="007C07D0" w:rsidP="007C07D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lastRenderedPageBreak/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C07D0" w:rsidRPr="00FB1B4F" w:rsidRDefault="007C07D0" w:rsidP="007C07D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C07D0" w:rsidRPr="00515411" w:rsidRDefault="007C07D0" w:rsidP="007C07D0">
      <w:pPr>
        <w:ind w:left="360"/>
        <w:jc w:val="both"/>
        <w:rPr>
          <w:i/>
          <w:sz w:val="22"/>
          <w:szCs w:val="22"/>
        </w:rPr>
      </w:pPr>
      <w:r w:rsidRPr="0051541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C07D0" w:rsidRPr="00515411" w:rsidRDefault="007C07D0" w:rsidP="007C07D0">
      <w:pPr>
        <w:ind w:left="360"/>
        <w:jc w:val="both"/>
        <w:rPr>
          <w:i/>
          <w:sz w:val="22"/>
          <w:szCs w:val="22"/>
        </w:rPr>
      </w:pPr>
      <w:r w:rsidRPr="0051541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załącznikami do niniejszej oferty są:</w:t>
      </w:r>
    </w:p>
    <w:p w:rsidR="007C07D0" w:rsidRPr="00515411" w:rsidRDefault="007C07D0" w:rsidP="007C07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………………………………………………………………………………………….</w:t>
      </w:r>
    </w:p>
    <w:p w:rsidR="007C07D0" w:rsidRPr="00515411" w:rsidRDefault="007C07D0" w:rsidP="007C07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……………………………………………..……………………………………………</w:t>
      </w:r>
    </w:p>
    <w:p w:rsidR="007C07D0" w:rsidRPr="00515411" w:rsidRDefault="007C07D0" w:rsidP="007C07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C07D0" w:rsidRPr="00515411" w:rsidRDefault="007C07D0" w:rsidP="007C07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………………………………………………………………………………………….</w:t>
      </w:r>
    </w:p>
    <w:p w:rsidR="007C07D0" w:rsidRPr="00515411" w:rsidRDefault="007C07D0" w:rsidP="007C07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……………………………………………..……………………………………………</w:t>
      </w:r>
    </w:p>
    <w:p w:rsidR="007C07D0" w:rsidRPr="00515411" w:rsidRDefault="007C07D0" w:rsidP="007C07D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78A" w:rsidRDefault="0032778A">
      <w:r>
        <w:separator/>
      </w:r>
    </w:p>
  </w:endnote>
  <w:endnote w:type="continuationSeparator" w:id="0">
    <w:p w:rsidR="0032778A" w:rsidRDefault="00327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78A" w:rsidRDefault="0032778A">
      <w:r>
        <w:separator/>
      </w:r>
    </w:p>
  </w:footnote>
  <w:footnote w:type="continuationSeparator" w:id="0">
    <w:p w:rsidR="0032778A" w:rsidRDefault="00327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778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0520"/>
    <w:rsid w:val="00315A4A"/>
    <w:rsid w:val="0032778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07D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0160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5BDC0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2B7AD-7221-47C8-905E-81344F410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484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2023-03-15T13:51:00Z</dcterms:created>
  <dcterms:modified xsi:type="dcterms:W3CDTF">2023-03-16T11:27:00Z</dcterms:modified>
</cp:coreProperties>
</file>