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76516" w14:textId="68BBC7D1" w:rsidR="00854439" w:rsidRDefault="00F27E89" w:rsidP="00F27E89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 w14:anchorId="2DB7C8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39.6pt;height:26.4pt;visibility:visible;mso-wrap-style:square">
            <v:imagedata r:id="rId6" o:title=""/>
          </v:shape>
        </w:pict>
      </w:r>
    </w:p>
    <w:p w14:paraId="6E232D70" w14:textId="2B558977" w:rsidR="00D665F5" w:rsidRPr="00355C9D" w:rsidRDefault="001E198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198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E1986">
        <w:rPr>
          <w:rFonts w:ascii="Arial" w:hAnsi="Arial" w:cs="Arial"/>
          <w:sz w:val="24"/>
          <w:szCs w:val="24"/>
        </w:rPr>
        <w:t>2023-03-17</w:t>
      </w:r>
    </w:p>
    <w:p w14:paraId="569305CA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15209FF" w14:textId="77777777" w:rsidR="00D665F5" w:rsidRPr="00355C9D" w:rsidRDefault="001E198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E19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3565FE5" w14:textId="77777777" w:rsidR="00D665F5" w:rsidRPr="00355C9D" w:rsidRDefault="001E1986" w:rsidP="00D665F5">
      <w:pPr>
        <w:rPr>
          <w:rFonts w:ascii="Arial" w:hAnsi="Arial" w:cs="Arial"/>
          <w:sz w:val="24"/>
          <w:szCs w:val="24"/>
        </w:rPr>
      </w:pPr>
      <w:r w:rsidRPr="001E1986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E1986">
        <w:rPr>
          <w:rFonts w:ascii="Arial" w:hAnsi="Arial" w:cs="Arial"/>
          <w:sz w:val="24"/>
          <w:szCs w:val="24"/>
        </w:rPr>
        <w:t>66</w:t>
      </w:r>
    </w:p>
    <w:p w14:paraId="43A98904" w14:textId="77777777" w:rsidR="00D665F5" w:rsidRPr="00355C9D" w:rsidRDefault="001E1986" w:rsidP="00D665F5">
      <w:pPr>
        <w:rPr>
          <w:rFonts w:ascii="Arial" w:hAnsi="Arial" w:cs="Arial"/>
          <w:sz w:val="24"/>
          <w:szCs w:val="24"/>
        </w:rPr>
      </w:pPr>
      <w:r w:rsidRPr="001E1986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E1986">
        <w:rPr>
          <w:rFonts w:ascii="Arial" w:hAnsi="Arial" w:cs="Arial"/>
          <w:sz w:val="24"/>
          <w:szCs w:val="24"/>
        </w:rPr>
        <w:t>Kraków</w:t>
      </w:r>
    </w:p>
    <w:p w14:paraId="59FA3A7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A1C32A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2BC91D97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810318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AB38235" w14:textId="77777777" w:rsidR="00F27E89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E1986" w:rsidRPr="001E1986">
        <w:rPr>
          <w:rFonts w:ascii="Arial" w:hAnsi="Arial" w:cs="Arial"/>
          <w:b/>
          <w:sz w:val="24"/>
          <w:szCs w:val="24"/>
        </w:rPr>
        <w:t>SZP-271-1-2023</w:t>
      </w:r>
      <w:r w:rsidR="00854439">
        <w:rPr>
          <w:rFonts w:ascii="Arial" w:hAnsi="Arial" w:cs="Arial"/>
          <w:b/>
          <w:sz w:val="24"/>
          <w:szCs w:val="24"/>
        </w:rPr>
        <w:t>.</w:t>
      </w:r>
      <w:r w:rsidR="008127BF">
        <w:rPr>
          <w:rFonts w:ascii="Arial" w:hAnsi="Arial" w:cs="Arial"/>
          <w:b/>
          <w:sz w:val="24"/>
          <w:szCs w:val="24"/>
        </w:rPr>
        <w:t>205.EJK</w:t>
      </w:r>
    </w:p>
    <w:p w14:paraId="3960965F" w14:textId="7D1A72D0"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95E361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4D018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B41036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82C019F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1986" w:rsidRPr="001E1986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B4718FD" w14:textId="77777777" w:rsidR="00A80738" w:rsidRPr="00355C9D" w:rsidRDefault="001E198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E1986">
        <w:rPr>
          <w:rFonts w:ascii="Arial" w:hAnsi="Arial" w:cs="Arial"/>
          <w:b/>
          <w:szCs w:val="24"/>
        </w:rPr>
        <w:t>Dostawa wyposażenia informatycznego obejmującego przełączniki sieciowe w ramach projektu MSIM</w:t>
      </w:r>
    </w:p>
    <w:p w14:paraId="61966EC9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E1986" w:rsidRPr="001E1986">
        <w:rPr>
          <w:rFonts w:ascii="Arial" w:hAnsi="Arial" w:cs="Arial"/>
          <w:sz w:val="24"/>
          <w:szCs w:val="24"/>
        </w:rPr>
        <w:t>(</w:t>
      </w:r>
      <w:proofErr w:type="spellStart"/>
      <w:r w:rsidR="001E1986" w:rsidRPr="001E1986">
        <w:rPr>
          <w:rFonts w:ascii="Arial" w:hAnsi="Arial" w:cs="Arial"/>
          <w:sz w:val="24"/>
          <w:szCs w:val="24"/>
        </w:rPr>
        <w:t>t.j</w:t>
      </w:r>
      <w:proofErr w:type="spellEnd"/>
      <w:r w:rsidR="001E1986" w:rsidRPr="001E1986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324FCCB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E1986" w:rsidRPr="001E1986">
        <w:rPr>
          <w:rFonts w:ascii="Arial" w:hAnsi="Arial" w:cs="Arial"/>
          <w:sz w:val="24"/>
          <w:szCs w:val="24"/>
        </w:rPr>
        <w:t>17/03/2023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E1986" w:rsidRPr="001E198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7F24EF1" w14:textId="77777777" w:rsidTr="003F57CD">
        <w:tc>
          <w:tcPr>
            <w:tcW w:w="993" w:type="dxa"/>
            <w:shd w:val="clear" w:color="auto" w:fill="auto"/>
            <w:vAlign w:val="center"/>
          </w:tcPr>
          <w:p w14:paraId="1D02E78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79734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80B9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E1986" w:rsidRPr="00355C9D" w14:paraId="2772C237" w14:textId="77777777" w:rsidTr="00903D0D">
        <w:tc>
          <w:tcPr>
            <w:tcW w:w="993" w:type="dxa"/>
            <w:shd w:val="clear" w:color="auto" w:fill="auto"/>
            <w:vAlign w:val="center"/>
          </w:tcPr>
          <w:p w14:paraId="15CB4347" w14:textId="77777777" w:rsidR="001E1986" w:rsidRPr="00355C9D" w:rsidRDefault="001E1986" w:rsidP="00903D0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1E0B876" w14:textId="77777777" w:rsidR="001E1986" w:rsidRPr="00355C9D" w:rsidRDefault="001E1986" w:rsidP="00903D0D">
            <w:pPr>
              <w:spacing w:before="80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FCA Sp. z o.o.</w:t>
            </w:r>
          </w:p>
          <w:p w14:paraId="15114D27" w14:textId="77777777" w:rsidR="001E1986" w:rsidRPr="00355C9D" w:rsidRDefault="001E1986" w:rsidP="00903D0D">
            <w:pPr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ul. Grabska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1986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3C9932E" w14:textId="77777777" w:rsidR="001E1986" w:rsidRPr="00355C9D" w:rsidRDefault="001E1986" w:rsidP="00903D0D">
            <w:pPr>
              <w:spacing w:after="80"/>
              <w:jc w:val="both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32-005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1986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02685" w14:textId="77777777" w:rsidR="001E1986" w:rsidRPr="00355C9D" w:rsidRDefault="001E1986" w:rsidP="00903D0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274 449.90 zł</w:t>
            </w:r>
          </w:p>
        </w:tc>
      </w:tr>
      <w:tr w:rsidR="001E1986" w:rsidRPr="00355C9D" w14:paraId="072C3C80" w14:textId="77777777" w:rsidTr="00903D0D">
        <w:tc>
          <w:tcPr>
            <w:tcW w:w="993" w:type="dxa"/>
            <w:shd w:val="clear" w:color="auto" w:fill="auto"/>
            <w:vAlign w:val="center"/>
          </w:tcPr>
          <w:p w14:paraId="7891823B" w14:textId="77777777" w:rsidR="001E1986" w:rsidRPr="00355C9D" w:rsidRDefault="001E1986" w:rsidP="00903D0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13E11DD" w14:textId="77777777" w:rsidR="001E1986" w:rsidRPr="00355C9D" w:rsidRDefault="001E1986" w:rsidP="00903D0D">
            <w:pPr>
              <w:spacing w:before="80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IT Challenge sp. z o.o.</w:t>
            </w:r>
          </w:p>
          <w:p w14:paraId="45400BA6" w14:textId="77777777" w:rsidR="001E1986" w:rsidRPr="00355C9D" w:rsidRDefault="001E1986" w:rsidP="00903D0D">
            <w:pPr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Bieżanowska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1986">
              <w:rPr>
                <w:rFonts w:ascii="Arial" w:hAnsi="Arial" w:cs="Arial"/>
              </w:rPr>
              <w:t>83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50BBA45" w14:textId="77777777" w:rsidR="001E1986" w:rsidRPr="00355C9D" w:rsidRDefault="001E1986" w:rsidP="00903D0D">
            <w:pPr>
              <w:spacing w:after="80"/>
              <w:jc w:val="both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30-826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198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5BBA3" w14:textId="77777777" w:rsidR="001E1986" w:rsidRPr="00355C9D" w:rsidRDefault="001E1986" w:rsidP="00903D0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274 695.90 zł</w:t>
            </w:r>
          </w:p>
        </w:tc>
      </w:tr>
      <w:tr w:rsidR="001E1986" w:rsidRPr="00355C9D" w14:paraId="29B47FCE" w14:textId="77777777" w:rsidTr="00903D0D">
        <w:tc>
          <w:tcPr>
            <w:tcW w:w="993" w:type="dxa"/>
            <w:shd w:val="clear" w:color="auto" w:fill="auto"/>
            <w:vAlign w:val="center"/>
          </w:tcPr>
          <w:p w14:paraId="4719BDB6" w14:textId="77777777" w:rsidR="001E1986" w:rsidRPr="00355C9D" w:rsidRDefault="001E1986" w:rsidP="00903D0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18FC655" w14:textId="77777777" w:rsidR="001E1986" w:rsidRPr="00355C9D" w:rsidRDefault="001E1986" w:rsidP="00903D0D">
            <w:pPr>
              <w:spacing w:before="80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Zakład Systemów Komputerowych ZSK Sp. z o.o.</w:t>
            </w:r>
          </w:p>
          <w:p w14:paraId="43B89534" w14:textId="77777777" w:rsidR="001E1986" w:rsidRPr="00355C9D" w:rsidRDefault="001E1986" w:rsidP="00903D0D">
            <w:pPr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Babińskiego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1986">
              <w:rPr>
                <w:rFonts w:ascii="Arial" w:hAnsi="Arial" w:cs="Arial"/>
              </w:rPr>
              <w:t>62A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B40BC11" w14:textId="77777777" w:rsidR="001E1986" w:rsidRPr="00355C9D" w:rsidRDefault="001E1986" w:rsidP="00903D0D">
            <w:pPr>
              <w:spacing w:after="80"/>
              <w:jc w:val="both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30-393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198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B994A" w14:textId="77777777" w:rsidR="001E1986" w:rsidRPr="00355C9D" w:rsidRDefault="001E1986" w:rsidP="00903D0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1986">
              <w:rPr>
                <w:rFonts w:ascii="Arial" w:hAnsi="Arial" w:cs="Arial"/>
              </w:rPr>
              <w:t>393 600.00 zł</w:t>
            </w:r>
          </w:p>
        </w:tc>
      </w:tr>
    </w:tbl>
    <w:p w14:paraId="359772C4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E1AA033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B929E" w14:textId="77777777" w:rsidR="00DF264D" w:rsidRDefault="00DF264D">
      <w:r>
        <w:separator/>
      </w:r>
    </w:p>
  </w:endnote>
  <w:endnote w:type="continuationSeparator" w:id="0">
    <w:p w14:paraId="5CC6B574" w14:textId="77777777" w:rsidR="00DF264D" w:rsidRDefault="00DF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A5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950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5B31F" w14:textId="77777777" w:rsidR="009F189D" w:rsidRDefault="00F27E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4E49DD">
        <v:line id="_x0000_s1025" style="position:absolute;left:0;text-align:left;z-index:251657728" from="-3.85pt,8.7pt" to="455.15pt,8.7pt"/>
      </w:pict>
    </w:r>
  </w:p>
  <w:p w14:paraId="3CC58A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990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1CF09" w14:textId="77777777" w:rsidR="009F189D" w:rsidRDefault="009F189D">
    <w:pPr>
      <w:pStyle w:val="Stopka"/>
      <w:tabs>
        <w:tab w:val="clear" w:pos="4536"/>
      </w:tabs>
      <w:jc w:val="center"/>
    </w:pPr>
  </w:p>
  <w:p w14:paraId="0C4097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71EFB" w14:textId="77777777" w:rsidR="00DF264D" w:rsidRDefault="00DF264D">
      <w:r>
        <w:separator/>
      </w:r>
    </w:p>
  </w:footnote>
  <w:footnote w:type="continuationSeparator" w:id="0">
    <w:p w14:paraId="4FFFF2E2" w14:textId="77777777" w:rsidR="00DF264D" w:rsidRDefault="00DF2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59C99" w14:textId="77777777" w:rsidR="001E1986" w:rsidRDefault="001E1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F93F4" w14:textId="77777777" w:rsidR="001E1986" w:rsidRDefault="001E1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C947" w14:textId="77777777" w:rsidR="001E1986" w:rsidRDefault="001E19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64D"/>
    <w:rsid w:val="00007727"/>
    <w:rsid w:val="00017720"/>
    <w:rsid w:val="00035488"/>
    <w:rsid w:val="000D7F25"/>
    <w:rsid w:val="000E00E5"/>
    <w:rsid w:val="001146A4"/>
    <w:rsid w:val="00173B20"/>
    <w:rsid w:val="001C69FF"/>
    <w:rsid w:val="001E198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27BF"/>
    <w:rsid w:val="00843263"/>
    <w:rsid w:val="00854439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F264D"/>
    <w:rsid w:val="00EA3476"/>
    <w:rsid w:val="00F27E8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4628C"/>
  <w15:chartTrackingRefBased/>
  <w15:docId w15:val="{9DDA8063-BD10-4E1C-B6A0-90E1870A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2023-03-17T10:49:00Z</cp:lastPrinted>
  <dcterms:created xsi:type="dcterms:W3CDTF">2023-03-17T10:46:00Z</dcterms:created>
  <dcterms:modified xsi:type="dcterms:W3CDTF">2023-03-17T10:49:00Z</dcterms:modified>
</cp:coreProperties>
</file>