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8FA92" w14:textId="5DBE9475" w:rsidR="003D0624" w:rsidRPr="002A16E2" w:rsidRDefault="003E1DCA" w:rsidP="003D062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96019F" wp14:editId="636967C3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0DB547" id="AutoShape 2" o:spid="_x0000_s1026" style="position:absolute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b w:val="0"/>
          <w:sz w:val="22"/>
          <w:szCs w:val="22"/>
        </w:rPr>
        <w:tab/>
      </w:r>
      <w:r w:rsidR="003D0624" w:rsidRPr="002A16E2">
        <w:rPr>
          <w:rFonts w:ascii="Times New Roman" w:hAnsi="Times New Roman"/>
          <w:sz w:val="22"/>
          <w:szCs w:val="22"/>
        </w:rPr>
        <w:t>Załącznik nr 1</w:t>
      </w:r>
    </w:p>
    <w:p w14:paraId="0841634C" w14:textId="77777777" w:rsidR="003D0624" w:rsidRPr="002A16E2" w:rsidRDefault="003D0624" w:rsidP="003D06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F8B0D2F" w14:textId="77777777" w:rsidR="003D0624" w:rsidRPr="002A16E2" w:rsidRDefault="003D0624" w:rsidP="003D062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2485B538" w14:textId="77777777" w:rsidR="003D0624" w:rsidRPr="002A16E2" w:rsidRDefault="003D0624" w:rsidP="003D062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885E376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373EF9A" w14:textId="77777777" w:rsidR="003D0624" w:rsidRPr="00FA50AF" w:rsidRDefault="003D0624" w:rsidP="003D062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1BB903C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399047E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004E468B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5F50422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3AC6AB0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885BE19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DDAAEF5" w14:textId="77777777" w:rsidR="003D0624" w:rsidRPr="002A16E2" w:rsidRDefault="003D0624" w:rsidP="003D062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0976B9CF" w14:textId="77777777" w:rsidR="003D0624" w:rsidRPr="002A16E2" w:rsidRDefault="003D0624" w:rsidP="003D062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AC2F4A5" w14:textId="77777777" w:rsidR="003D0624" w:rsidRPr="002A16E2" w:rsidRDefault="003D0624" w:rsidP="003D06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4302B7F" w14:textId="77777777" w:rsidR="003D0624" w:rsidRPr="002A16E2" w:rsidRDefault="003D0624" w:rsidP="003D06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7015A8A" w14:textId="77777777" w:rsidR="003D0624" w:rsidRPr="002A16E2" w:rsidRDefault="003D0624" w:rsidP="003D06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9FB2AD7" w14:textId="77777777" w:rsidR="003D0624" w:rsidRPr="002A16E2" w:rsidRDefault="003D0624" w:rsidP="003D062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23A73141" w14:textId="77777777" w:rsidR="003D0624" w:rsidRPr="002A16E2" w:rsidRDefault="003D0624" w:rsidP="003D062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0195876" w14:textId="77777777" w:rsidR="003D0624" w:rsidRPr="002A16E2" w:rsidRDefault="003D0624" w:rsidP="003D0624">
      <w:pPr>
        <w:ind w:firstLine="3969"/>
        <w:rPr>
          <w:b/>
          <w:sz w:val="22"/>
          <w:szCs w:val="22"/>
        </w:rPr>
      </w:pPr>
    </w:p>
    <w:p w14:paraId="47639C81" w14:textId="2159B9EA" w:rsidR="003D0624" w:rsidRPr="002A16E2" w:rsidRDefault="003D0624" w:rsidP="003D062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897BDE">
        <w:rPr>
          <w:b/>
          <w:sz w:val="22"/>
          <w:szCs w:val="22"/>
        </w:rPr>
        <w:t xml:space="preserve">Dostawa </w:t>
      </w:r>
      <w:r w:rsidR="00D118C5">
        <w:rPr>
          <w:b/>
          <w:sz w:val="22"/>
          <w:szCs w:val="22"/>
        </w:rPr>
        <w:t xml:space="preserve">komputera stacjonarnego – stacji roboczej na potrzeby WEiP - </w:t>
      </w:r>
      <w:r w:rsidRPr="002A16E2">
        <w:rPr>
          <w:b/>
          <w:sz w:val="22"/>
          <w:szCs w:val="22"/>
        </w:rPr>
        <w:t>KC-zp.272-</w:t>
      </w:r>
      <w:r>
        <w:rPr>
          <w:b/>
          <w:sz w:val="22"/>
          <w:szCs w:val="22"/>
        </w:rPr>
        <w:t>1</w:t>
      </w:r>
      <w:r w:rsidR="00D118C5">
        <w:rPr>
          <w:b/>
          <w:sz w:val="22"/>
          <w:szCs w:val="22"/>
        </w:rPr>
        <w:t>02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 w:rsidR="00D118C5">
        <w:rPr>
          <w:b/>
          <w:sz w:val="22"/>
          <w:szCs w:val="22"/>
        </w:rPr>
        <w:t>3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3D0624" w:rsidRPr="002A16E2" w14:paraId="69ADF0BE" w14:textId="77777777" w:rsidTr="005172A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77E172" w14:textId="77777777" w:rsidR="003D0624" w:rsidRPr="002A16E2" w:rsidRDefault="003D0624" w:rsidP="005172A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10B16D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5073625C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91535D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37FEDC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639234C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0C1199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0BDF25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57C49A2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21B8B9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4B86832" w14:textId="77777777" w:rsidR="003D0624" w:rsidRPr="008A2B7D" w:rsidRDefault="003D0624" w:rsidP="005172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618241F2" w14:textId="77777777" w:rsidR="003D0624" w:rsidRPr="008A2B7D" w:rsidRDefault="003D0624" w:rsidP="005172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28BD73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EF8CB20" w14:textId="77777777" w:rsidR="003D0624" w:rsidRPr="008A2B7D" w:rsidRDefault="003D0624" w:rsidP="005172A4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9958F79" w14:textId="77777777" w:rsidR="003D0624" w:rsidRPr="008A2B7D" w:rsidRDefault="003D0624" w:rsidP="005172A4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D0624" w:rsidRPr="002A16E2" w14:paraId="75D411DE" w14:textId="77777777" w:rsidTr="005172A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F9966B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0C6835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066ADC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3E36D6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CAA36E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ECA9B8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37F439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A11CA1" w14:textId="77777777" w:rsidR="003D0624" w:rsidRPr="002A16E2" w:rsidRDefault="003D0624" w:rsidP="005172A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D0624" w:rsidRPr="002A16E2" w14:paraId="5B45A5C5" w14:textId="77777777" w:rsidTr="005172A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BE797E" w14:textId="77777777" w:rsidR="003D0624" w:rsidRPr="002A16E2" w:rsidRDefault="003D0624" w:rsidP="005172A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BCC1" w14:textId="0AE46F31" w:rsidR="003D0624" w:rsidRPr="00897BDE" w:rsidRDefault="002B1A66" w:rsidP="005172A4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</w:rPr>
              <w:t>Jednostka centralna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0F3C1" w14:textId="368A4AAE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………………--</w:t>
            </w:r>
          </w:p>
          <w:p w14:paraId="5F34236E" w14:textId="77777777" w:rsidR="003D0624" w:rsidRPr="00A47B30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6E401783" w14:textId="77777777" w:rsidR="003D0624" w:rsidRPr="00A47B30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08085079" w14:textId="7C2FCC50" w:rsidR="003D0624" w:rsidRPr="00A47B30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 </w:t>
            </w:r>
            <w:r w:rsidRPr="00A47B30">
              <w:rPr>
                <w:b/>
                <w:sz w:val="16"/>
                <w:szCs w:val="16"/>
                <w:lang w:eastAsia="zh-CN"/>
              </w:rPr>
              <w:t xml:space="preserve">Pamięć </w:t>
            </w:r>
            <w:r w:rsidR="002B1A66">
              <w:rPr>
                <w:b/>
                <w:sz w:val="16"/>
                <w:szCs w:val="16"/>
                <w:lang w:eastAsia="zh-CN"/>
              </w:rPr>
              <w:t>operacyjna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203F4B8" w14:textId="77777777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2CD00A9D" w14:textId="679C5129" w:rsidR="003D0624" w:rsidRPr="00A47B30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</w:t>
            </w:r>
            <w:r w:rsidR="002B1A66">
              <w:rPr>
                <w:b/>
                <w:sz w:val="16"/>
                <w:szCs w:val="16"/>
                <w:lang w:eastAsia="zh-CN"/>
              </w:rPr>
              <w:t xml:space="preserve"> nr 1</w:t>
            </w:r>
            <w:r>
              <w:rPr>
                <w:b/>
                <w:sz w:val="16"/>
                <w:szCs w:val="16"/>
                <w:lang w:eastAsia="zh-CN"/>
              </w:rPr>
              <w:t xml:space="preserve"> SSD</w:t>
            </w:r>
            <w:r w:rsidR="002B1A66">
              <w:rPr>
                <w:b/>
                <w:sz w:val="16"/>
                <w:szCs w:val="16"/>
                <w:lang w:eastAsia="zh-CN"/>
              </w:rPr>
              <w:t xml:space="preserve"> M.2 PCIe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443405B9" w14:textId="64541DFC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0331EAC7" w14:textId="61CB3C85" w:rsidR="002B1A66" w:rsidRPr="00A47B30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 nr 2 SSD M.2 PCIe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2D08866C" w14:textId="50BE1E0F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28940F2D" w14:textId="01D7282E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Napęd:</w:t>
            </w:r>
          </w:p>
          <w:p w14:paraId="362D0F1B" w14:textId="7B123DD6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</w:t>
            </w:r>
          </w:p>
          <w:p w14:paraId="43F8C41D" w14:textId="3FA9EF9C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graficzna:</w:t>
            </w:r>
          </w:p>
          <w:p w14:paraId="39885ECF" w14:textId="755A074A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………………….</w:t>
            </w:r>
          </w:p>
          <w:p w14:paraId="19D69700" w14:textId="79FBBD4A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Karta sieci WLAN:</w:t>
            </w:r>
          </w:p>
          <w:p w14:paraId="4999C99A" w14:textId="316B4A8C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03D9F4F2" w14:textId="27675943" w:rsidR="002B1A66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</w:t>
            </w:r>
            <w:r w:rsidR="002B1A66">
              <w:rPr>
                <w:b/>
                <w:sz w:val="16"/>
                <w:szCs w:val="16"/>
                <w:lang w:eastAsia="zh-CN"/>
              </w:rPr>
              <w:t>:</w:t>
            </w:r>
          </w:p>
          <w:p w14:paraId="797E6941" w14:textId="77777777" w:rsidR="002B1A66" w:rsidRDefault="002B1A66" w:rsidP="002B1A6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2D827DF" w14:textId="77777777" w:rsidR="002B1A66" w:rsidRDefault="002B1A66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5C4DDFB0" w14:textId="77777777" w:rsidR="002B1A66" w:rsidRDefault="002B1A66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</w:t>
            </w:r>
            <w:r w:rsidR="003D0624">
              <w:rPr>
                <w:b/>
                <w:sz w:val="16"/>
                <w:szCs w:val="16"/>
                <w:lang w:eastAsia="zh-CN"/>
              </w:rPr>
              <w:t xml:space="preserve"> zasilanie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03D2BF99" w14:textId="27289E4E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470D0CD3" w14:textId="79244FFE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</w:t>
            </w:r>
            <w:r w:rsidR="002B1A66">
              <w:rPr>
                <w:b/>
                <w:sz w:val="16"/>
                <w:szCs w:val="16"/>
                <w:lang w:eastAsia="zh-CN"/>
              </w:rPr>
              <w:t>Mysz i klawiatura</w:t>
            </w:r>
            <w:r>
              <w:rPr>
                <w:b/>
                <w:sz w:val="16"/>
                <w:szCs w:val="16"/>
                <w:lang w:eastAsia="zh-CN"/>
              </w:rPr>
              <w:t>:</w:t>
            </w:r>
          </w:p>
          <w:p w14:paraId="5AB1D5FD" w14:textId="77777777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…………………….</w:t>
            </w:r>
          </w:p>
          <w:p w14:paraId="736B34DB" w14:textId="77777777" w:rsidR="003D0624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2D7AF9D" w14:textId="77777777" w:rsidR="003D0624" w:rsidRPr="00A47B30" w:rsidRDefault="003D0624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1631" w14:textId="77777777" w:rsidR="003D0624" w:rsidRPr="002A16E2" w:rsidRDefault="003D0624" w:rsidP="005172A4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2EE4" w14:textId="77777777" w:rsidR="003D0624" w:rsidRPr="002A16E2" w:rsidRDefault="003D0624" w:rsidP="005172A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B98A" w14:textId="77777777" w:rsidR="003D0624" w:rsidRPr="002A16E2" w:rsidRDefault="003D0624" w:rsidP="005172A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EE5BB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F4027D9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</w:tr>
      <w:tr w:rsidR="002B1A66" w:rsidRPr="002A16E2" w14:paraId="690307D9" w14:textId="77777777" w:rsidTr="005172A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7802ED" w14:textId="6199DBD6" w:rsidR="002B1A66" w:rsidRPr="002A16E2" w:rsidRDefault="002B1A66" w:rsidP="005172A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FCF7" w14:textId="2E29C87D" w:rsidR="002B1A66" w:rsidRDefault="002B1A66" w:rsidP="005172A4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9526B" w14:textId="77777777" w:rsidR="002B1A66" w:rsidRPr="00A47B30" w:rsidRDefault="002B1A66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9FAC" w14:textId="0D6B810B" w:rsidR="002B1A66" w:rsidRPr="002A16E2" w:rsidRDefault="002B1A66" w:rsidP="005172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6A4C" w14:textId="77777777" w:rsidR="002B1A66" w:rsidRPr="002A16E2" w:rsidRDefault="002B1A66" w:rsidP="005172A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8CCD" w14:textId="77777777" w:rsidR="002B1A66" w:rsidRPr="002A16E2" w:rsidRDefault="002B1A66" w:rsidP="005172A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C947DF" w14:textId="77777777" w:rsidR="002B1A66" w:rsidRPr="002A16E2" w:rsidRDefault="002B1A66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D72714" w14:textId="77777777" w:rsidR="002B1A66" w:rsidRPr="002A16E2" w:rsidRDefault="002B1A66" w:rsidP="005172A4">
            <w:pPr>
              <w:ind w:right="425"/>
              <w:rPr>
                <w:sz w:val="22"/>
                <w:szCs w:val="22"/>
              </w:rPr>
            </w:pPr>
          </w:p>
        </w:tc>
      </w:tr>
      <w:tr w:rsidR="002B1A66" w:rsidRPr="002A16E2" w14:paraId="4800CBDE" w14:textId="77777777" w:rsidTr="005172A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5E4DB5" w14:textId="669398ED" w:rsidR="002B1A66" w:rsidRPr="002A16E2" w:rsidRDefault="002B1A66" w:rsidP="005172A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DD2A" w14:textId="18118A1A" w:rsidR="002B1A66" w:rsidRDefault="002B1A66" w:rsidP="005172A4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System Operacyjny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67E0" w14:textId="77777777" w:rsidR="002B1A66" w:rsidRPr="00A47B30" w:rsidRDefault="002B1A66" w:rsidP="005172A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F17C" w14:textId="6815928A" w:rsidR="002B1A66" w:rsidRPr="002A16E2" w:rsidRDefault="002B1A66" w:rsidP="005172A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21E93" w14:textId="77777777" w:rsidR="002B1A66" w:rsidRPr="002A16E2" w:rsidRDefault="002B1A66" w:rsidP="005172A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E942" w14:textId="77777777" w:rsidR="002B1A66" w:rsidRPr="002A16E2" w:rsidRDefault="002B1A66" w:rsidP="005172A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806C7B" w14:textId="77777777" w:rsidR="002B1A66" w:rsidRPr="002A16E2" w:rsidRDefault="002B1A66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CE8CEB" w14:textId="77777777" w:rsidR="002B1A66" w:rsidRPr="002A16E2" w:rsidRDefault="002B1A66" w:rsidP="005172A4">
            <w:pPr>
              <w:ind w:right="425"/>
              <w:rPr>
                <w:sz w:val="22"/>
                <w:szCs w:val="22"/>
              </w:rPr>
            </w:pPr>
          </w:p>
        </w:tc>
      </w:tr>
      <w:tr w:rsidR="003D0624" w:rsidRPr="002A16E2" w14:paraId="00530230" w14:textId="77777777" w:rsidTr="005172A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F54CD0" w14:textId="77777777" w:rsidR="003D0624" w:rsidRDefault="003D0624" w:rsidP="005172A4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72907DA8" w14:textId="77777777" w:rsidR="003D0624" w:rsidRDefault="003D0624" w:rsidP="005172A4">
            <w:pPr>
              <w:ind w:right="425"/>
              <w:rPr>
                <w:sz w:val="22"/>
                <w:szCs w:val="22"/>
              </w:rPr>
            </w:pPr>
          </w:p>
          <w:p w14:paraId="2C319BC8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  <w:p w14:paraId="063203FA" w14:textId="77777777" w:rsidR="003D0624" w:rsidRDefault="003D0624" w:rsidP="005172A4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47CF49C3" w14:textId="77777777" w:rsidR="003D0624" w:rsidRPr="002A16E2" w:rsidRDefault="003D0624" w:rsidP="005172A4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A3AA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8CAB31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904925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</w:tr>
      <w:tr w:rsidR="003D0624" w:rsidRPr="002A16E2" w14:paraId="3C935B36" w14:textId="77777777" w:rsidTr="005172A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B8794BA" w14:textId="77777777" w:rsidR="003D0624" w:rsidRPr="002A16E2" w:rsidRDefault="003D0624" w:rsidP="005172A4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6B615A44" w14:textId="77777777" w:rsidR="003D0624" w:rsidRPr="002A16E2" w:rsidRDefault="003D0624" w:rsidP="005172A4">
            <w:pPr>
              <w:rPr>
                <w:sz w:val="22"/>
                <w:szCs w:val="22"/>
              </w:rPr>
            </w:pPr>
          </w:p>
          <w:p w14:paraId="10D0E1DA" w14:textId="77777777" w:rsidR="003D0624" w:rsidRPr="002A16E2" w:rsidRDefault="003D0624" w:rsidP="005172A4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87515D4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313D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14FF74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98B638" w14:textId="77777777" w:rsidR="003D0624" w:rsidRPr="002A16E2" w:rsidRDefault="003D0624" w:rsidP="005172A4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C1EEA6D" w14:textId="660052FB" w:rsidR="003D0624" w:rsidRPr="002A16E2" w:rsidRDefault="003D0624" w:rsidP="003D062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D118C5">
        <w:rPr>
          <w:b/>
          <w:bCs/>
          <w:i/>
          <w:iCs/>
          <w:sz w:val="22"/>
          <w:szCs w:val="22"/>
        </w:rPr>
        <w:t>komputer stcjonarny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49144033" w14:textId="77777777" w:rsidR="003D0624" w:rsidRPr="002A16E2" w:rsidRDefault="003D0624" w:rsidP="003D0624">
      <w:pPr>
        <w:tabs>
          <w:tab w:val="right" w:pos="9000"/>
        </w:tabs>
        <w:rPr>
          <w:sz w:val="22"/>
          <w:szCs w:val="22"/>
        </w:rPr>
      </w:pPr>
    </w:p>
    <w:p w14:paraId="28EFADE2" w14:textId="77777777" w:rsidR="003D0624" w:rsidRPr="002A16E2" w:rsidRDefault="003D0624" w:rsidP="003D06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…………….</w:t>
      </w:r>
      <w:r w:rsidRPr="002A16E2">
        <w:rPr>
          <w:b/>
          <w:bCs/>
          <w:sz w:val="22"/>
          <w:szCs w:val="22"/>
        </w:rPr>
        <w:t>dni od daty otrzymania zamówienia potwierdzonego przez 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DEE8A46" w14:textId="48C6B759" w:rsidR="003D0624" w:rsidRPr="002A16E2" w:rsidRDefault="003D0624" w:rsidP="003D062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36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y</w:t>
      </w:r>
    </w:p>
    <w:p w14:paraId="133B6ABC" w14:textId="77777777" w:rsidR="003D0624" w:rsidRPr="002A16E2" w:rsidRDefault="003D0624" w:rsidP="003D062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925F32E" w14:textId="4A9F01F4" w:rsidR="00E06533" w:rsidRDefault="00E06533" w:rsidP="00E06533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63BA7">
        <w:rPr>
          <w:b/>
          <w:bCs/>
          <w:sz w:val="22"/>
          <w:szCs w:val="22"/>
        </w:rPr>
        <w:t xml:space="preserve">Oświadczamy, że oferowane przez nas urządzenie </w:t>
      </w:r>
      <w:r w:rsidR="00693A66">
        <w:rPr>
          <w:b/>
          <w:bCs/>
          <w:sz w:val="22"/>
          <w:szCs w:val="22"/>
        </w:rPr>
        <w:t>posiada: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0CE7769B" w14:textId="77777777" w:rsidR="00E06533" w:rsidRPr="00E06533" w:rsidRDefault="00E06533" w:rsidP="00E06533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sz w:val="22"/>
          <w:szCs w:val="22"/>
        </w:rPr>
      </w:pPr>
      <w:r w:rsidRPr="00E06533">
        <w:rPr>
          <w:rFonts w:ascii="Tahoma" w:hAnsi="Tahoma" w:cs="Tahoma"/>
          <w:sz w:val="18"/>
          <w:szCs w:val="18"/>
        </w:rPr>
        <w:t xml:space="preserve">Certyfikat Energy Star lub równoważny </w:t>
      </w:r>
      <w:r w:rsidRPr="00E06533">
        <w:rPr>
          <w:sz w:val="22"/>
          <w:szCs w:val="22"/>
        </w:rPr>
        <w:t>w odniesieniu do oferowanej jednostki centralnej oraz monitora- TAK / NIE*</w:t>
      </w:r>
    </w:p>
    <w:p w14:paraId="26BDC737" w14:textId="77777777" w:rsidR="00E06533" w:rsidRPr="00E06533" w:rsidRDefault="00E06533" w:rsidP="00E06533">
      <w:pPr>
        <w:widowControl w:val="0"/>
        <w:numPr>
          <w:ilvl w:val="0"/>
          <w:numId w:val="6"/>
        </w:numPr>
        <w:spacing w:line="360" w:lineRule="auto"/>
        <w:ind w:right="1"/>
        <w:jc w:val="both"/>
        <w:rPr>
          <w:sz w:val="22"/>
          <w:szCs w:val="22"/>
        </w:rPr>
      </w:pPr>
      <w:r w:rsidRPr="00E06533">
        <w:rPr>
          <w:rFonts w:ascii="Tahoma" w:hAnsi="Tahoma" w:cs="Tahoma"/>
          <w:sz w:val="18"/>
          <w:szCs w:val="18"/>
        </w:rPr>
        <w:t xml:space="preserve">Certyfikat Energy Star Qualified lub równoważny </w:t>
      </w:r>
      <w:r w:rsidRPr="00E06533">
        <w:rPr>
          <w:sz w:val="22"/>
          <w:szCs w:val="22"/>
        </w:rPr>
        <w:t>w odniesieniu do oferowanej jednostki centralnej- TAK / NIE*</w:t>
      </w:r>
    </w:p>
    <w:p w14:paraId="4E858E8E" w14:textId="77777777" w:rsidR="00E06533" w:rsidRPr="00E06533" w:rsidRDefault="00E06533" w:rsidP="00E06533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 w:rsidRPr="00E06533">
        <w:rPr>
          <w:b/>
          <w:sz w:val="22"/>
          <w:szCs w:val="22"/>
        </w:rPr>
        <w:t>*</w:t>
      </w:r>
      <w:r w:rsidRPr="00E06533">
        <w:rPr>
          <w:bCs/>
          <w:i/>
          <w:iCs/>
          <w:sz w:val="22"/>
          <w:szCs w:val="22"/>
        </w:rPr>
        <w:t>Niepotrzebne skreślić</w:t>
      </w:r>
    </w:p>
    <w:p w14:paraId="74BAADE8" w14:textId="78932227" w:rsidR="00E06533" w:rsidRPr="00693A66" w:rsidRDefault="00E06533" w:rsidP="00E0653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  <w:u w:val="single"/>
        </w:rPr>
      </w:pPr>
      <w:r w:rsidRPr="00693A66">
        <w:rPr>
          <w:b/>
          <w:bCs/>
          <w:color w:val="FF0000"/>
          <w:sz w:val="22"/>
          <w:szCs w:val="22"/>
          <w:u w:val="single"/>
        </w:rPr>
        <w:t>Uwaga! W przypadku oferowania urządzenia z powyższymi certyfikatami należy załączyć do oferty dokument potwierdzający.</w:t>
      </w:r>
    </w:p>
    <w:p w14:paraId="3F923B49" w14:textId="67F948F1" w:rsidR="00E06533" w:rsidRPr="00E63BA7" w:rsidRDefault="00E06533" w:rsidP="00E06533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A2D7643" w14:textId="77777777" w:rsidR="003D0624" w:rsidRPr="002A16E2" w:rsidRDefault="003D0624" w:rsidP="003D062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D1EBA9C" w14:textId="77777777" w:rsidR="003D0624" w:rsidRPr="002A16E2" w:rsidRDefault="003D0624" w:rsidP="003D0624">
      <w:pPr>
        <w:rPr>
          <w:b/>
          <w:sz w:val="22"/>
          <w:szCs w:val="22"/>
          <w:u w:val="single"/>
        </w:rPr>
      </w:pPr>
      <w:bookmarkStart w:id="0" w:name="_GoBack"/>
      <w:bookmarkEnd w:id="0"/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EE9DD71" w14:textId="4C01935A" w:rsidR="003D0624" w:rsidRPr="002A16E2" w:rsidRDefault="003D0624" w:rsidP="003D06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25F48DB" w14:textId="77777777" w:rsidR="001E5FE0" w:rsidRDefault="003D0624" w:rsidP="001E5F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A5FA20D" w14:textId="341F0573" w:rsidR="001E5FE0" w:rsidRPr="001E5FE0" w:rsidRDefault="001E5FE0" w:rsidP="001E5F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 w:themeColor="text1"/>
          <w:sz w:val="22"/>
          <w:szCs w:val="22"/>
        </w:rPr>
      </w:pPr>
      <w:r w:rsidRPr="001E5FE0">
        <w:rPr>
          <w:color w:val="000000"/>
          <w:sz w:val="22"/>
          <w:szCs w:val="22"/>
        </w:rPr>
        <w:t>Oświadczamy</w:t>
      </w:r>
      <w:r w:rsidR="003E1DCA">
        <w:rPr>
          <w:color w:val="000000"/>
          <w:sz w:val="22"/>
          <w:szCs w:val="22"/>
        </w:rPr>
        <w:t>,</w:t>
      </w:r>
      <w:r w:rsidRPr="001E5FE0">
        <w:rPr>
          <w:color w:val="000000"/>
          <w:sz w:val="22"/>
          <w:szCs w:val="22"/>
        </w:rPr>
        <w:t xml:space="preserve"> </w:t>
      </w:r>
      <w:r w:rsidR="003E1DCA">
        <w:rPr>
          <w:color w:val="000000"/>
          <w:sz w:val="22"/>
          <w:szCs w:val="22"/>
        </w:rPr>
        <w:t>ż</w:t>
      </w:r>
      <w:r w:rsidRPr="001E5FE0">
        <w:rPr>
          <w:color w:val="000000"/>
          <w:sz w:val="22"/>
          <w:szCs w:val="22"/>
        </w:rPr>
        <w:t xml:space="preserve">e zaoferowany </w:t>
      </w:r>
      <w:r w:rsidRPr="001E5FE0">
        <w:rPr>
          <w:color w:val="000000" w:themeColor="text1"/>
          <w:sz w:val="22"/>
          <w:szCs w:val="22"/>
        </w:rPr>
        <w:t xml:space="preserve">sprzęt </w:t>
      </w:r>
      <w:r w:rsidRPr="001E5FE0">
        <w:rPr>
          <w:color w:val="000000" w:themeColor="text1"/>
          <w:sz w:val="22"/>
          <w:szCs w:val="22"/>
        </w:rPr>
        <w:t>posiada deklaracje zgodności CE w odniesieniu do oferowanej jednostki centralnej oraz monitora</w:t>
      </w:r>
      <w:r w:rsidR="003E1DCA">
        <w:rPr>
          <w:color w:val="000000" w:themeColor="text1"/>
          <w:sz w:val="22"/>
          <w:szCs w:val="22"/>
        </w:rPr>
        <w:t>.</w:t>
      </w:r>
    </w:p>
    <w:p w14:paraId="529E92B8" w14:textId="77777777" w:rsidR="003D0624" w:rsidRDefault="003D0624" w:rsidP="003D06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6495206" w14:textId="64CDB090" w:rsidR="003D0624" w:rsidRPr="002A16E2" w:rsidRDefault="003D0624" w:rsidP="003D06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2B1A66">
        <w:rPr>
          <w:b/>
          <w:color w:val="000000"/>
          <w:sz w:val="22"/>
          <w:szCs w:val="22"/>
          <w:lang w:eastAsia="ar-SA"/>
        </w:rPr>
        <w:t>komputer stacjonarny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15DC6010" w14:textId="190423D1" w:rsidR="003D0624" w:rsidRPr="002A16E2" w:rsidRDefault="003D0624" w:rsidP="003D062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2B1A66">
        <w:rPr>
          <w:b/>
          <w:bCs/>
          <w:color w:val="000000"/>
          <w:sz w:val="22"/>
          <w:szCs w:val="22"/>
          <w:lang w:eastAsia="ar-SA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425DFBE9" w14:textId="77777777" w:rsidR="003D0624" w:rsidRPr="002A16E2" w:rsidRDefault="003D0624" w:rsidP="003D06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A95F908" w14:textId="77777777" w:rsidR="003D0624" w:rsidRPr="002A16E2" w:rsidRDefault="003D0624" w:rsidP="003D06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7F6426" w14:textId="77777777" w:rsidR="003D0624" w:rsidRPr="002A16E2" w:rsidRDefault="003D0624" w:rsidP="003D062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31E124" w14:textId="77777777" w:rsidR="003D0624" w:rsidRPr="002A16E2" w:rsidRDefault="003D0624" w:rsidP="003D06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0624" w:rsidRPr="002A16E2" w14:paraId="7186C708" w14:textId="77777777" w:rsidTr="005172A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70C07" w14:textId="77777777" w:rsidR="003D0624" w:rsidRPr="002A16E2" w:rsidRDefault="003D0624" w:rsidP="00517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53C63" w14:textId="77777777" w:rsidR="003D0624" w:rsidRPr="002A16E2" w:rsidRDefault="003D0624" w:rsidP="00517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0DA859E" w14:textId="77777777" w:rsidR="003D0624" w:rsidRPr="002A16E2" w:rsidRDefault="003D0624" w:rsidP="00517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44EEB7" w14:textId="77777777" w:rsidR="003D0624" w:rsidRPr="002A16E2" w:rsidRDefault="003D0624" w:rsidP="00517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3D0624" w:rsidRPr="002A16E2" w14:paraId="0A77C34E" w14:textId="77777777" w:rsidTr="005172A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E74F7" w14:textId="77777777" w:rsidR="003D0624" w:rsidRPr="002A16E2" w:rsidRDefault="003D0624" w:rsidP="00517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2A19B3" w14:textId="77777777" w:rsidR="003D0624" w:rsidRPr="002A16E2" w:rsidRDefault="003D0624" w:rsidP="00517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8A612" w14:textId="77777777" w:rsidR="003D0624" w:rsidRPr="002A16E2" w:rsidRDefault="003D0624" w:rsidP="00517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95DDA0" w14:textId="77777777" w:rsidR="003D0624" w:rsidRPr="002A16E2" w:rsidRDefault="003D0624" w:rsidP="003D06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E63FC26" w14:textId="77777777" w:rsidR="003D0624" w:rsidRPr="002A16E2" w:rsidRDefault="003D0624" w:rsidP="003D062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CCD086C" w14:textId="77777777" w:rsidR="003D0624" w:rsidRPr="002A16E2" w:rsidRDefault="003D0624" w:rsidP="003D06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0C8D6ED" w14:textId="77777777" w:rsidR="003D0624" w:rsidRPr="002A16E2" w:rsidRDefault="003D0624" w:rsidP="003D06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3EA04B6" w14:textId="77777777" w:rsidR="003D0624" w:rsidRPr="002A16E2" w:rsidRDefault="003D0624" w:rsidP="003D06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33C37FF4" w14:textId="77777777" w:rsidR="003D0624" w:rsidRPr="002A16E2" w:rsidRDefault="003D0624" w:rsidP="003D062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E107DB4" w14:textId="77777777" w:rsidR="003D0624" w:rsidRPr="002A16E2" w:rsidRDefault="003D0624" w:rsidP="003D062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9B36495" w14:textId="77777777" w:rsidR="003D0624" w:rsidRPr="002A16E2" w:rsidRDefault="003D0624" w:rsidP="003D06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2265F80" w14:textId="77777777" w:rsidR="003D0624" w:rsidRPr="002A16E2" w:rsidRDefault="003D0624" w:rsidP="003D06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A80A1B9" w14:textId="49E24760" w:rsidR="00FE545C" w:rsidRPr="003D0624" w:rsidRDefault="003D0624" w:rsidP="00D118C5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3D06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71E693" w14:textId="77777777" w:rsidR="00E03196" w:rsidRDefault="00E03196">
      <w:r>
        <w:separator/>
      </w:r>
    </w:p>
  </w:endnote>
  <w:endnote w:type="continuationSeparator" w:id="0">
    <w:p w14:paraId="5E7DFC12" w14:textId="77777777" w:rsidR="00E03196" w:rsidRDefault="00E03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4544F" w14:textId="77777777" w:rsidR="00F10C0F" w:rsidRDefault="00F10C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91F4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4B7CD" w14:textId="77777777" w:rsidR="00F10C0F" w:rsidRDefault="00F10C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17C44E" w14:textId="77777777" w:rsidR="00E03196" w:rsidRDefault="00E03196">
      <w:r>
        <w:separator/>
      </w:r>
    </w:p>
  </w:footnote>
  <w:footnote w:type="continuationSeparator" w:id="0">
    <w:p w14:paraId="7A6A5FFE" w14:textId="77777777" w:rsidR="00E03196" w:rsidRDefault="00E03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026C0" w14:textId="77777777" w:rsidR="00F10C0F" w:rsidRDefault="00F10C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A0D9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56F505" w14:textId="77777777" w:rsidR="00F10C0F" w:rsidRDefault="00F10C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A4719"/>
    <w:multiLevelType w:val="hybridMultilevel"/>
    <w:tmpl w:val="B9BAA4C6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3B37FA"/>
    <w:multiLevelType w:val="hybridMultilevel"/>
    <w:tmpl w:val="10804022"/>
    <w:lvl w:ilvl="0" w:tplc="42448836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5BDA1495"/>
    <w:multiLevelType w:val="hybridMultilevel"/>
    <w:tmpl w:val="7EB0C422"/>
    <w:lvl w:ilvl="0" w:tplc="C0BC5FC8">
      <w:start w:val="1"/>
      <w:numFmt w:val="bullet"/>
      <w:lvlText w:val=""/>
      <w:lvlJc w:val="left"/>
      <w:pPr>
        <w:ind w:left="2073" w:hanging="360"/>
      </w:pPr>
      <w:rPr>
        <w:rFonts w:ascii="Wingdings" w:hAnsi="Wingdings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C7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5FE0"/>
    <w:rsid w:val="00207E98"/>
    <w:rsid w:val="002723B0"/>
    <w:rsid w:val="002B1A66"/>
    <w:rsid w:val="00315A4A"/>
    <w:rsid w:val="003D0624"/>
    <w:rsid w:val="003E1DCA"/>
    <w:rsid w:val="003E3AC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93A66"/>
    <w:rsid w:val="007748F0"/>
    <w:rsid w:val="007A4321"/>
    <w:rsid w:val="00823C7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118C5"/>
    <w:rsid w:val="00D24208"/>
    <w:rsid w:val="00D60C38"/>
    <w:rsid w:val="00D66893"/>
    <w:rsid w:val="00D90ACB"/>
    <w:rsid w:val="00DC1500"/>
    <w:rsid w:val="00E03196"/>
    <w:rsid w:val="00E06533"/>
    <w:rsid w:val="00E44371"/>
    <w:rsid w:val="00E949B0"/>
    <w:rsid w:val="00EC0BEA"/>
    <w:rsid w:val="00F00591"/>
    <w:rsid w:val="00F10C0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7D73C8"/>
  <w15:chartTrackingRefBased/>
  <w15:docId w15:val="{38EE4DA4-A10F-4331-877C-47F3776A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06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A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A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BF6AE0-612B-4232-8ABA-1CE0A03A9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999</Words>
  <Characters>5997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Katarzyna Breguła</cp:lastModifiedBy>
  <cp:revision>2</cp:revision>
  <cp:lastPrinted>2023-03-09T12:36:00Z</cp:lastPrinted>
  <dcterms:created xsi:type="dcterms:W3CDTF">2023-03-09T13:18:00Z</dcterms:created>
  <dcterms:modified xsi:type="dcterms:W3CDTF">2023-03-09T13:18:00Z</dcterms:modified>
</cp:coreProperties>
</file>