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A6A5F" w14:textId="2F9EAD9A" w:rsidR="00F26BF6" w:rsidRPr="00DC7E52" w:rsidRDefault="00F26BF6" w:rsidP="00F26BF6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02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198F9ECC" w14:textId="77777777" w:rsidR="00F26BF6" w:rsidRPr="00DC7E52" w:rsidRDefault="00F26BF6" w:rsidP="00F26BF6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35CBBB3F" w14:textId="77777777" w:rsidR="00F26BF6" w:rsidRPr="00DC7E52" w:rsidRDefault="00F26BF6" w:rsidP="00F26BF6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3DB3022" w14:textId="77777777" w:rsidR="00F26BF6" w:rsidRPr="00DC7E52" w:rsidRDefault="00F26BF6" w:rsidP="00F26BF6">
      <w:pPr>
        <w:jc w:val="center"/>
        <w:rPr>
          <w:rFonts w:ascii="Times New Roman" w:hAnsi="Times New Roman"/>
          <w:b/>
        </w:rPr>
      </w:pPr>
    </w:p>
    <w:p w14:paraId="6AD276CB" w14:textId="77777777" w:rsidR="00F26BF6" w:rsidRPr="00DC7E52" w:rsidRDefault="00F26BF6" w:rsidP="00F26BF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7243FE9" w14:textId="77777777" w:rsidR="00F26BF6" w:rsidRPr="00DC7E52" w:rsidRDefault="00F26BF6" w:rsidP="00F26BF6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34B4925B" w14:textId="77777777" w:rsidR="00F26BF6" w:rsidRPr="00DC7E52" w:rsidRDefault="00F26BF6" w:rsidP="00F26BF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E5F7631" w14:textId="77777777" w:rsidR="00F26BF6" w:rsidRPr="00DC7E52" w:rsidRDefault="00F26BF6" w:rsidP="00F26BF6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F45F410" w14:textId="0867C185" w:rsidR="00F26BF6" w:rsidRPr="00DC7E52" w:rsidRDefault="00F26BF6" w:rsidP="00F26BF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Dostawę komputera stacjonarnego – stacji roboczej na potrzeby WEiP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02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39B107D8" w14:textId="77777777" w:rsidR="00F26BF6" w:rsidRPr="00DC7E52" w:rsidRDefault="00F26BF6" w:rsidP="00F26BF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786B106" w14:textId="77777777" w:rsidR="00F26BF6" w:rsidRPr="00DC7E52" w:rsidRDefault="00F26BF6" w:rsidP="00F26BF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5421EED" w14:textId="77777777" w:rsidR="00F26BF6" w:rsidRPr="00DC7E52" w:rsidRDefault="00F26BF6" w:rsidP="00F26BF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34A94B95" w14:textId="77777777" w:rsidR="00F26BF6" w:rsidRPr="00DC7E52" w:rsidRDefault="00F26BF6" w:rsidP="00F26BF6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5DC552AB" w14:textId="77777777" w:rsidR="00F26BF6" w:rsidRPr="00DC7E52" w:rsidRDefault="00F26BF6" w:rsidP="00F26BF6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6014528" w14:textId="77777777" w:rsidR="00F26BF6" w:rsidRPr="00DC7E52" w:rsidRDefault="00F26BF6" w:rsidP="00F26BF6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26BF6" w:rsidRPr="00DC7E52" w14:paraId="4A0F0E38" w14:textId="77777777" w:rsidTr="00E177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703F9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56C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8264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F26BF6" w:rsidRPr="00DC7E52" w14:paraId="1CABEF36" w14:textId="77777777" w:rsidTr="00E177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56A8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3C7A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FF2C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26BF6" w:rsidRPr="00DC7E52" w14:paraId="11ABE0BA" w14:textId="77777777" w:rsidTr="00E177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B540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086E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35EE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26BF6" w:rsidRPr="00DC7E52" w14:paraId="2F5296D1" w14:textId="77777777" w:rsidTr="00E177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8FD64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932F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5235" w14:textId="77777777" w:rsidR="00F26BF6" w:rsidRPr="00DC7E52" w:rsidRDefault="00F26BF6" w:rsidP="00E1773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E70A86B" w14:textId="77777777" w:rsidR="00F26BF6" w:rsidRPr="00DC7E52" w:rsidRDefault="00F26BF6" w:rsidP="00F26BF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2F9D835" w14:textId="77777777" w:rsidR="00F26BF6" w:rsidRPr="00DC7E52" w:rsidRDefault="00F26BF6" w:rsidP="00F26BF6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15E819BC" w14:textId="77777777" w:rsidR="00F26BF6" w:rsidRPr="00DC7E52" w:rsidRDefault="00F26BF6" w:rsidP="00F26BF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043008C8" w14:textId="77777777" w:rsidR="00F26BF6" w:rsidRPr="00DC7E52" w:rsidRDefault="00F26BF6" w:rsidP="00F26BF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1CD9F12" w14:textId="77777777" w:rsidR="00F26BF6" w:rsidRPr="00DC7E52" w:rsidRDefault="00F26BF6" w:rsidP="00F26BF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85C5B25" w14:textId="77777777" w:rsidR="00F26BF6" w:rsidRPr="00DC7E52" w:rsidRDefault="00F26BF6" w:rsidP="00F26BF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A21599B" w14:textId="77777777" w:rsidR="00F26BF6" w:rsidRPr="00DC7E52" w:rsidRDefault="00F26BF6" w:rsidP="00F26BF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C776DDE" w14:textId="77777777" w:rsidR="00F26BF6" w:rsidRPr="00DC7E52" w:rsidRDefault="00F26BF6" w:rsidP="00F26BF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CBEC055" w14:textId="77777777" w:rsidR="00F26BF6" w:rsidRPr="00DC7E52" w:rsidRDefault="00F26BF6" w:rsidP="00F26BF6">
      <w:pPr>
        <w:rPr>
          <w:rFonts w:ascii="Times New Roman" w:hAnsi="Times New Roman"/>
        </w:rPr>
      </w:pPr>
    </w:p>
    <w:p w14:paraId="5CE538D2" w14:textId="77777777" w:rsidR="00F26BF6" w:rsidRPr="00DC7E52" w:rsidRDefault="00F26BF6" w:rsidP="00F26BF6">
      <w:pPr>
        <w:rPr>
          <w:rFonts w:ascii="Times New Roman" w:hAnsi="Times New Roman"/>
        </w:rPr>
      </w:pPr>
    </w:p>
    <w:p w14:paraId="60C1B61D" w14:textId="77777777" w:rsidR="00F26BF6" w:rsidRPr="009508B4" w:rsidRDefault="00F26BF6" w:rsidP="00F26BF6"/>
    <w:p w14:paraId="027470F9" w14:textId="77777777" w:rsidR="00F26BF6" w:rsidRPr="00F44C34" w:rsidRDefault="00F26BF6" w:rsidP="00F26BF6"/>
    <w:p w14:paraId="3E1BC846" w14:textId="3B63455B" w:rsidR="00106AC7" w:rsidRPr="00F26BF6" w:rsidRDefault="00106AC7" w:rsidP="00F26BF6"/>
    <w:sectPr w:rsidR="00106AC7" w:rsidRPr="00F26BF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C8B3D" w14:textId="77777777" w:rsidR="005F53B4" w:rsidRDefault="005F53B4">
      <w:r>
        <w:separator/>
      </w:r>
    </w:p>
  </w:endnote>
  <w:endnote w:type="continuationSeparator" w:id="0">
    <w:p w14:paraId="01FF0BF3" w14:textId="77777777" w:rsidR="005F53B4" w:rsidRDefault="005F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183D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DC66E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76DB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298CA5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45F426B">
        <v:line id="_x0000_s1025" style="position:absolute;left:0;text-align:left;z-index:251657728" from="-3.85pt,8.7pt" to="455.15pt,8.7pt"/>
      </w:pict>
    </w:r>
  </w:p>
  <w:p w14:paraId="7A9742B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36945" w14:textId="77777777" w:rsidR="008A34A8" w:rsidRDefault="008A3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5FB55" w14:textId="77777777" w:rsidR="005F53B4" w:rsidRDefault="005F53B4">
      <w:r>
        <w:separator/>
      </w:r>
    </w:p>
  </w:footnote>
  <w:footnote w:type="continuationSeparator" w:id="0">
    <w:p w14:paraId="5D941393" w14:textId="77777777" w:rsidR="005F53B4" w:rsidRDefault="005F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52F38" w14:textId="77777777" w:rsidR="008A34A8" w:rsidRDefault="008A3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E326" w14:textId="77777777" w:rsidR="008A34A8" w:rsidRDefault="008A3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65978" w14:textId="77777777" w:rsidR="008A34A8" w:rsidRDefault="008A3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897464">
    <w:abstractNumId w:val="15"/>
  </w:num>
  <w:num w:numId="2" w16cid:durableId="41682821">
    <w:abstractNumId w:val="0"/>
  </w:num>
  <w:num w:numId="3" w16cid:durableId="1016422614">
    <w:abstractNumId w:val="13"/>
  </w:num>
  <w:num w:numId="4" w16cid:durableId="1107000367">
    <w:abstractNumId w:val="8"/>
  </w:num>
  <w:num w:numId="5" w16cid:durableId="1859805667">
    <w:abstractNumId w:val="7"/>
  </w:num>
  <w:num w:numId="6" w16cid:durableId="190918483">
    <w:abstractNumId w:val="1"/>
  </w:num>
  <w:num w:numId="7" w16cid:durableId="1346862237">
    <w:abstractNumId w:val="6"/>
  </w:num>
  <w:num w:numId="8" w16cid:durableId="1911962859">
    <w:abstractNumId w:val="3"/>
  </w:num>
  <w:num w:numId="9" w16cid:durableId="974683261">
    <w:abstractNumId w:val="2"/>
  </w:num>
  <w:num w:numId="10" w16cid:durableId="598491456">
    <w:abstractNumId w:val="5"/>
  </w:num>
  <w:num w:numId="11" w16cid:durableId="2144805246">
    <w:abstractNumId w:val="11"/>
  </w:num>
  <w:num w:numId="12" w16cid:durableId="424303186">
    <w:abstractNumId w:val="4"/>
  </w:num>
  <w:num w:numId="13" w16cid:durableId="929118354">
    <w:abstractNumId w:val="10"/>
  </w:num>
  <w:num w:numId="14" w16cid:durableId="1851213656">
    <w:abstractNumId w:val="14"/>
  </w:num>
  <w:num w:numId="18" w16cid:durableId="2397575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3B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F53B4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A34A8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6BF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FE43D0C"/>
  <w15:chartTrackingRefBased/>
  <w15:docId w15:val="{09AC097E-FFC5-4CDE-9DEC-73426AB9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26BF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F26BF6"/>
    <w:rPr>
      <w:b/>
      <w:sz w:val="24"/>
    </w:rPr>
  </w:style>
  <w:style w:type="character" w:customStyle="1" w:styleId="NagwekZnak">
    <w:name w:val="Nagłówek Znak"/>
    <w:link w:val="Nagwek"/>
    <w:rsid w:val="00F26BF6"/>
  </w:style>
  <w:style w:type="paragraph" w:styleId="Akapitzlist">
    <w:name w:val="List Paragraph"/>
    <w:basedOn w:val="Normalny"/>
    <w:uiPriority w:val="34"/>
    <w:qFormat/>
    <w:rsid w:val="00F26BF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339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2023-02-09T09:14:00Z</dcterms:created>
  <dcterms:modified xsi:type="dcterms:W3CDTF">2023-02-09T09:17:00Z</dcterms:modified>
</cp:coreProperties>
</file>