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17CDB" w14:textId="221275FE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30908">
        <w:rPr>
          <w:b/>
          <w:sz w:val="24"/>
          <w:szCs w:val="24"/>
        </w:rPr>
        <w:t>4</w:t>
      </w:r>
    </w:p>
    <w:p w14:paraId="037FA0A0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5241BD0A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EFE1B33" w14:textId="77777777" w:rsidR="00DD5E6B" w:rsidRDefault="00E6449A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26A1BC64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766DB797" w14:textId="69886F37" w:rsidR="00DD5E6B" w:rsidRDefault="00DD5E6B" w:rsidP="00930908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16F8BB4A" w14:textId="77777777" w:rsidR="00FE1F03" w:rsidRPr="00FE1F03" w:rsidRDefault="00FE1F03" w:rsidP="00FE1F03">
      <w:pPr>
        <w:spacing w:before="480" w:line="254" w:lineRule="auto"/>
        <w:ind w:left="5245" w:firstLine="709"/>
        <w:rPr>
          <w:rFonts w:ascii="Arial" w:eastAsia="Calibri" w:hAnsi="Arial" w:cs="Arial"/>
          <w:b/>
          <w:lang w:eastAsia="en-US"/>
        </w:rPr>
      </w:pPr>
      <w:r w:rsidRPr="00FE1F03">
        <w:rPr>
          <w:rFonts w:ascii="Arial" w:eastAsia="Calibri" w:hAnsi="Arial" w:cs="Arial"/>
          <w:b/>
          <w:lang w:eastAsia="en-US"/>
        </w:rPr>
        <w:t>Zamawiający:</w:t>
      </w:r>
    </w:p>
    <w:p w14:paraId="5F35C772" w14:textId="77777777" w:rsidR="00FE1F03" w:rsidRPr="00FE1F03" w:rsidRDefault="00FE1F03" w:rsidP="00FE1F03">
      <w:pPr>
        <w:spacing w:line="480" w:lineRule="auto"/>
        <w:ind w:left="5954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2D3137C8" w14:textId="77777777" w:rsidR="00FE1F03" w:rsidRPr="00FE1F03" w:rsidRDefault="00FE1F03" w:rsidP="00FE1F03">
      <w:pPr>
        <w:spacing w:after="160" w:line="252" w:lineRule="auto"/>
        <w:ind w:left="5954"/>
        <w:jc w:val="center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adres)</w:t>
      </w:r>
    </w:p>
    <w:p w14:paraId="5435C58D" w14:textId="77777777" w:rsidR="00FE1F03" w:rsidRPr="00FE1F03" w:rsidRDefault="00FE1F03" w:rsidP="00FE1F03">
      <w:pPr>
        <w:spacing w:line="252" w:lineRule="auto"/>
        <w:rPr>
          <w:rFonts w:ascii="Arial" w:eastAsia="Calibri" w:hAnsi="Arial" w:cs="Arial"/>
          <w:b/>
          <w:lang w:eastAsia="en-US"/>
        </w:rPr>
      </w:pPr>
      <w:r w:rsidRPr="00FE1F03">
        <w:rPr>
          <w:rFonts w:ascii="Arial" w:eastAsia="Calibri" w:hAnsi="Arial" w:cs="Arial"/>
          <w:b/>
          <w:lang w:eastAsia="en-US"/>
        </w:rPr>
        <w:t>Wykonawca:</w:t>
      </w:r>
    </w:p>
    <w:p w14:paraId="2DE8A085" w14:textId="77777777" w:rsidR="00FE1F03" w:rsidRPr="00FE1F03" w:rsidRDefault="00FE1F03" w:rsidP="00FE1F03">
      <w:pPr>
        <w:spacing w:line="480" w:lineRule="auto"/>
        <w:ind w:right="5954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5062D02D" w14:textId="77777777" w:rsidR="00FE1F03" w:rsidRPr="00FE1F03" w:rsidRDefault="00FE1F03" w:rsidP="00FE1F03">
      <w:pPr>
        <w:spacing w:after="160" w:line="252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79D94196" w14:textId="77777777" w:rsidR="00FE1F03" w:rsidRPr="00FE1F03" w:rsidRDefault="00FE1F03" w:rsidP="00FE1F03">
      <w:pPr>
        <w:spacing w:line="252" w:lineRule="auto"/>
        <w:rPr>
          <w:rFonts w:ascii="Arial" w:eastAsia="Calibri" w:hAnsi="Arial" w:cs="Arial"/>
          <w:u w:val="single"/>
          <w:lang w:eastAsia="en-US"/>
        </w:rPr>
      </w:pPr>
      <w:r w:rsidRPr="00FE1F03">
        <w:rPr>
          <w:rFonts w:ascii="Arial" w:eastAsia="Calibri" w:hAnsi="Arial" w:cs="Arial"/>
          <w:u w:val="single"/>
          <w:lang w:eastAsia="en-US"/>
        </w:rPr>
        <w:t>reprezentowany przez:</w:t>
      </w:r>
    </w:p>
    <w:p w14:paraId="1EB5FF45" w14:textId="77777777" w:rsidR="00FE1F03" w:rsidRPr="00FE1F03" w:rsidRDefault="00FE1F03" w:rsidP="00FE1F03">
      <w:pPr>
        <w:spacing w:line="480" w:lineRule="auto"/>
        <w:ind w:right="5954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470EC392" w14:textId="77777777" w:rsidR="00FE1F03" w:rsidRPr="00FE1F03" w:rsidRDefault="00FE1F03" w:rsidP="00FE1F03">
      <w:pPr>
        <w:spacing w:line="252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1C719926" w14:textId="77777777" w:rsidR="00FE1F03" w:rsidRPr="00FE1F03" w:rsidRDefault="00FE1F03" w:rsidP="00FE1F03">
      <w:pPr>
        <w:spacing w:after="160" w:line="252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4D0D09DD" w14:textId="77777777" w:rsidR="00FE1F03" w:rsidRPr="00FE1F03" w:rsidRDefault="00FE1F03" w:rsidP="00FE1F03">
      <w:pPr>
        <w:spacing w:line="252" w:lineRule="auto"/>
        <w:rPr>
          <w:rFonts w:ascii="Arial" w:eastAsia="Calibri" w:hAnsi="Arial" w:cs="Arial"/>
          <w:b/>
          <w:lang w:eastAsia="en-US"/>
        </w:rPr>
      </w:pPr>
    </w:p>
    <w:p w14:paraId="084052EF" w14:textId="77777777" w:rsidR="00FE1F03" w:rsidRPr="00FE1F03" w:rsidRDefault="00FE1F03" w:rsidP="00FE1F03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FE1F03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Oświadczenia wykonawcy/wykonawcy wspólnie ubiegającego się o udzielenie zamówienia </w:t>
      </w:r>
    </w:p>
    <w:p w14:paraId="26BA40AA" w14:textId="77777777" w:rsidR="00FE1F03" w:rsidRPr="00FE1F03" w:rsidRDefault="00FE1F03" w:rsidP="00FE1F03">
      <w:pPr>
        <w:spacing w:before="120" w:line="360" w:lineRule="auto"/>
        <w:jc w:val="center"/>
        <w:rPr>
          <w:rFonts w:ascii="Arial" w:eastAsia="Calibri" w:hAnsi="Arial" w:cs="Arial"/>
          <w:b/>
          <w:caps/>
          <w:u w:val="single"/>
          <w:lang w:eastAsia="en-US"/>
        </w:rPr>
      </w:pPr>
      <w:r w:rsidRPr="00FE1F03">
        <w:rPr>
          <w:rFonts w:ascii="Arial" w:eastAsia="Calibri" w:hAnsi="Arial" w:cs="Arial"/>
          <w:b/>
          <w:u w:val="single"/>
          <w:lang w:eastAsia="en-US"/>
        </w:rPr>
        <w:t xml:space="preserve">DOTYCZĄCE PRZESŁANEK WYKLUCZENIA Z ART. 5K ROZPORZĄDZENIA 833/2014 ORAZ ART. 7 UST. 1 USTAWY </w:t>
      </w:r>
      <w:r w:rsidRPr="00FE1F03">
        <w:rPr>
          <w:rFonts w:ascii="Arial" w:eastAsia="Calibri" w:hAnsi="Arial" w:cs="Arial"/>
          <w:b/>
          <w:caps/>
          <w:u w:val="single"/>
          <w:lang w:eastAsia="en-US"/>
        </w:rPr>
        <w:t>o szczególnych rozwiązaniach w zakresie przeciwdziałania wspieraniu agresji na Ukrainę oraz służących ochronie bezpieczeństwa narodowego</w:t>
      </w:r>
    </w:p>
    <w:p w14:paraId="524F892E" w14:textId="77777777" w:rsidR="00FE1F03" w:rsidRPr="00FE1F03" w:rsidRDefault="00FE1F03" w:rsidP="00FE1F03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1 ustawy </w:t>
      </w:r>
      <w:proofErr w:type="spellStart"/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504E983B" w14:textId="28E83DE1" w:rsidR="00FE1F03" w:rsidRPr="00FE1F03" w:rsidRDefault="00FE1F03" w:rsidP="00FE1F03">
      <w:pPr>
        <w:spacing w:before="240"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29623A" w:rsidRPr="0029623A">
        <w:rPr>
          <w:rFonts w:ascii="Arial" w:eastAsia="Calibri" w:hAnsi="Arial" w:cs="Arial"/>
          <w:b/>
          <w:bCs/>
          <w:sz w:val="21"/>
          <w:szCs w:val="21"/>
          <w:lang w:eastAsia="en-US"/>
        </w:rPr>
        <w:t xml:space="preserve">Wynajem wysokotemperaturowego pieca rurowego na okres 22 miesięcy dla </w:t>
      </w:r>
      <w:proofErr w:type="spellStart"/>
      <w:r w:rsidR="0029623A" w:rsidRPr="0029623A">
        <w:rPr>
          <w:rFonts w:ascii="Arial" w:eastAsia="Calibri" w:hAnsi="Arial" w:cs="Arial"/>
          <w:b/>
          <w:bCs/>
          <w:sz w:val="21"/>
          <w:szCs w:val="21"/>
          <w:lang w:eastAsia="en-US"/>
        </w:rPr>
        <w:t>WIMiC</w:t>
      </w:r>
      <w:proofErr w:type="spellEnd"/>
      <w:r w:rsidR="0029623A" w:rsidRPr="0029623A">
        <w:rPr>
          <w:rFonts w:ascii="Arial" w:eastAsia="Calibri" w:hAnsi="Arial" w:cs="Arial"/>
          <w:b/>
          <w:bCs/>
          <w:sz w:val="21"/>
          <w:szCs w:val="21"/>
          <w:lang w:eastAsia="en-US"/>
        </w:rPr>
        <w:t xml:space="preserve"> - KC-zp.272-</w:t>
      </w:r>
      <w:r w:rsidR="00E6449A">
        <w:rPr>
          <w:rFonts w:ascii="Arial" w:eastAsia="Calibri" w:hAnsi="Arial" w:cs="Arial"/>
          <w:b/>
          <w:bCs/>
          <w:sz w:val="21"/>
          <w:szCs w:val="21"/>
          <w:lang w:eastAsia="en-US"/>
        </w:rPr>
        <w:t>161</w:t>
      </w:r>
      <w:r w:rsidR="0029623A" w:rsidRPr="0029623A">
        <w:rPr>
          <w:rFonts w:ascii="Arial" w:eastAsia="Calibri" w:hAnsi="Arial" w:cs="Arial"/>
          <w:b/>
          <w:bCs/>
          <w:sz w:val="21"/>
          <w:szCs w:val="21"/>
          <w:lang w:eastAsia="en-US"/>
        </w:rPr>
        <w:t>/2</w:t>
      </w:r>
      <w:r w:rsidR="009F2695">
        <w:rPr>
          <w:rFonts w:ascii="Arial" w:eastAsia="Calibri" w:hAnsi="Arial" w:cs="Arial"/>
          <w:b/>
          <w:bCs/>
          <w:sz w:val="21"/>
          <w:szCs w:val="21"/>
          <w:lang w:eastAsia="en-US"/>
        </w:rPr>
        <w:t>3</w:t>
      </w:r>
      <w:r w:rsidR="0029623A">
        <w:rPr>
          <w:rFonts w:ascii="Arial" w:eastAsia="Calibri" w:hAnsi="Arial" w:cs="Arial"/>
          <w:b/>
          <w:bCs/>
          <w:sz w:val="21"/>
          <w:szCs w:val="21"/>
          <w:lang w:eastAsia="en-US"/>
        </w:rPr>
        <w:t xml:space="preserve"> 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(nazwa postępowania)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FE1F03">
        <w:rPr>
          <w:rFonts w:ascii="Arial" w:eastAsia="Calibri" w:hAnsi="Arial" w:cs="Arial"/>
          <w:i/>
          <w:lang w:eastAsia="en-US"/>
        </w:rPr>
        <w:t xml:space="preserve">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prowadzonego przez </w:t>
      </w:r>
      <w:r w:rsidRPr="00FE1F03">
        <w:rPr>
          <w:rFonts w:ascii="Arial" w:hAnsi="Arial" w:cs="Arial"/>
          <w:b/>
          <w:bCs/>
          <w:sz w:val="21"/>
          <w:szCs w:val="21"/>
        </w:rPr>
        <w:t>Akademię Górniczo–Hutniczą im. Stanisława Staszica w Krakowie</w:t>
      </w:r>
      <w:r w:rsidRPr="00FE1F03">
        <w:rPr>
          <w:rFonts w:ascii="Arial" w:eastAsia="Calibri" w:hAnsi="Arial" w:cs="Arial"/>
          <w:lang w:eastAsia="en-US"/>
        </w:rPr>
        <w:t xml:space="preserve"> 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(oznaczenie zamawiającego),</w:t>
      </w:r>
      <w:r w:rsidRPr="00FE1F03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14:paraId="7232E633" w14:textId="77777777" w:rsidR="00FE1F03" w:rsidRPr="00FE1F03" w:rsidRDefault="00FE1F03" w:rsidP="00FE1F03">
      <w:pPr>
        <w:shd w:val="clear" w:color="auto" w:fill="BFBFBF"/>
        <w:spacing w:before="36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14:paraId="25B61968" w14:textId="77777777" w:rsidR="00FE1F03" w:rsidRPr="00FE1F03" w:rsidRDefault="00FE1F03" w:rsidP="00FE1F03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lastRenderedPageBreak/>
        <w:t>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E1F03">
        <w:rPr>
          <w:rFonts w:ascii="Arial" w:eastAsia="Calibri" w:hAnsi="Arial" w:cs="Arial"/>
          <w:sz w:val="21"/>
          <w:szCs w:val="21"/>
          <w:vertAlign w:val="superscript"/>
          <w:lang w:eastAsia="en-US"/>
        </w:rPr>
        <w:footnoteReference w:id="1"/>
      </w:r>
    </w:p>
    <w:p w14:paraId="55F96D64" w14:textId="77777777" w:rsidR="00FE1F03" w:rsidRPr="00FE1F03" w:rsidRDefault="00FE1F03" w:rsidP="00FE1F03">
      <w:pPr>
        <w:numPr>
          <w:ilvl w:val="0"/>
          <w:numId w:val="1"/>
        </w:numPr>
        <w:spacing w:after="160" w:line="360" w:lineRule="auto"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Oświadczam, że nie zachodzą w stosunku do mnie przesłanki wykluczenia z postępowania na podstawie art. </w:t>
      </w:r>
      <w:r w:rsidRPr="00FE1F03">
        <w:rPr>
          <w:rFonts w:ascii="Arial" w:hAnsi="Arial" w:cs="Arial"/>
          <w:color w:val="222222"/>
          <w:sz w:val="21"/>
          <w:szCs w:val="21"/>
        </w:rPr>
        <w:t xml:space="preserve">7 ust. 1 ustawy </w:t>
      </w:r>
      <w:r w:rsidRPr="00FE1F03">
        <w:rPr>
          <w:rFonts w:ascii="Arial" w:eastAsia="Calibri" w:hAnsi="Arial" w:cs="Arial"/>
          <w:color w:val="222222"/>
          <w:sz w:val="21"/>
          <w:szCs w:val="21"/>
          <w:lang w:eastAsia="en-US"/>
        </w:rPr>
        <w:t>z dnia 13 kwietnia 2022 r.</w:t>
      </w:r>
      <w:r w:rsidRPr="00FE1F03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 xml:space="preserve"> o szczególnych rozwiązaniach w zakresie przeciwdziałania wspieraniu agresji na Ukrainę oraz służących ochronie bezpieczeństwa narodowego </w:t>
      </w:r>
      <w:r w:rsidRPr="00FE1F03">
        <w:rPr>
          <w:rFonts w:ascii="Arial" w:eastAsia="Calibri" w:hAnsi="Arial" w:cs="Arial"/>
          <w:color w:val="222222"/>
          <w:sz w:val="21"/>
          <w:szCs w:val="21"/>
          <w:lang w:eastAsia="en-US"/>
        </w:rPr>
        <w:t>(Dz. U. poz. 835)</w:t>
      </w:r>
      <w:r w:rsidRPr="00FE1F03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>.</w:t>
      </w:r>
      <w:r w:rsidRPr="00FE1F03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/>
        </w:rPr>
        <w:footnoteReference w:id="2"/>
      </w:r>
    </w:p>
    <w:p w14:paraId="5CE68186" w14:textId="77777777" w:rsidR="00FE1F03" w:rsidRPr="00FE1F03" w:rsidRDefault="00FE1F03" w:rsidP="00FE1F03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INFORMACJA DOTYCZĄCA POLEGANIA NA ZDOLNOŚCIACH LUB SYTUACJI PODMIOTU UDOSTĘPNIAJĄCEGO ZASOBY W ZAKRESIE ODPOWIADAJĄCYM PONAD 10% WARTOŚCI ZAMÓWIENIA</w:t>
      </w:r>
      <w:r w:rsidRPr="00FE1F03">
        <w:rPr>
          <w:rFonts w:ascii="Arial" w:eastAsia="Calibri" w:hAnsi="Arial" w:cs="Arial"/>
          <w:b/>
          <w:bCs/>
          <w:sz w:val="21"/>
          <w:szCs w:val="21"/>
          <w:lang w:eastAsia="en-US"/>
        </w:rPr>
        <w:t>:</w:t>
      </w:r>
    </w:p>
    <w:p w14:paraId="1203D69C" w14:textId="77777777" w:rsidR="00FE1F03" w:rsidRPr="00FE1F03" w:rsidRDefault="00FE1F03" w:rsidP="00FE1F0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bookmarkStart w:id="1" w:name="_Hlk99016800"/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FE1F03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  <w:bookmarkEnd w:id="1"/>
    </w:p>
    <w:p w14:paraId="384CEBD9" w14:textId="77777777" w:rsidR="00FE1F03" w:rsidRPr="00FE1F03" w:rsidRDefault="00FE1F03" w:rsidP="00FE1F03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</w:t>
      </w:r>
      <w:bookmarkEnd w:id="2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dokument i właściwą jednostkę redakcyjną dokumentu, w której określono warunki udziału w postępowaniu),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 podmiotu udostępniającego zasoby: </w:t>
      </w:r>
      <w:bookmarkStart w:id="3" w:name="_Hlk99014455"/>
      <w:r w:rsidRPr="00FE1F03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………………………………………………………………………...…………………………………….…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 xml:space="preserve"> </w:t>
      </w:r>
      <w:bookmarkEnd w:id="3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br/>
        <w:t xml:space="preserve">w następującym zakresie: …………………………………………………………………………… 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(określić odpowiedni zakres udostępnianych zasobów dla wskazanego podmiotu)</w:t>
      </w:r>
      <w:r w:rsidRPr="00FE1F03">
        <w:rPr>
          <w:rFonts w:ascii="Arial" w:eastAsia="Calibri" w:hAnsi="Arial" w:cs="Arial"/>
          <w:iCs/>
          <w:sz w:val="16"/>
          <w:szCs w:val="16"/>
          <w:lang w:eastAsia="en-US"/>
        </w:rPr>
        <w:t>,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br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co odpowiada ponad 10% wartości przedmiotowego zamówienia. </w:t>
      </w:r>
    </w:p>
    <w:p w14:paraId="7A00C11D" w14:textId="77777777" w:rsidR="00FE1F03" w:rsidRPr="00FE1F03" w:rsidRDefault="00FE1F03" w:rsidP="00FE1F03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lastRenderedPageBreak/>
        <w:t>OŚWIADCZENIE DOTYCZĄCE PODWYKONAWCY, NA KTÓREGO PRZYPADA PONAD 10% WARTOŚCI ZAMÓWIENIA:</w:t>
      </w:r>
    </w:p>
    <w:p w14:paraId="09FD7B36" w14:textId="77777777" w:rsidR="00FE1F03" w:rsidRPr="00FE1F03" w:rsidRDefault="00FE1F03" w:rsidP="00FE1F0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FE1F03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5C6C7BE4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E1F03">
        <w:rPr>
          <w:rFonts w:ascii="Arial" w:eastAsia="Calibri" w:hAnsi="Arial" w:cs="Arial"/>
          <w:lang w:eastAsia="en-US"/>
        </w:rPr>
        <w:t xml:space="preserve"> 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br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 przewidziane w  art.  5k rozporządzenia 833/2014 w brzmieniu nadanym rozporządzeniem 2022/576.</w:t>
      </w:r>
    </w:p>
    <w:p w14:paraId="48D9B949" w14:textId="77777777" w:rsidR="00FE1F03" w:rsidRPr="00FE1F03" w:rsidRDefault="00FE1F03" w:rsidP="00FE1F03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OŚWIADCZENIE DOTYCZĄCE DOSTAWCY, NA KTÓREGO PRZYPADA PONAD 10% WARTOŚCI ZAMÓWIENIA:</w:t>
      </w:r>
    </w:p>
    <w:p w14:paraId="63A60F17" w14:textId="77777777" w:rsidR="00FE1F03" w:rsidRPr="00FE1F03" w:rsidRDefault="00FE1F03" w:rsidP="00FE1F0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FE1F03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E1F03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749DE2EF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E1F03">
        <w:rPr>
          <w:rFonts w:ascii="Arial" w:eastAsia="Calibri" w:hAnsi="Arial" w:cs="Arial"/>
          <w:lang w:eastAsia="en-US"/>
        </w:rPr>
        <w:t xml:space="preserve"> </w:t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br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FE1F03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 przewidziane w  art.  5k rozporządzenia 833/2014 w brzmieniu nadanym rozporządzeniem 2022/576.</w:t>
      </w:r>
    </w:p>
    <w:p w14:paraId="6817D525" w14:textId="77777777" w:rsidR="00FE1F03" w:rsidRPr="00FE1F03" w:rsidRDefault="00FE1F03" w:rsidP="00FE1F03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7558E30D" w14:textId="77777777" w:rsidR="00FE1F03" w:rsidRPr="00FE1F03" w:rsidRDefault="00FE1F03" w:rsidP="00FE1F03">
      <w:pPr>
        <w:shd w:val="clear" w:color="auto" w:fill="BFBFBF"/>
        <w:spacing w:before="24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6E0B582A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44423992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BA768B0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2067E8D4" w14:textId="77777777" w:rsidR="00FE1F03" w:rsidRPr="00FE1F03" w:rsidRDefault="00FE1F03" w:rsidP="00FE1F03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4D5BCC08" w14:textId="77777777" w:rsidR="00FE1F03" w:rsidRPr="00FE1F03" w:rsidRDefault="00FE1F03" w:rsidP="00FE1F03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E1F03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  <w:r w:rsidRPr="00FE1F03">
        <w:rPr>
          <w:rFonts w:ascii="Arial" w:eastAsia="Calibri" w:hAnsi="Arial" w:cs="Arial"/>
          <w:sz w:val="21"/>
          <w:szCs w:val="21"/>
          <w:lang w:eastAsia="en-US"/>
        </w:rPr>
        <w:br/>
        <w:t>1) ......................................................................................................................................................</w:t>
      </w:r>
    </w:p>
    <w:p w14:paraId="55AF1F87" w14:textId="77777777" w:rsidR="00FE1F03" w:rsidRPr="00FE1F03" w:rsidRDefault="00FE1F03" w:rsidP="00FE1F0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podmiotowy środek dowodowy, adres internetowy, wydający urząd lub organ, dokładne dane referencyjne dokumentacji, np. KRS, </w:t>
      </w:r>
      <w:proofErr w:type="spellStart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>, CRBR)</w:t>
      </w:r>
    </w:p>
    <w:p w14:paraId="3A5968F7" w14:textId="77777777" w:rsidR="00FE1F03" w:rsidRPr="00FE1F03" w:rsidRDefault="00FE1F03" w:rsidP="00FE1F03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  <w:t>…………………………………….</w:t>
      </w:r>
    </w:p>
    <w:p w14:paraId="30CD3820" w14:textId="6A78B822" w:rsidR="007335B2" w:rsidRPr="00FE1F03" w:rsidRDefault="00FE1F03" w:rsidP="00FE1F03">
      <w:pPr>
        <w:spacing w:after="16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i/>
          <w:sz w:val="21"/>
          <w:szCs w:val="21"/>
          <w:lang w:eastAsia="en-US"/>
        </w:rPr>
        <w:tab/>
      </w:r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</w:t>
      </w:r>
      <w:bookmarkStart w:id="4" w:name="_Hlk102639179"/>
      <w:r w:rsidRPr="00FE1F03">
        <w:rPr>
          <w:rFonts w:ascii="Arial" w:eastAsia="Calibri" w:hAnsi="Arial" w:cs="Arial"/>
          <w:i/>
          <w:sz w:val="16"/>
          <w:szCs w:val="16"/>
          <w:lang w:eastAsia="en-US"/>
        </w:rPr>
        <w:t xml:space="preserve">kwalifikowany podpis elektroniczny </w:t>
      </w:r>
      <w:bookmarkEnd w:id="4"/>
    </w:p>
    <w:sectPr w:rsidR="007335B2" w:rsidRPr="00FE1F03" w:rsidSect="00E93A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8135D" w14:textId="77777777" w:rsidR="008762C8" w:rsidRDefault="008762C8">
      <w:r>
        <w:separator/>
      </w:r>
    </w:p>
  </w:endnote>
  <w:endnote w:type="continuationSeparator" w:id="0">
    <w:p w14:paraId="7BE99CA4" w14:textId="77777777" w:rsidR="008762C8" w:rsidRDefault="00876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A4F6E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5212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F7796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6612D" w14:textId="77777777" w:rsidR="008762C8" w:rsidRDefault="008762C8">
      <w:r>
        <w:separator/>
      </w:r>
    </w:p>
  </w:footnote>
  <w:footnote w:type="continuationSeparator" w:id="0">
    <w:p w14:paraId="6038185B" w14:textId="77777777" w:rsidR="008762C8" w:rsidRDefault="008762C8">
      <w:r>
        <w:continuationSeparator/>
      </w:r>
    </w:p>
  </w:footnote>
  <w:footnote w:id="1">
    <w:p w14:paraId="4E30B664" w14:textId="77777777" w:rsidR="00FE1F03" w:rsidRDefault="00FE1F03" w:rsidP="00FE1F0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DD1F13F" w14:textId="77777777" w:rsidR="00FE1F03" w:rsidRDefault="00FE1F03" w:rsidP="00FE1F03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20CC56" w14:textId="77777777" w:rsidR="00FE1F03" w:rsidRDefault="00FE1F03" w:rsidP="00FE1F03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74BDFE7" w14:textId="77777777" w:rsidR="00FE1F03" w:rsidRDefault="00FE1F03" w:rsidP="00FE1F03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4D96088" w14:textId="77777777" w:rsidR="00FE1F03" w:rsidRDefault="00FE1F03" w:rsidP="00FE1F0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259236A" w14:textId="77777777" w:rsidR="00FE1F03" w:rsidRDefault="00FE1F03" w:rsidP="00FE1F03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20B06377" w14:textId="77777777" w:rsidR="00FE1F03" w:rsidRDefault="00FE1F03" w:rsidP="00FE1F03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E48A6C" w14:textId="77777777" w:rsidR="00FE1F03" w:rsidRDefault="00FE1F03" w:rsidP="00FE1F03">
      <w:pPr>
        <w:jc w:val="both"/>
        <w:rPr>
          <w:rFonts w:ascii="Arial" w:eastAsia="Calibr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F9F21EF" w14:textId="77777777" w:rsidR="00FE1F03" w:rsidRDefault="00FE1F03" w:rsidP="00FE1F0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D1B4C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400C9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041E3" w14:textId="77777777" w:rsidR="00DD5E6B" w:rsidRDefault="00DD5E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75943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9712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2C8"/>
    <w:rsid w:val="00054B56"/>
    <w:rsid w:val="000C4504"/>
    <w:rsid w:val="002355F4"/>
    <w:rsid w:val="002605A3"/>
    <w:rsid w:val="002646BC"/>
    <w:rsid w:val="0029623A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8762C8"/>
    <w:rsid w:val="0089129F"/>
    <w:rsid w:val="008D3D57"/>
    <w:rsid w:val="00930908"/>
    <w:rsid w:val="009F2695"/>
    <w:rsid w:val="00A1762A"/>
    <w:rsid w:val="00B538A0"/>
    <w:rsid w:val="00C1516B"/>
    <w:rsid w:val="00CD0D35"/>
    <w:rsid w:val="00DD5E6B"/>
    <w:rsid w:val="00E154E9"/>
    <w:rsid w:val="00E43856"/>
    <w:rsid w:val="00E6449A"/>
    <w:rsid w:val="00E93A60"/>
    <w:rsid w:val="00EB64E2"/>
    <w:rsid w:val="00F7311C"/>
    <w:rsid w:val="00FE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EA9C912"/>
  <w15:chartTrackingRefBased/>
  <w15:docId w15:val="{C6E82514-0E8B-45A8-919A-C25D51B20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7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2023-03-07T13:23:00Z</dcterms:created>
  <dcterms:modified xsi:type="dcterms:W3CDTF">2023-03-07T13:23:00Z</dcterms:modified>
</cp:coreProperties>
</file>