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6F6B3" w14:textId="7A232563" w:rsidR="00DF600B" w:rsidRPr="003D2E8D" w:rsidRDefault="000910D0" w:rsidP="00DF600B">
      <w:pPr>
        <w:pStyle w:val="Nagwek3"/>
        <w:jc w:val="center"/>
        <w:rPr>
          <w:b w:val="0"/>
          <w:sz w:val="22"/>
          <w:szCs w:val="22"/>
        </w:rPr>
      </w:pPr>
      <w:r>
        <w:rPr>
          <w:noProof/>
        </w:rPr>
        <w:drawing>
          <wp:inline distT="0" distB="0" distL="0" distR="0" wp14:anchorId="24E41F33" wp14:editId="0D366090">
            <wp:extent cx="4905375" cy="44767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76688" w14:textId="0E56AD43" w:rsidR="008D2AB8" w:rsidRPr="009924CA" w:rsidRDefault="008D2AB8" w:rsidP="008D2AB8">
      <w:pPr>
        <w:pStyle w:val="Nagwek3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 w:rsidRPr="003D2E8D">
        <w:rPr>
          <w:b w:val="0"/>
          <w:sz w:val="22"/>
          <w:szCs w:val="22"/>
        </w:rPr>
        <w:tab/>
      </w:r>
      <w:r w:rsidRPr="003D2E8D">
        <w:rPr>
          <w:b w:val="0"/>
          <w:sz w:val="22"/>
          <w:szCs w:val="22"/>
        </w:rPr>
        <w:tab/>
      </w:r>
      <w:r w:rsidRPr="003D2E8D">
        <w:rPr>
          <w:b w:val="0"/>
          <w:sz w:val="22"/>
          <w:szCs w:val="22"/>
        </w:rPr>
        <w:tab/>
      </w:r>
      <w:r w:rsidRPr="003D2E8D">
        <w:rPr>
          <w:b w:val="0"/>
          <w:sz w:val="22"/>
          <w:szCs w:val="22"/>
        </w:rPr>
        <w:tab/>
      </w:r>
      <w:r w:rsidRPr="003D2E8D">
        <w:rPr>
          <w:b w:val="0"/>
          <w:sz w:val="22"/>
          <w:szCs w:val="22"/>
        </w:rPr>
        <w:tab/>
      </w:r>
      <w:r w:rsidRPr="009924CA">
        <w:rPr>
          <w:rFonts w:ascii="Times New Roman" w:hAnsi="Times New Roman"/>
          <w:b w:val="0"/>
          <w:bCs w:val="0"/>
          <w:sz w:val="24"/>
          <w:szCs w:val="24"/>
        </w:rPr>
        <w:t xml:space="preserve">Załącznik </w:t>
      </w:r>
      <w:r w:rsidR="009924CA" w:rsidRPr="009924CA">
        <w:rPr>
          <w:rFonts w:ascii="Times New Roman" w:hAnsi="Times New Roman"/>
          <w:b w:val="0"/>
          <w:bCs w:val="0"/>
          <w:sz w:val="24"/>
          <w:szCs w:val="24"/>
        </w:rPr>
        <w:t>nr</w:t>
      </w:r>
      <w:r w:rsidRPr="009924CA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670578">
        <w:rPr>
          <w:rFonts w:ascii="Times New Roman" w:hAnsi="Times New Roman"/>
          <w:b w:val="0"/>
          <w:bCs w:val="0"/>
          <w:sz w:val="24"/>
          <w:szCs w:val="24"/>
        </w:rPr>
        <w:t>1</w:t>
      </w:r>
    </w:p>
    <w:p w14:paraId="38553B16" w14:textId="77777777" w:rsidR="00FB5FCC" w:rsidRDefault="00FB5FCC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8C88000" w14:textId="77777777" w:rsidR="008D2AB8" w:rsidRPr="003D2E8D" w:rsidRDefault="00BD309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3D2E8D">
        <w:rPr>
          <w:b/>
          <w:sz w:val="28"/>
          <w:szCs w:val="28"/>
        </w:rPr>
        <w:t>FORMULARZ OFERTY</w:t>
      </w:r>
    </w:p>
    <w:p w14:paraId="7EE36500" w14:textId="77777777" w:rsidR="00A34688" w:rsidRPr="003D2E8D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4A6AB81" w14:textId="2898CD46" w:rsidR="00A34688" w:rsidRDefault="00A34688" w:rsidP="00A34688">
      <w:pPr>
        <w:tabs>
          <w:tab w:val="right" w:pos="9000"/>
        </w:tabs>
        <w:spacing w:line="360" w:lineRule="auto"/>
      </w:pPr>
      <w:r w:rsidRPr="0067281C">
        <w:t>NAZWA WYKONAWCY:</w:t>
      </w:r>
      <w:r w:rsidR="003506D9" w:rsidRPr="0067281C">
        <w:t xml:space="preserve"> </w:t>
      </w:r>
      <w:r w:rsidRPr="0067281C">
        <w:t>………………………………………………</w:t>
      </w:r>
      <w:r w:rsidR="0060123C" w:rsidRPr="0067281C">
        <w:t>..</w:t>
      </w:r>
    </w:p>
    <w:p w14:paraId="0907C8DB" w14:textId="5B56FA83" w:rsidR="00106FEB" w:rsidRPr="00106FEB" w:rsidRDefault="00106FEB" w:rsidP="00106FE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……………………….</w:t>
      </w:r>
    </w:p>
    <w:p w14:paraId="390E7378" w14:textId="77777777" w:rsidR="00A34688" w:rsidRPr="0067281C" w:rsidRDefault="00A34688" w:rsidP="00A34688">
      <w:pPr>
        <w:tabs>
          <w:tab w:val="right" w:pos="9000"/>
        </w:tabs>
        <w:spacing w:line="360" w:lineRule="auto"/>
      </w:pPr>
      <w:r w:rsidRPr="0067281C">
        <w:t>ADRES</w:t>
      </w:r>
      <w:r w:rsidR="00D92738" w:rsidRPr="0067281C">
        <w:t xml:space="preserve"> </w:t>
      </w:r>
      <w:r w:rsidR="009007C3" w:rsidRPr="0067281C">
        <w:t xml:space="preserve"> …………………………………………………………………….</w:t>
      </w:r>
    </w:p>
    <w:p w14:paraId="7A7082F4" w14:textId="77777777" w:rsidR="00A34688" w:rsidRPr="0067281C" w:rsidRDefault="00A34688" w:rsidP="00A34688">
      <w:pPr>
        <w:tabs>
          <w:tab w:val="right" w:pos="9000"/>
        </w:tabs>
        <w:spacing w:line="360" w:lineRule="auto"/>
      </w:pPr>
      <w:r w:rsidRPr="0067281C">
        <w:t>WOJEWÓDZT</w:t>
      </w:r>
      <w:r w:rsidR="003506D9" w:rsidRPr="0067281C">
        <w:t>WO</w:t>
      </w:r>
      <w:r w:rsidR="00D92738" w:rsidRPr="0067281C">
        <w:t xml:space="preserve"> …………………………………………………………</w:t>
      </w:r>
      <w:r w:rsidR="003506D9" w:rsidRPr="0067281C">
        <w:t xml:space="preserve"> </w:t>
      </w:r>
    </w:p>
    <w:p w14:paraId="495CCBF7" w14:textId="77777777" w:rsidR="00A34688" w:rsidRPr="006410C5" w:rsidRDefault="00A34688" w:rsidP="00A34688">
      <w:pPr>
        <w:tabs>
          <w:tab w:val="right" w:pos="9000"/>
        </w:tabs>
        <w:spacing w:line="360" w:lineRule="auto"/>
      </w:pPr>
      <w:r w:rsidRPr="006410C5">
        <w:t>TEL.</w:t>
      </w:r>
      <w:r w:rsidR="00D92738" w:rsidRPr="006410C5">
        <w:t xml:space="preserve"> </w:t>
      </w:r>
      <w:r w:rsidR="000F0BAB" w:rsidRPr="006410C5">
        <w:t>…..</w:t>
      </w:r>
      <w:r w:rsidR="00D92738" w:rsidRPr="0067281C">
        <w:t>……………………………</w:t>
      </w:r>
      <w:r w:rsidR="00956FD6" w:rsidRPr="0067281C">
        <w:t xml:space="preserve"> FAX</w:t>
      </w:r>
      <w:r w:rsidR="000F0BAB" w:rsidRPr="0067281C">
        <w:t>.</w:t>
      </w:r>
      <w:r w:rsidR="00956FD6" w:rsidRPr="0067281C">
        <w:t xml:space="preserve"> </w:t>
      </w:r>
      <w:r w:rsidR="00D92738" w:rsidRPr="0067281C">
        <w:t>………………………………</w:t>
      </w:r>
      <w:r w:rsidR="00956FD6" w:rsidRPr="0067281C">
        <w:t>..</w:t>
      </w:r>
    </w:p>
    <w:p w14:paraId="0809B05B" w14:textId="77777777" w:rsidR="00A34688" w:rsidRPr="006410C5" w:rsidRDefault="004E7256" w:rsidP="00A34688">
      <w:pPr>
        <w:tabs>
          <w:tab w:val="right" w:pos="9000"/>
        </w:tabs>
        <w:spacing w:line="360" w:lineRule="auto"/>
      </w:pPr>
      <w:r w:rsidRPr="006410C5">
        <w:t xml:space="preserve">E-MAIL </w:t>
      </w:r>
      <w:r w:rsidRPr="0067281C">
        <w:t>…………………………………………………………………….</w:t>
      </w:r>
    </w:p>
    <w:p w14:paraId="76BF3C91" w14:textId="77777777" w:rsidR="00A34688" w:rsidRPr="0067281C" w:rsidRDefault="00A34688" w:rsidP="00A34688">
      <w:pPr>
        <w:tabs>
          <w:tab w:val="right" w:pos="9000"/>
        </w:tabs>
        <w:spacing w:line="360" w:lineRule="auto"/>
      </w:pPr>
      <w:r w:rsidRPr="006410C5">
        <w:t>NIP</w:t>
      </w:r>
      <w:r w:rsidR="00B9243F" w:rsidRPr="006410C5">
        <w:t xml:space="preserve">:  </w:t>
      </w:r>
      <w:r w:rsidRPr="006410C5">
        <w:t>…………………………</w:t>
      </w:r>
      <w:r w:rsidR="00183EAD" w:rsidRPr="006410C5">
        <w:t xml:space="preserve"> </w:t>
      </w:r>
      <w:r w:rsidRPr="006410C5">
        <w:t xml:space="preserve"> </w:t>
      </w:r>
      <w:r w:rsidRPr="0067281C">
        <w:t>REGON:</w:t>
      </w:r>
      <w:r w:rsidR="00B9243F" w:rsidRPr="0067281C">
        <w:t xml:space="preserve">  </w:t>
      </w:r>
      <w:r w:rsidRPr="0067281C">
        <w:t>…………………………………</w:t>
      </w:r>
    </w:p>
    <w:p w14:paraId="218378A5" w14:textId="77777777" w:rsidR="00A34688" w:rsidRPr="0067281C" w:rsidRDefault="00A34688" w:rsidP="00A34688">
      <w:pPr>
        <w:tabs>
          <w:tab w:val="right" w:pos="9000"/>
        </w:tabs>
        <w:spacing w:line="360" w:lineRule="auto"/>
      </w:pPr>
      <w:r w:rsidRPr="0067281C">
        <w:t xml:space="preserve">BANK/ NR KONTA </w:t>
      </w:r>
      <w:r w:rsidR="004E7256" w:rsidRPr="0067281C">
        <w:t>………………………………………………………</w:t>
      </w:r>
      <w:r w:rsidR="00B9243F" w:rsidRPr="0067281C">
        <w:t>.</w:t>
      </w:r>
    </w:p>
    <w:p w14:paraId="6F4CD92D" w14:textId="77777777" w:rsidR="00A34688" w:rsidRPr="0067281C" w:rsidRDefault="00A34688" w:rsidP="00B63A14">
      <w:pPr>
        <w:spacing w:line="360" w:lineRule="auto"/>
      </w:pPr>
      <w:r w:rsidRPr="0067281C">
        <w:t xml:space="preserve"> Nazwa i siedziba Zamawiającego:</w:t>
      </w:r>
    </w:p>
    <w:p w14:paraId="7234895B" w14:textId="77777777" w:rsidR="00A34688" w:rsidRPr="0067281C" w:rsidRDefault="00A34688" w:rsidP="00B63A14">
      <w:pPr>
        <w:ind w:right="-110"/>
        <w:rPr>
          <w:b/>
          <w:bCs/>
        </w:rPr>
      </w:pPr>
      <w:r w:rsidRPr="0067281C">
        <w:rPr>
          <w:b/>
          <w:bCs/>
        </w:rPr>
        <w:t>Akademia Górniczo-Hutnicza</w:t>
      </w:r>
    </w:p>
    <w:p w14:paraId="64866B8E" w14:textId="77777777" w:rsidR="00A34688" w:rsidRPr="0067281C" w:rsidRDefault="00A34688" w:rsidP="00B63A14">
      <w:pPr>
        <w:ind w:right="-110"/>
        <w:rPr>
          <w:b/>
        </w:rPr>
      </w:pPr>
      <w:r w:rsidRPr="0067281C">
        <w:rPr>
          <w:b/>
        </w:rPr>
        <w:t>im. Stanisława Staszica w Krakowie</w:t>
      </w:r>
    </w:p>
    <w:p w14:paraId="13D91E66" w14:textId="77777777" w:rsidR="00A34688" w:rsidRPr="0067281C" w:rsidRDefault="00A34688" w:rsidP="00B63A14">
      <w:pPr>
        <w:ind w:right="-110"/>
        <w:rPr>
          <w:b/>
        </w:rPr>
      </w:pPr>
      <w:r w:rsidRPr="0067281C">
        <w:rPr>
          <w:b/>
        </w:rPr>
        <w:t xml:space="preserve">Dział Zamówień Publicznych  </w:t>
      </w:r>
    </w:p>
    <w:p w14:paraId="0B6FF38B" w14:textId="77777777" w:rsidR="00A34688" w:rsidRPr="0067281C" w:rsidRDefault="00A34688" w:rsidP="00B63A14">
      <w:pPr>
        <w:ind w:right="-110"/>
        <w:rPr>
          <w:b/>
        </w:rPr>
      </w:pPr>
      <w:r w:rsidRPr="0067281C">
        <w:rPr>
          <w:b/>
        </w:rPr>
        <w:t>Al. Mickiewicza 30</w:t>
      </w:r>
      <w:r w:rsidR="00DB63A3" w:rsidRPr="0067281C">
        <w:rPr>
          <w:b/>
        </w:rPr>
        <w:t>,</w:t>
      </w:r>
      <w:r w:rsidRPr="0067281C">
        <w:rPr>
          <w:b/>
        </w:rPr>
        <w:t xml:space="preserve"> 30-059 Kraków  </w:t>
      </w:r>
    </w:p>
    <w:p w14:paraId="7B1A0648" w14:textId="77777777" w:rsidR="00F42F8C" w:rsidRPr="0067281C" w:rsidRDefault="00A34688" w:rsidP="000D3875">
      <w:pPr>
        <w:jc w:val="both"/>
      </w:pPr>
      <w:r w:rsidRPr="0067281C">
        <w:t>Przystępując do postępowania o udzielenie zamówienia publicznego, którego przedmiotem jest</w:t>
      </w:r>
      <w:r w:rsidR="00BD3097" w:rsidRPr="0067281C">
        <w:t>:</w:t>
      </w:r>
      <w:r w:rsidRPr="0067281C">
        <w:t xml:space="preserve"> </w:t>
      </w:r>
    </w:p>
    <w:p w14:paraId="4878E3E3" w14:textId="4A4DE644" w:rsidR="00A34688" w:rsidRPr="0067281C" w:rsidRDefault="008A2B01" w:rsidP="000D3875">
      <w:pPr>
        <w:jc w:val="both"/>
        <w:rPr>
          <w:b/>
        </w:rPr>
      </w:pPr>
      <w:r w:rsidRPr="008A2B01">
        <w:rPr>
          <w:b/>
          <w:bCs/>
        </w:rPr>
        <w:t>Dostawa i wdrożenie licencji w formie subskrypcji obejmujących oprogramowanie udostępniane w chmurze obliczeniowej dla platformy komunikacyjnej (</w:t>
      </w:r>
      <w:proofErr w:type="spellStart"/>
      <w:r w:rsidRPr="008A2B01">
        <w:rPr>
          <w:b/>
          <w:bCs/>
        </w:rPr>
        <w:t>ChatBot</w:t>
      </w:r>
      <w:proofErr w:type="spellEnd"/>
      <w:r w:rsidRPr="008A2B01">
        <w:rPr>
          <w:b/>
          <w:bCs/>
        </w:rPr>
        <w:t>), umożliwiającej bezpośredni kontakt z interesariuszami wybranych jednostek AGH współfinansowane z projektu ZPR AGH II POWR.03.0</w:t>
      </w:r>
      <w:r w:rsidR="00DD0779">
        <w:rPr>
          <w:b/>
          <w:bCs/>
        </w:rPr>
        <w:t>5</w:t>
      </w:r>
      <w:r w:rsidRPr="008A2B01">
        <w:rPr>
          <w:b/>
          <w:bCs/>
        </w:rPr>
        <w:t>.00-00-z309/18 - KC-</w:t>
      </w:r>
      <w:proofErr w:type="spellStart"/>
      <w:r w:rsidRPr="008A2B01">
        <w:rPr>
          <w:b/>
          <w:bCs/>
        </w:rPr>
        <w:t>zp</w:t>
      </w:r>
      <w:proofErr w:type="spellEnd"/>
      <w:r w:rsidRPr="008A2B01">
        <w:rPr>
          <w:b/>
          <w:bCs/>
        </w:rPr>
        <w:t>. 272-135/23</w:t>
      </w:r>
      <w:r w:rsidR="00B63A14">
        <w:rPr>
          <w:b/>
          <w:bCs/>
        </w:rPr>
        <w:t xml:space="preserve"> </w:t>
      </w:r>
      <w:r w:rsidR="00A34688" w:rsidRPr="0067281C">
        <w:t xml:space="preserve">oferuję realizację przedmiotu zamówienia, zgodnie z zasadami określonymi </w:t>
      </w:r>
      <w:r w:rsidR="00B63A14">
        <w:br/>
      </w:r>
      <w:r w:rsidR="00A34688" w:rsidRPr="0067281C">
        <w:t>w specyfikacji warunków zamówienia.</w:t>
      </w:r>
    </w:p>
    <w:p w14:paraId="60CB6077" w14:textId="77777777" w:rsidR="00A34688" w:rsidRPr="0067281C" w:rsidRDefault="00A34688" w:rsidP="00A34688">
      <w:pPr>
        <w:tabs>
          <w:tab w:val="right" w:pos="9000"/>
        </w:tabs>
      </w:pPr>
    </w:p>
    <w:p w14:paraId="7540AFBC" w14:textId="2C8B9E77" w:rsidR="006429AF" w:rsidRPr="0067281C" w:rsidRDefault="00BD3097" w:rsidP="00E507C3">
      <w:pPr>
        <w:widowControl w:val="0"/>
        <w:spacing w:line="264" w:lineRule="auto"/>
        <w:ind w:right="1"/>
        <w:jc w:val="both"/>
        <w:rPr>
          <w:b/>
        </w:rPr>
      </w:pPr>
      <w:r w:rsidRPr="0067281C">
        <w:rPr>
          <w:b/>
        </w:rPr>
        <w:t>Cena netto za całość przedmiotu zamówienia</w:t>
      </w:r>
      <w:r w:rsidR="000B23A4">
        <w:rPr>
          <w:b/>
        </w:rPr>
        <w:t xml:space="preserve"> (A+B+C)</w:t>
      </w:r>
      <w:r w:rsidRPr="0067281C">
        <w:rPr>
          <w:b/>
        </w:rPr>
        <w:t>:</w:t>
      </w:r>
      <w:r w:rsidR="00CD6075" w:rsidRPr="0067281C">
        <w:rPr>
          <w:b/>
        </w:rPr>
        <w:t xml:space="preserve"> </w:t>
      </w:r>
    </w:p>
    <w:p w14:paraId="4DA2BED3" w14:textId="77777777" w:rsidR="006429AF" w:rsidRPr="0067281C" w:rsidRDefault="006429AF" w:rsidP="00BD3097">
      <w:pPr>
        <w:widowControl w:val="0"/>
        <w:spacing w:line="264" w:lineRule="auto"/>
        <w:ind w:right="1"/>
        <w:rPr>
          <w:b/>
        </w:rPr>
      </w:pPr>
    </w:p>
    <w:p w14:paraId="777F847C" w14:textId="77777777" w:rsidR="00BD3097" w:rsidRPr="0067281C" w:rsidRDefault="00CD6075" w:rsidP="00BD3097">
      <w:pPr>
        <w:widowControl w:val="0"/>
        <w:spacing w:line="264" w:lineRule="auto"/>
        <w:ind w:right="1"/>
        <w:rPr>
          <w:bCs/>
        </w:rPr>
      </w:pPr>
      <w:r w:rsidRPr="0067281C">
        <w:rPr>
          <w:bCs/>
        </w:rPr>
        <w:t>…</w:t>
      </w:r>
      <w:r w:rsidR="00BD3097" w:rsidRPr="0067281C">
        <w:rPr>
          <w:bCs/>
        </w:rPr>
        <w:t>........................................................................</w:t>
      </w:r>
      <w:r w:rsidR="00C67C7E" w:rsidRPr="0067281C">
        <w:rPr>
          <w:bCs/>
        </w:rPr>
        <w:t xml:space="preserve">. </w:t>
      </w:r>
      <w:r w:rsidR="00BD3097" w:rsidRPr="0067281C">
        <w:rPr>
          <w:bCs/>
        </w:rPr>
        <w:t xml:space="preserve">PLN </w:t>
      </w:r>
    </w:p>
    <w:p w14:paraId="720A6F19" w14:textId="77777777" w:rsidR="00BD3097" w:rsidRPr="0067281C" w:rsidRDefault="00BD3097" w:rsidP="00BD3097">
      <w:pPr>
        <w:widowControl w:val="0"/>
        <w:spacing w:line="264" w:lineRule="auto"/>
        <w:ind w:right="1"/>
        <w:rPr>
          <w:b/>
        </w:rPr>
      </w:pPr>
    </w:p>
    <w:p w14:paraId="1554FB36" w14:textId="150EFA22" w:rsidR="00E507C3" w:rsidRPr="0067281C" w:rsidRDefault="00E507C3" w:rsidP="00E507C3">
      <w:pPr>
        <w:widowControl w:val="0"/>
        <w:spacing w:line="264" w:lineRule="auto"/>
        <w:ind w:right="1"/>
        <w:jc w:val="both"/>
        <w:rPr>
          <w:b/>
        </w:rPr>
      </w:pPr>
      <w:r w:rsidRPr="0067281C">
        <w:rPr>
          <w:b/>
        </w:rPr>
        <w:t xml:space="preserve">Cena brutto za całość przedmiotu zamówienia </w:t>
      </w:r>
      <w:r w:rsidR="000B23A4">
        <w:rPr>
          <w:b/>
        </w:rPr>
        <w:t>(A+B+C)</w:t>
      </w:r>
      <w:r w:rsidR="000B23A4" w:rsidRPr="0067281C">
        <w:rPr>
          <w:b/>
        </w:rPr>
        <w:t>:</w:t>
      </w:r>
    </w:p>
    <w:p w14:paraId="7835F418" w14:textId="77777777" w:rsidR="00E507C3" w:rsidRPr="0067281C" w:rsidRDefault="00E507C3" w:rsidP="00E507C3">
      <w:pPr>
        <w:widowControl w:val="0"/>
        <w:spacing w:line="264" w:lineRule="auto"/>
        <w:ind w:right="1"/>
        <w:rPr>
          <w:b/>
        </w:rPr>
      </w:pPr>
    </w:p>
    <w:p w14:paraId="48E246BD" w14:textId="77777777" w:rsidR="00E507C3" w:rsidRPr="0067281C" w:rsidRDefault="00E507C3" w:rsidP="00E507C3">
      <w:pPr>
        <w:widowControl w:val="0"/>
        <w:spacing w:line="264" w:lineRule="auto"/>
        <w:ind w:right="1"/>
        <w:rPr>
          <w:bCs/>
        </w:rPr>
      </w:pPr>
      <w:r w:rsidRPr="0067281C">
        <w:rPr>
          <w:bCs/>
        </w:rPr>
        <w:t xml:space="preserve">…......................................................................... PLN </w:t>
      </w:r>
    </w:p>
    <w:p w14:paraId="2BC08A9E" w14:textId="77777777" w:rsidR="00BD3097" w:rsidRPr="0067281C" w:rsidRDefault="00BD3097" w:rsidP="00BD3097">
      <w:pPr>
        <w:widowControl w:val="0"/>
        <w:spacing w:line="264" w:lineRule="auto"/>
        <w:ind w:right="1"/>
        <w:jc w:val="both"/>
        <w:rPr>
          <w:bCs/>
        </w:rPr>
      </w:pPr>
    </w:p>
    <w:p w14:paraId="14928D98" w14:textId="77777777" w:rsidR="00BD3097" w:rsidRPr="0067281C" w:rsidRDefault="00BD3097" w:rsidP="00BD3097">
      <w:pPr>
        <w:widowControl w:val="0"/>
        <w:spacing w:line="264" w:lineRule="auto"/>
        <w:ind w:right="1"/>
        <w:jc w:val="both"/>
        <w:rPr>
          <w:bCs/>
        </w:rPr>
      </w:pPr>
      <w:r w:rsidRPr="0067281C">
        <w:rPr>
          <w:bCs/>
        </w:rPr>
        <w:t>Słownie brutto:</w:t>
      </w:r>
      <w:r w:rsidR="00CD6075" w:rsidRPr="0067281C">
        <w:rPr>
          <w:bCs/>
        </w:rPr>
        <w:t xml:space="preserve"> </w:t>
      </w:r>
      <w:r w:rsidRPr="0067281C">
        <w:rPr>
          <w:bCs/>
        </w:rPr>
        <w:t>...........................................................................................................</w:t>
      </w:r>
      <w:r w:rsidR="0067281C">
        <w:rPr>
          <w:bCs/>
        </w:rPr>
        <w:t>..........</w:t>
      </w:r>
      <w:r w:rsidRPr="0067281C">
        <w:rPr>
          <w:bCs/>
        </w:rPr>
        <w:t>...</w:t>
      </w:r>
      <w:r w:rsidR="00C67C7E" w:rsidRPr="0067281C">
        <w:rPr>
          <w:bCs/>
        </w:rPr>
        <w:t>.....</w:t>
      </w:r>
    </w:p>
    <w:p w14:paraId="554EAA8D" w14:textId="57B8BD3C" w:rsidR="003D6099" w:rsidRDefault="00BD3097" w:rsidP="00BD3097">
      <w:pPr>
        <w:pStyle w:val="Tekstpodstawowy"/>
        <w:spacing w:before="120"/>
        <w:rPr>
          <w:b w:val="0"/>
          <w:bCs/>
        </w:rPr>
      </w:pPr>
      <w:r w:rsidRPr="0067281C">
        <w:rPr>
          <w:b w:val="0"/>
          <w:bCs/>
        </w:rPr>
        <w:t>Powyższa cena zawiera podatek VAT w wysokości 23 % tj</w:t>
      </w:r>
      <w:r w:rsidR="001458C8" w:rsidRPr="0067281C">
        <w:rPr>
          <w:b w:val="0"/>
          <w:bCs/>
        </w:rPr>
        <w:t>. ...............</w:t>
      </w:r>
      <w:r w:rsidR="003432E7" w:rsidRPr="0067281C">
        <w:rPr>
          <w:b w:val="0"/>
          <w:bCs/>
        </w:rPr>
        <w:t>..................</w:t>
      </w:r>
      <w:r w:rsidR="0067281C">
        <w:rPr>
          <w:b w:val="0"/>
          <w:bCs/>
        </w:rPr>
        <w:t>.</w:t>
      </w:r>
      <w:r w:rsidR="003432E7" w:rsidRPr="0067281C">
        <w:rPr>
          <w:b w:val="0"/>
          <w:bCs/>
        </w:rPr>
        <w:t>........</w:t>
      </w:r>
      <w:r w:rsidR="001458C8" w:rsidRPr="0067281C">
        <w:rPr>
          <w:b w:val="0"/>
          <w:bCs/>
        </w:rPr>
        <w:t>... PLN</w:t>
      </w:r>
    </w:p>
    <w:p w14:paraId="7A201604" w14:textId="40A8E261" w:rsidR="003A2F87" w:rsidRPr="0007038A" w:rsidRDefault="003A2F87" w:rsidP="003A2F87">
      <w:pPr>
        <w:widowControl w:val="0"/>
        <w:ind w:right="1"/>
        <w:jc w:val="both"/>
        <w:rPr>
          <w:b/>
          <w:lang w:val="en-US"/>
        </w:rPr>
      </w:pPr>
      <w:r>
        <w:rPr>
          <w:b/>
          <w:lang w:val="en-US"/>
        </w:rPr>
        <w:t>Oprogramowanie</w:t>
      </w:r>
      <w:r>
        <w:rPr>
          <w:b/>
        </w:rPr>
        <w:t xml:space="preserve">: </w:t>
      </w:r>
      <w:r w:rsidRPr="00FB44C3">
        <w:rPr>
          <w:lang w:val="en-US"/>
        </w:rPr>
        <w:t>Producent:</w:t>
      </w:r>
      <w:r>
        <w:rPr>
          <w:lang w:val="en-US"/>
        </w:rPr>
        <w:t xml:space="preserve"> </w:t>
      </w:r>
      <w:r w:rsidRPr="000F5727">
        <w:rPr>
          <w:b/>
          <w:lang w:val="en-US"/>
        </w:rPr>
        <w:t>…………………………………</w:t>
      </w:r>
    </w:p>
    <w:p w14:paraId="65409850" w14:textId="77777777" w:rsidR="003A2F87" w:rsidRDefault="003A2F87" w:rsidP="00BD3097">
      <w:pPr>
        <w:pStyle w:val="Tekstpodstawowy"/>
        <w:spacing w:before="120"/>
        <w:rPr>
          <w:b w:val="0"/>
          <w:bCs/>
        </w:rPr>
      </w:pPr>
    </w:p>
    <w:p w14:paraId="787BE56B" w14:textId="441D3A86" w:rsidR="00AD2323" w:rsidRDefault="00AD2323" w:rsidP="00BD3097">
      <w:pPr>
        <w:pStyle w:val="Tekstpodstawowy"/>
        <w:spacing w:before="120"/>
        <w:rPr>
          <w:b w:val="0"/>
          <w:bCs/>
        </w:rPr>
      </w:pPr>
    </w:p>
    <w:p w14:paraId="698996F8" w14:textId="77777777" w:rsidR="009924CA" w:rsidRPr="0067281C" w:rsidRDefault="000212BF" w:rsidP="009924CA">
      <w:pPr>
        <w:pStyle w:val="Tekstpodstawowy"/>
        <w:spacing w:before="120" w:after="120"/>
        <w:rPr>
          <w:u w:val="single"/>
        </w:rPr>
      </w:pPr>
      <w:r w:rsidRPr="0067281C">
        <w:rPr>
          <w:u w:val="single"/>
        </w:rPr>
        <w:t xml:space="preserve">I . </w:t>
      </w:r>
      <w:r w:rsidR="00AA6ED2" w:rsidRPr="0067281C">
        <w:rPr>
          <w:u w:val="single"/>
        </w:rPr>
        <w:t xml:space="preserve">Specyfikacja </w:t>
      </w:r>
      <w:r w:rsidR="003D6099" w:rsidRPr="0067281C">
        <w:rPr>
          <w:u w:val="single"/>
        </w:rPr>
        <w:t>cen</w:t>
      </w:r>
      <w:r w:rsidR="005A559B" w:rsidRPr="0067281C">
        <w:rPr>
          <w:u w:val="single"/>
        </w:rPr>
        <w:t>y</w:t>
      </w:r>
      <w:r w:rsidR="003D6099" w:rsidRPr="0067281C">
        <w:rPr>
          <w:u w:val="single"/>
        </w:rPr>
        <w:t xml:space="preserve"> </w:t>
      </w:r>
      <w:r w:rsidR="00BF7964" w:rsidRPr="0067281C">
        <w:rPr>
          <w:u w:val="single"/>
        </w:rPr>
        <w:t>zamó</w:t>
      </w:r>
      <w:r w:rsidR="000435FF" w:rsidRPr="0067281C">
        <w:rPr>
          <w:u w:val="single"/>
        </w:rPr>
        <w:t>wienia</w:t>
      </w:r>
    </w:p>
    <w:p w14:paraId="5E719556" w14:textId="5845D96A" w:rsidR="00401C95" w:rsidRPr="0067281C" w:rsidRDefault="005F4BE7" w:rsidP="00476F03">
      <w:pPr>
        <w:spacing w:after="120"/>
        <w:jc w:val="both"/>
        <w:rPr>
          <w:b/>
          <w:bCs/>
        </w:rPr>
      </w:pPr>
      <w:bookmarkStart w:id="0" w:name="_Hlk81491461"/>
      <w:r>
        <w:rPr>
          <w:b/>
          <w:bCs/>
        </w:rPr>
        <w:t>A</w:t>
      </w:r>
      <w:r w:rsidR="00401C95" w:rsidRPr="0067281C">
        <w:rPr>
          <w:b/>
          <w:bCs/>
        </w:rPr>
        <w:t xml:space="preserve">. DOSTAWA LICENCJI W FORMIE SUBSKRYPCJI – przez okres </w:t>
      </w:r>
      <w:r w:rsidR="009924CA" w:rsidRPr="0067281C">
        <w:rPr>
          <w:b/>
          <w:bCs/>
        </w:rPr>
        <w:t>2</w:t>
      </w:r>
      <w:r w:rsidR="00401C95" w:rsidRPr="0067281C">
        <w:rPr>
          <w:b/>
          <w:bCs/>
        </w:rPr>
        <w:t xml:space="preserve"> lat </w:t>
      </w:r>
    </w:p>
    <w:p w14:paraId="467AFE00" w14:textId="77777777" w:rsidR="00401C95" w:rsidRPr="0067281C" w:rsidRDefault="00401C95" w:rsidP="00401C95">
      <w:pPr>
        <w:widowControl w:val="0"/>
        <w:shd w:val="clear" w:color="auto" w:fill="FFFFFF"/>
        <w:tabs>
          <w:tab w:val="left" w:pos="562"/>
        </w:tabs>
        <w:autoSpaceDE w:val="0"/>
        <w:spacing w:line="278" w:lineRule="exact"/>
        <w:jc w:val="both"/>
        <w:rPr>
          <w:spacing w:val="-1"/>
        </w:rPr>
      </w:pPr>
      <w:r w:rsidRPr="0067281C">
        <w:rPr>
          <w:spacing w:val="-1"/>
        </w:rPr>
        <w:t>Cena netto: ...............</w:t>
      </w:r>
      <w:r w:rsidR="00684827" w:rsidRPr="0067281C">
        <w:rPr>
          <w:spacing w:val="-1"/>
        </w:rPr>
        <w:t>........................</w:t>
      </w:r>
      <w:r w:rsidRPr="0067281C">
        <w:rPr>
          <w:spacing w:val="-1"/>
        </w:rPr>
        <w:t xml:space="preserve">....... PLN </w:t>
      </w:r>
    </w:p>
    <w:p w14:paraId="776F2634" w14:textId="77777777" w:rsidR="00401C95" w:rsidRPr="0067281C" w:rsidRDefault="00401C95" w:rsidP="00401C95">
      <w:pPr>
        <w:widowControl w:val="0"/>
        <w:shd w:val="clear" w:color="auto" w:fill="FFFFFF"/>
        <w:tabs>
          <w:tab w:val="left" w:pos="562"/>
        </w:tabs>
        <w:autoSpaceDE w:val="0"/>
        <w:spacing w:line="278" w:lineRule="exact"/>
        <w:jc w:val="both"/>
        <w:rPr>
          <w:spacing w:val="-1"/>
        </w:rPr>
      </w:pPr>
      <w:r w:rsidRPr="0067281C">
        <w:rPr>
          <w:spacing w:val="-1"/>
        </w:rPr>
        <w:t>Cena brutto: ................</w:t>
      </w:r>
      <w:r w:rsidR="00684827" w:rsidRPr="0067281C">
        <w:rPr>
          <w:spacing w:val="-1"/>
        </w:rPr>
        <w:t>.......................</w:t>
      </w:r>
      <w:r w:rsidR="00771894" w:rsidRPr="0067281C">
        <w:rPr>
          <w:spacing w:val="-1"/>
        </w:rPr>
        <w:t>.</w:t>
      </w:r>
      <w:r w:rsidRPr="0067281C">
        <w:rPr>
          <w:spacing w:val="-1"/>
        </w:rPr>
        <w:t>..... PLN</w:t>
      </w:r>
    </w:p>
    <w:p w14:paraId="7E19A1C8" w14:textId="77777777" w:rsidR="00401C95" w:rsidRPr="0067281C" w:rsidRDefault="00401C95" w:rsidP="00E6599E">
      <w:pPr>
        <w:widowControl w:val="0"/>
        <w:shd w:val="clear" w:color="auto" w:fill="FFFFFF"/>
        <w:tabs>
          <w:tab w:val="left" w:pos="562"/>
        </w:tabs>
        <w:autoSpaceDE w:val="0"/>
        <w:spacing w:before="120" w:after="120" w:line="278" w:lineRule="exact"/>
        <w:jc w:val="both"/>
        <w:rPr>
          <w:spacing w:val="-1"/>
        </w:rPr>
      </w:pPr>
      <w:r w:rsidRPr="0067281C">
        <w:rPr>
          <w:spacing w:val="-1"/>
        </w:rPr>
        <w:t>Słownie brutto :...................................................................................................</w:t>
      </w:r>
    </w:p>
    <w:p w14:paraId="38607077" w14:textId="77777777" w:rsidR="00564815" w:rsidRPr="0067281C" w:rsidRDefault="00401C95" w:rsidP="00401C95">
      <w:pPr>
        <w:widowControl w:val="0"/>
        <w:shd w:val="clear" w:color="auto" w:fill="FFFFFF"/>
        <w:tabs>
          <w:tab w:val="left" w:pos="562"/>
        </w:tabs>
        <w:autoSpaceDE w:val="0"/>
        <w:spacing w:line="278" w:lineRule="exact"/>
        <w:jc w:val="both"/>
        <w:rPr>
          <w:spacing w:val="-1"/>
        </w:rPr>
      </w:pPr>
      <w:r w:rsidRPr="0067281C">
        <w:rPr>
          <w:spacing w:val="-1"/>
        </w:rPr>
        <w:t>Powyższa cena zawiera podatek VAT w wysokości 23 % tj. .................. PLN</w:t>
      </w:r>
    </w:p>
    <w:p w14:paraId="0FFB3431" w14:textId="2997FCC3" w:rsidR="005F4BE7" w:rsidRPr="0067281C" w:rsidRDefault="005F4BE7" w:rsidP="005F4BE7">
      <w:pPr>
        <w:spacing w:after="120"/>
        <w:jc w:val="both"/>
        <w:rPr>
          <w:b/>
          <w:bCs/>
        </w:rPr>
      </w:pPr>
      <w:r>
        <w:rPr>
          <w:b/>
          <w:bCs/>
        </w:rPr>
        <w:t>B</w:t>
      </w:r>
      <w:r w:rsidRPr="0067281C">
        <w:rPr>
          <w:b/>
          <w:bCs/>
        </w:rPr>
        <w:t xml:space="preserve">. USŁUGA WDROŻENIA </w:t>
      </w:r>
    </w:p>
    <w:p w14:paraId="330DE982" w14:textId="77777777" w:rsidR="005F4BE7" w:rsidRPr="0067281C" w:rsidRDefault="005F4BE7" w:rsidP="005F4BE7">
      <w:pPr>
        <w:widowControl w:val="0"/>
        <w:shd w:val="clear" w:color="auto" w:fill="FFFFFF"/>
        <w:tabs>
          <w:tab w:val="left" w:pos="562"/>
        </w:tabs>
        <w:autoSpaceDE w:val="0"/>
        <w:spacing w:line="278" w:lineRule="exact"/>
        <w:jc w:val="both"/>
        <w:rPr>
          <w:spacing w:val="-1"/>
        </w:rPr>
      </w:pPr>
      <w:r w:rsidRPr="0067281C">
        <w:rPr>
          <w:spacing w:val="-1"/>
        </w:rPr>
        <w:t xml:space="preserve">Cena netto: .............................................. PLN </w:t>
      </w:r>
    </w:p>
    <w:p w14:paraId="37C3F26C" w14:textId="77777777" w:rsidR="005F4BE7" w:rsidRPr="0067281C" w:rsidRDefault="005F4BE7" w:rsidP="005F4BE7">
      <w:pPr>
        <w:widowControl w:val="0"/>
        <w:shd w:val="clear" w:color="auto" w:fill="FFFFFF"/>
        <w:tabs>
          <w:tab w:val="left" w:pos="562"/>
        </w:tabs>
        <w:autoSpaceDE w:val="0"/>
        <w:spacing w:line="278" w:lineRule="exact"/>
        <w:jc w:val="both"/>
        <w:rPr>
          <w:spacing w:val="-1"/>
        </w:rPr>
      </w:pPr>
      <w:r w:rsidRPr="0067281C">
        <w:rPr>
          <w:spacing w:val="-1"/>
        </w:rPr>
        <w:t>Cena brutto: ............................................. PLN</w:t>
      </w:r>
    </w:p>
    <w:p w14:paraId="7337FD09" w14:textId="77777777" w:rsidR="005F4BE7" w:rsidRPr="0067281C" w:rsidRDefault="005F4BE7" w:rsidP="005F4BE7">
      <w:pPr>
        <w:widowControl w:val="0"/>
        <w:shd w:val="clear" w:color="auto" w:fill="FFFFFF"/>
        <w:tabs>
          <w:tab w:val="left" w:pos="562"/>
        </w:tabs>
        <w:autoSpaceDE w:val="0"/>
        <w:spacing w:before="120" w:after="120" w:line="278" w:lineRule="exact"/>
        <w:jc w:val="both"/>
        <w:rPr>
          <w:spacing w:val="-1"/>
        </w:rPr>
      </w:pPr>
      <w:r w:rsidRPr="0067281C">
        <w:rPr>
          <w:spacing w:val="-1"/>
        </w:rPr>
        <w:t>Słownie brutto: ...................................................................................................</w:t>
      </w:r>
    </w:p>
    <w:p w14:paraId="1C992A49" w14:textId="4784B42D" w:rsidR="005F4BE7" w:rsidRPr="005F4BE7" w:rsidRDefault="005F4BE7" w:rsidP="005F4BE7">
      <w:pPr>
        <w:widowControl w:val="0"/>
        <w:shd w:val="clear" w:color="auto" w:fill="FFFFFF"/>
        <w:tabs>
          <w:tab w:val="left" w:pos="562"/>
        </w:tabs>
        <w:autoSpaceDE w:val="0"/>
        <w:spacing w:line="278" w:lineRule="exact"/>
        <w:jc w:val="both"/>
        <w:rPr>
          <w:spacing w:val="-1"/>
        </w:rPr>
      </w:pPr>
      <w:r w:rsidRPr="0067281C">
        <w:rPr>
          <w:spacing w:val="-1"/>
        </w:rPr>
        <w:t>Powyższa cena zawiera podatek VAT w wysokości 23 % tj. .................. PLN</w:t>
      </w:r>
    </w:p>
    <w:p w14:paraId="07ED9A5B" w14:textId="46C87DC9" w:rsidR="00401C95" w:rsidRPr="0067281C" w:rsidRDefault="000B23A4" w:rsidP="00476F03">
      <w:pPr>
        <w:spacing w:after="120"/>
        <w:jc w:val="both"/>
        <w:rPr>
          <w:b/>
          <w:bCs/>
        </w:rPr>
      </w:pPr>
      <w:r>
        <w:rPr>
          <w:b/>
          <w:bCs/>
        </w:rPr>
        <w:t>C</w:t>
      </w:r>
      <w:r w:rsidR="00401C95" w:rsidRPr="0067281C">
        <w:rPr>
          <w:b/>
          <w:bCs/>
        </w:rPr>
        <w:t xml:space="preserve">. </w:t>
      </w:r>
      <w:r w:rsidR="00090464" w:rsidRPr="0067281C">
        <w:rPr>
          <w:b/>
          <w:bCs/>
        </w:rPr>
        <w:t xml:space="preserve">USŁUGA </w:t>
      </w:r>
      <w:r w:rsidR="009924CA" w:rsidRPr="0067281C">
        <w:rPr>
          <w:b/>
          <w:bCs/>
        </w:rPr>
        <w:t>UTRZYMANIA</w:t>
      </w:r>
    </w:p>
    <w:p w14:paraId="41474430" w14:textId="77777777" w:rsidR="00771894" w:rsidRPr="0067281C" w:rsidRDefault="00771894" w:rsidP="00771894">
      <w:pPr>
        <w:widowControl w:val="0"/>
        <w:shd w:val="clear" w:color="auto" w:fill="FFFFFF"/>
        <w:tabs>
          <w:tab w:val="left" w:pos="562"/>
        </w:tabs>
        <w:autoSpaceDE w:val="0"/>
        <w:spacing w:line="278" w:lineRule="exact"/>
        <w:jc w:val="both"/>
        <w:rPr>
          <w:spacing w:val="-1"/>
        </w:rPr>
      </w:pPr>
      <w:r w:rsidRPr="0067281C">
        <w:rPr>
          <w:spacing w:val="-1"/>
        </w:rPr>
        <w:t xml:space="preserve">Cena netto: .............................................. PLN </w:t>
      </w:r>
    </w:p>
    <w:p w14:paraId="660FC8F1" w14:textId="77777777" w:rsidR="00401C95" w:rsidRPr="0067281C" w:rsidRDefault="00771894" w:rsidP="00401C95">
      <w:pPr>
        <w:widowControl w:val="0"/>
        <w:shd w:val="clear" w:color="auto" w:fill="FFFFFF"/>
        <w:tabs>
          <w:tab w:val="left" w:pos="562"/>
        </w:tabs>
        <w:autoSpaceDE w:val="0"/>
        <w:spacing w:line="278" w:lineRule="exact"/>
        <w:jc w:val="both"/>
        <w:rPr>
          <w:spacing w:val="-1"/>
        </w:rPr>
      </w:pPr>
      <w:r w:rsidRPr="0067281C">
        <w:rPr>
          <w:spacing w:val="-1"/>
        </w:rPr>
        <w:t>Cena brutto: ............................................. PLN</w:t>
      </w:r>
    </w:p>
    <w:p w14:paraId="069CA7C9" w14:textId="77777777" w:rsidR="00401C95" w:rsidRPr="0067281C" w:rsidRDefault="00401C95" w:rsidP="00545AED">
      <w:pPr>
        <w:widowControl w:val="0"/>
        <w:shd w:val="clear" w:color="auto" w:fill="FFFFFF"/>
        <w:tabs>
          <w:tab w:val="left" w:pos="562"/>
        </w:tabs>
        <w:autoSpaceDE w:val="0"/>
        <w:spacing w:before="120" w:after="120" w:line="278" w:lineRule="exact"/>
        <w:jc w:val="both"/>
        <w:rPr>
          <w:spacing w:val="-1"/>
        </w:rPr>
      </w:pPr>
      <w:r w:rsidRPr="0067281C">
        <w:rPr>
          <w:spacing w:val="-1"/>
        </w:rPr>
        <w:t>Słownie brutto: ...................................................................................................</w:t>
      </w:r>
    </w:p>
    <w:p w14:paraId="42DD8284" w14:textId="77777777" w:rsidR="00800A95" w:rsidRPr="0067281C" w:rsidRDefault="00401C95" w:rsidP="00EB495A">
      <w:pPr>
        <w:widowControl w:val="0"/>
        <w:shd w:val="clear" w:color="auto" w:fill="FFFFFF"/>
        <w:tabs>
          <w:tab w:val="left" w:pos="562"/>
        </w:tabs>
        <w:autoSpaceDE w:val="0"/>
        <w:spacing w:line="278" w:lineRule="exact"/>
        <w:jc w:val="both"/>
        <w:rPr>
          <w:spacing w:val="-1"/>
        </w:rPr>
      </w:pPr>
      <w:r w:rsidRPr="0067281C">
        <w:rPr>
          <w:spacing w:val="-1"/>
        </w:rPr>
        <w:t>Powyższa cena zawiera podatek VAT w wysokości 23 % tj. .................. PLN</w:t>
      </w:r>
    </w:p>
    <w:bookmarkEnd w:id="0"/>
    <w:p w14:paraId="54918F43" w14:textId="7DCA8B31" w:rsidR="004F223B" w:rsidRPr="0067281C" w:rsidRDefault="000212BF" w:rsidP="00B26D6F">
      <w:pPr>
        <w:tabs>
          <w:tab w:val="right" w:pos="9000"/>
        </w:tabs>
        <w:rPr>
          <w:b/>
          <w:color w:val="FF0000"/>
          <w:u w:val="single"/>
        </w:rPr>
      </w:pPr>
      <w:r w:rsidRPr="0067281C">
        <w:rPr>
          <w:b/>
          <w:u w:val="single"/>
        </w:rPr>
        <w:t>I</w:t>
      </w:r>
      <w:r w:rsidR="00E843B5" w:rsidRPr="0067281C">
        <w:rPr>
          <w:b/>
          <w:u w:val="single"/>
        </w:rPr>
        <w:t>I</w:t>
      </w:r>
      <w:r w:rsidRPr="0067281C">
        <w:rPr>
          <w:b/>
          <w:u w:val="single"/>
        </w:rPr>
        <w:t xml:space="preserve">. </w:t>
      </w:r>
      <w:proofErr w:type="spellStart"/>
      <w:r w:rsidR="002F194B" w:rsidRPr="0067281C">
        <w:rPr>
          <w:b/>
          <w:u w:val="single"/>
        </w:rPr>
        <w:t>Pozacenowe</w:t>
      </w:r>
      <w:proofErr w:type="spellEnd"/>
      <w:r w:rsidR="00BD3097" w:rsidRPr="0067281C">
        <w:rPr>
          <w:b/>
          <w:u w:val="single"/>
        </w:rPr>
        <w:t xml:space="preserve"> kryteria oceny ofert</w:t>
      </w:r>
      <w:r w:rsidR="00EB495A" w:rsidRPr="0067281C">
        <w:rPr>
          <w:b/>
          <w:u w:val="single"/>
        </w:rPr>
        <w:t>*</w:t>
      </w:r>
    </w:p>
    <w:p w14:paraId="6F31E4AA" w14:textId="77777777" w:rsidR="00847E38" w:rsidRDefault="00847E38" w:rsidP="00664B3B">
      <w:pPr>
        <w:tabs>
          <w:tab w:val="right" w:pos="9000"/>
        </w:tabs>
        <w:rPr>
          <w:b/>
          <w:color w:val="FF0000"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366"/>
        <w:gridCol w:w="4051"/>
        <w:gridCol w:w="630"/>
        <w:gridCol w:w="563"/>
      </w:tblGrid>
      <w:tr w:rsidR="00EB495A" w:rsidRPr="00B32A7A" w14:paraId="11453648" w14:textId="77777777" w:rsidTr="003014F3">
        <w:tc>
          <w:tcPr>
            <w:tcW w:w="570" w:type="dxa"/>
            <w:shd w:val="clear" w:color="auto" w:fill="auto"/>
            <w:vAlign w:val="center"/>
          </w:tcPr>
          <w:p w14:paraId="681E3A1A" w14:textId="77777777" w:rsidR="00EB495A" w:rsidRPr="00A80B88" w:rsidRDefault="00EB495A" w:rsidP="00A80B88">
            <w:pPr>
              <w:rPr>
                <w:rFonts w:eastAsia="Calibri"/>
                <w:b/>
                <w:bCs/>
              </w:rPr>
            </w:pPr>
            <w:r w:rsidRPr="00A80B88">
              <w:rPr>
                <w:rFonts w:eastAsia="Calibri"/>
                <w:b/>
                <w:bCs/>
              </w:rPr>
              <w:t>Lp.</w:t>
            </w:r>
          </w:p>
        </w:tc>
        <w:tc>
          <w:tcPr>
            <w:tcW w:w="3366" w:type="dxa"/>
            <w:shd w:val="clear" w:color="auto" w:fill="auto"/>
            <w:vAlign w:val="center"/>
          </w:tcPr>
          <w:p w14:paraId="10AD2283" w14:textId="77777777" w:rsidR="00FC785E" w:rsidRDefault="00FC785E" w:rsidP="00A80B88">
            <w:pPr>
              <w:rPr>
                <w:rFonts w:eastAsia="Calibri"/>
                <w:b/>
                <w:bCs/>
              </w:rPr>
            </w:pPr>
          </w:p>
          <w:p w14:paraId="73E19A0C" w14:textId="30DFB19A" w:rsidR="00EB495A" w:rsidRDefault="00EB495A" w:rsidP="00A80B88">
            <w:pPr>
              <w:rPr>
                <w:rFonts w:eastAsia="Calibri"/>
                <w:b/>
                <w:bCs/>
              </w:rPr>
            </w:pPr>
            <w:r w:rsidRPr="00A80B88">
              <w:rPr>
                <w:rFonts w:eastAsia="Calibri"/>
                <w:b/>
                <w:bCs/>
              </w:rPr>
              <w:t>Funkcjonalność</w:t>
            </w:r>
          </w:p>
          <w:p w14:paraId="6AA7EA75" w14:textId="548455EF" w:rsidR="00FC785E" w:rsidRPr="00A80B88" w:rsidRDefault="00FC785E" w:rsidP="00A80B88">
            <w:pPr>
              <w:rPr>
                <w:rFonts w:eastAsia="Calibri"/>
                <w:b/>
                <w:bCs/>
              </w:rPr>
            </w:pPr>
          </w:p>
        </w:tc>
        <w:tc>
          <w:tcPr>
            <w:tcW w:w="4051" w:type="dxa"/>
            <w:shd w:val="clear" w:color="auto" w:fill="auto"/>
            <w:vAlign w:val="center"/>
          </w:tcPr>
          <w:p w14:paraId="46DA83BD" w14:textId="77777777" w:rsidR="00EB495A" w:rsidRPr="00A80B88" w:rsidRDefault="00EB495A" w:rsidP="00A80B88">
            <w:pPr>
              <w:rPr>
                <w:rFonts w:eastAsia="Calibri"/>
                <w:b/>
                <w:bCs/>
              </w:rPr>
            </w:pPr>
            <w:r w:rsidRPr="00A80B88">
              <w:rPr>
                <w:rFonts w:eastAsia="Calibri"/>
                <w:b/>
                <w:bCs/>
              </w:rPr>
              <w:t>Opis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7FCBF74" w14:textId="77777777" w:rsidR="00EB495A" w:rsidRPr="00A80B88" w:rsidRDefault="00EB495A" w:rsidP="00A80B88">
            <w:pPr>
              <w:rPr>
                <w:rFonts w:eastAsia="Calibri"/>
                <w:b/>
                <w:bCs/>
              </w:rPr>
            </w:pPr>
            <w:r w:rsidRPr="00A80B88">
              <w:rPr>
                <w:rFonts w:eastAsia="Calibri"/>
                <w:b/>
                <w:bCs/>
              </w:rPr>
              <w:t>Tak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46499E28" w14:textId="77777777" w:rsidR="00EB495A" w:rsidRPr="00A80B88" w:rsidRDefault="00EB495A" w:rsidP="00A80B88">
            <w:pPr>
              <w:rPr>
                <w:rFonts w:eastAsia="Calibri"/>
                <w:b/>
                <w:bCs/>
              </w:rPr>
            </w:pPr>
            <w:r w:rsidRPr="00A80B88">
              <w:rPr>
                <w:rFonts w:eastAsia="Calibri"/>
                <w:b/>
                <w:bCs/>
              </w:rPr>
              <w:t>Nie</w:t>
            </w:r>
          </w:p>
        </w:tc>
      </w:tr>
      <w:tr w:rsidR="00AD4E38" w:rsidRPr="00B32A7A" w14:paraId="4CDD3ED7" w14:textId="77777777" w:rsidTr="003014F3">
        <w:tc>
          <w:tcPr>
            <w:tcW w:w="570" w:type="dxa"/>
            <w:vMerge w:val="restart"/>
            <w:shd w:val="clear" w:color="auto" w:fill="auto"/>
            <w:vAlign w:val="center"/>
          </w:tcPr>
          <w:p w14:paraId="27402227" w14:textId="77777777" w:rsidR="00AD4E38" w:rsidRPr="00A80B88" w:rsidRDefault="00AD4E38" w:rsidP="00A80B88">
            <w:pPr>
              <w:rPr>
                <w:rFonts w:eastAsia="Calibri"/>
              </w:rPr>
            </w:pPr>
            <w:r w:rsidRPr="00A80B88">
              <w:rPr>
                <w:rFonts w:eastAsia="Calibri"/>
              </w:rPr>
              <w:t>1</w:t>
            </w:r>
          </w:p>
        </w:tc>
        <w:tc>
          <w:tcPr>
            <w:tcW w:w="3366" w:type="dxa"/>
            <w:shd w:val="clear" w:color="auto" w:fill="auto"/>
            <w:vAlign w:val="center"/>
          </w:tcPr>
          <w:p w14:paraId="626AFC45" w14:textId="77777777" w:rsidR="00AD4E38" w:rsidRPr="00A80B88" w:rsidRDefault="00AD4E38" w:rsidP="00EB495A">
            <w:pPr>
              <w:rPr>
                <w:rFonts w:eastAsia="Calibri"/>
              </w:rPr>
            </w:pPr>
            <w:proofErr w:type="spellStart"/>
            <w:r w:rsidRPr="00A80B88">
              <w:rPr>
                <w:rFonts w:eastAsia="Calibri"/>
              </w:rPr>
              <w:t>Widget</w:t>
            </w:r>
            <w:proofErr w:type="spellEnd"/>
            <w:r w:rsidRPr="00A80B88">
              <w:rPr>
                <w:rFonts w:eastAsia="Calibri"/>
              </w:rPr>
              <w:t xml:space="preserve"> na stronie Zamawiającego</w:t>
            </w:r>
          </w:p>
        </w:tc>
        <w:tc>
          <w:tcPr>
            <w:tcW w:w="4051" w:type="dxa"/>
            <w:vMerge w:val="restart"/>
            <w:shd w:val="clear" w:color="auto" w:fill="auto"/>
            <w:vAlign w:val="center"/>
          </w:tcPr>
          <w:p w14:paraId="3D5CD58F" w14:textId="77777777" w:rsidR="00AD4E38" w:rsidRPr="00A80B88" w:rsidRDefault="00AD4E38" w:rsidP="00EB495A">
            <w:pPr>
              <w:rPr>
                <w:rFonts w:eastAsia="Calibri"/>
              </w:rPr>
            </w:pPr>
            <w:r w:rsidRPr="00A80B88">
              <w:rPr>
                <w:rFonts w:eastAsia="Calibri"/>
              </w:rPr>
              <w:t>Na stronie internetowej Zamawiającego umieszczony jest przycisk (</w:t>
            </w:r>
            <w:proofErr w:type="spellStart"/>
            <w:r w:rsidRPr="00A80B88">
              <w:rPr>
                <w:rFonts w:eastAsia="Calibri"/>
              </w:rPr>
              <w:t>widget</w:t>
            </w:r>
            <w:proofErr w:type="spellEnd"/>
            <w:r w:rsidRPr="00A80B88">
              <w:rPr>
                <w:rFonts w:eastAsia="Calibri"/>
              </w:rPr>
              <w:t>) z dostępem do komunikatora.</w:t>
            </w: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14:paraId="2D799768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563" w:type="dxa"/>
            <w:vMerge w:val="restart"/>
            <w:shd w:val="clear" w:color="auto" w:fill="auto"/>
            <w:vAlign w:val="center"/>
          </w:tcPr>
          <w:p w14:paraId="2CB23D0F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</w:tr>
      <w:tr w:rsidR="00AD4E38" w:rsidRPr="00B32A7A" w14:paraId="3E021A5E" w14:textId="77777777" w:rsidTr="008A6704">
        <w:trPr>
          <w:trHeight w:val="605"/>
        </w:trPr>
        <w:tc>
          <w:tcPr>
            <w:tcW w:w="570" w:type="dxa"/>
            <w:vMerge/>
            <w:shd w:val="clear" w:color="auto" w:fill="auto"/>
            <w:vAlign w:val="center"/>
          </w:tcPr>
          <w:p w14:paraId="5EC0A881" w14:textId="77777777" w:rsidR="00AD4E38" w:rsidRPr="00A80B88" w:rsidRDefault="00AD4E38" w:rsidP="00A80B88">
            <w:pPr>
              <w:jc w:val="center"/>
              <w:rPr>
                <w:rFonts w:eastAsia="Calibri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14:paraId="200D3402" w14:textId="18382677" w:rsidR="00AD4E38" w:rsidRPr="00A80B88" w:rsidRDefault="00AD4E38" w:rsidP="008A6704">
            <w:pPr>
              <w:spacing w:before="120"/>
              <w:rPr>
                <w:rFonts w:eastAsia="Calibri"/>
              </w:rPr>
            </w:pPr>
            <w:r>
              <w:rPr>
                <w:rFonts w:eastAsia="Calibri"/>
              </w:rPr>
              <w:t>20 pkt.</w:t>
            </w:r>
          </w:p>
        </w:tc>
        <w:tc>
          <w:tcPr>
            <w:tcW w:w="4051" w:type="dxa"/>
            <w:vMerge/>
            <w:shd w:val="clear" w:color="auto" w:fill="auto"/>
            <w:vAlign w:val="center"/>
          </w:tcPr>
          <w:p w14:paraId="3590EDB8" w14:textId="77777777" w:rsidR="00AD4E38" w:rsidRPr="00A80B88" w:rsidRDefault="00AD4E38" w:rsidP="00EB495A">
            <w:pPr>
              <w:rPr>
                <w:rFonts w:eastAsia="Calibri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14:paraId="13FC8024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563" w:type="dxa"/>
            <w:vMerge/>
            <w:shd w:val="clear" w:color="auto" w:fill="auto"/>
            <w:vAlign w:val="center"/>
          </w:tcPr>
          <w:p w14:paraId="58CCA5D1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</w:tr>
      <w:tr w:rsidR="00AD4E38" w:rsidRPr="00B32A7A" w14:paraId="762D8748" w14:textId="77777777" w:rsidTr="003014F3">
        <w:tc>
          <w:tcPr>
            <w:tcW w:w="570" w:type="dxa"/>
            <w:vMerge w:val="restart"/>
            <w:shd w:val="clear" w:color="auto" w:fill="auto"/>
            <w:vAlign w:val="center"/>
          </w:tcPr>
          <w:p w14:paraId="5E952BFA" w14:textId="7186A86A" w:rsidR="00AD4E38" w:rsidRPr="00A80B88" w:rsidRDefault="00AD4E38" w:rsidP="00A80B88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3366" w:type="dxa"/>
            <w:shd w:val="clear" w:color="auto" w:fill="auto"/>
            <w:vAlign w:val="center"/>
          </w:tcPr>
          <w:p w14:paraId="1BC50EE8" w14:textId="77777777" w:rsidR="00AD4E38" w:rsidRPr="00A80B88" w:rsidRDefault="00AD4E38" w:rsidP="00EB495A">
            <w:pPr>
              <w:rPr>
                <w:rFonts w:eastAsia="Calibri"/>
              </w:rPr>
            </w:pPr>
            <w:r w:rsidRPr="00A80B88">
              <w:rPr>
                <w:rFonts w:eastAsia="Calibri"/>
              </w:rPr>
              <w:t xml:space="preserve">Odpowiedzi </w:t>
            </w:r>
          </w:p>
        </w:tc>
        <w:tc>
          <w:tcPr>
            <w:tcW w:w="4051" w:type="dxa"/>
            <w:vMerge w:val="restart"/>
            <w:shd w:val="clear" w:color="auto" w:fill="auto"/>
            <w:vAlign w:val="center"/>
          </w:tcPr>
          <w:p w14:paraId="71D9A223" w14:textId="77777777" w:rsidR="00AD4E38" w:rsidRPr="00A80B88" w:rsidRDefault="00AD4E38" w:rsidP="00EB495A">
            <w:pPr>
              <w:rPr>
                <w:rFonts w:eastAsia="Calibri"/>
              </w:rPr>
            </w:pPr>
            <w:r w:rsidRPr="00A80B88">
              <w:rPr>
                <w:rFonts w:eastAsia="Calibri"/>
              </w:rPr>
              <w:t xml:space="preserve"> W formie grafik (np. instrukcji, obrazków, zdjęć) w treści wypowiedzi; wyświetlanie multimediów, w tym filmów instruktażowych, w treści wypowiedzi</w:t>
            </w: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14:paraId="452DF9F9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563" w:type="dxa"/>
            <w:vMerge w:val="restart"/>
            <w:shd w:val="clear" w:color="auto" w:fill="auto"/>
            <w:vAlign w:val="center"/>
          </w:tcPr>
          <w:p w14:paraId="0FDB969C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</w:tr>
      <w:tr w:rsidR="00AD4E38" w:rsidRPr="00B32A7A" w14:paraId="42A32EEE" w14:textId="77777777" w:rsidTr="003014F3">
        <w:tc>
          <w:tcPr>
            <w:tcW w:w="570" w:type="dxa"/>
            <w:vMerge/>
            <w:shd w:val="clear" w:color="auto" w:fill="auto"/>
            <w:vAlign w:val="center"/>
          </w:tcPr>
          <w:p w14:paraId="4BABC03A" w14:textId="77777777" w:rsidR="00AD4E38" w:rsidRPr="00A80B88" w:rsidRDefault="00AD4E38" w:rsidP="00A80B88">
            <w:pPr>
              <w:jc w:val="center"/>
              <w:rPr>
                <w:rFonts w:eastAsia="Calibri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14:paraId="16FA60A4" w14:textId="67CE22DB" w:rsidR="00AD4E38" w:rsidRPr="00A80B88" w:rsidRDefault="00AD4E38" w:rsidP="00EB495A">
            <w:pPr>
              <w:rPr>
                <w:rFonts w:eastAsia="Calibri"/>
              </w:rPr>
            </w:pPr>
            <w:r>
              <w:rPr>
                <w:rFonts w:eastAsia="Calibri"/>
              </w:rPr>
              <w:t>20 pkt.</w:t>
            </w:r>
          </w:p>
        </w:tc>
        <w:tc>
          <w:tcPr>
            <w:tcW w:w="4051" w:type="dxa"/>
            <w:vMerge/>
            <w:shd w:val="clear" w:color="auto" w:fill="auto"/>
            <w:vAlign w:val="center"/>
          </w:tcPr>
          <w:p w14:paraId="1E5A38D0" w14:textId="77777777" w:rsidR="00AD4E38" w:rsidRPr="00A80B88" w:rsidRDefault="00AD4E38" w:rsidP="00EB495A">
            <w:pPr>
              <w:rPr>
                <w:rFonts w:eastAsia="Calibri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14:paraId="0642571D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563" w:type="dxa"/>
            <w:vMerge/>
            <w:shd w:val="clear" w:color="auto" w:fill="auto"/>
            <w:vAlign w:val="center"/>
          </w:tcPr>
          <w:p w14:paraId="3A1494F4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</w:tr>
      <w:tr w:rsidR="00AD4E38" w:rsidRPr="00B32A7A" w14:paraId="4189329F" w14:textId="77777777" w:rsidTr="003014F3">
        <w:trPr>
          <w:trHeight w:val="300"/>
        </w:trPr>
        <w:tc>
          <w:tcPr>
            <w:tcW w:w="570" w:type="dxa"/>
            <w:vMerge w:val="restart"/>
            <w:shd w:val="clear" w:color="auto" w:fill="auto"/>
            <w:vAlign w:val="center"/>
          </w:tcPr>
          <w:p w14:paraId="16E90A98" w14:textId="2372942D" w:rsidR="00AD4E38" w:rsidRPr="00A80B88" w:rsidRDefault="00AD4E38" w:rsidP="00A80B88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3366" w:type="dxa"/>
            <w:shd w:val="clear" w:color="auto" w:fill="auto"/>
            <w:vAlign w:val="center"/>
          </w:tcPr>
          <w:p w14:paraId="05483460" w14:textId="77777777" w:rsidR="00AD4E38" w:rsidRPr="00A80B88" w:rsidRDefault="00AD4E38" w:rsidP="00EB495A">
            <w:pPr>
              <w:rPr>
                <w:rFonts w:eastAsia="Calibri"/>
                <w:highlight w:val="yellow"/>
              </w:rPr>
            </w:pPr>
            <w:r w:rsidRPr="00A80B88">
              <w:rPr>
                <w:rFonts w:eastAsia="Calibri"/>
              </w:rPr>
              <w:t>Odpowiedź do użytkownika</w:t>
            </w:r>
          </w:p>
        </w:tc>
        <w:tc>
          <w:tcPr>
            <w:tcW w:w="4051" w:type="dxa"/>
            <w:vMerge w:val="restart"/>
            <w:shd w:val="clear" w:color="auto" w:fill="auto"/>
            <w:vAlign w:val="center"/>
          </w:tcPr>
          <w:p w14:paraId="3E0E0178" w14:textId="77777777" w:rsidR="00AD4E38" w:rsidRPr="00A80B88" w:rsidRDefault="00AD4E38" w:rsidP="00EB495A">
            <w:pPr>
              <w:rPr>
                <w:rFonts w:eastAsia="Calibri"/>
              </w:rPr>
            </w:pPr>
            <w:r w:rsidRPr="00A80B88">
              <w:rPr>
                <w:rFonts w:eastAsia="Calibri"/>
              </w:rPr>
              <w:t>Wysłanie zapisanej historii rozmowy na podany przez użytkownika adres e-mail, jeśli tego sobie życzy.</w:t>
            </w: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14:paraId="3A5B3415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563" w:type="dxa"/>
            <w:vMerge w:val="restart"/>
            <w:shd w:val="clear" w:color="auto" w:fill="auto"/>
            <w:vAlign w:val="center"/>
          </w:tcPr>
          <w:p w14:paraId="57E9DB26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</w:tr>
      <w:tr w:rsidR="00AD4E38" w:rsidRPr="00B32A7A" w14:paraId="2585E3C9" w14:textId="77777777" w:rsidTr="003014F3">
        <w:trPr>
          <w:trHeight w:val="300"/>
        </w:trPr>
        <w:tc>
          <w:tcPr>
            <w:tcW w:w="570" w:type="dxa"/>
            <w:vMerge/>
            <w:shd w:val="clear" w:color="auto" w:fill="auto"/>
            <w:vAlign w:val="center"/>
          </w:tcPr>
          <w:p w14:paraId="4767D43B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14:paraId="2545F33C" w14:textId="77777777" w:rsidR="00AD4E38" w:rsidRDefault="00AD4E38" w:rsidP="00EB495A">
            <w:pPr>
              <w:rPr>
                <w:rFonts w:eastAsia="Calibri"/>
              </w:rPr>
            </w:pPr>
          </w:p>
          <w:p w14:paraId="409AC838" w14:textId="4FF78F4E" w:rsidR="00AD4E38" w:rsidRDefault="00AD4E38" w:rsidP="00EB495A">
            <w:pPr>
              <w:rPr>
                <w:rFonts w:eastAsia="Calibri"/>
              </w:rPr>
            </w:pPr>
            <w:r>
              <w:rPr>
                <w:rFonts w:eastAsia="Calibri"/>
              </w:rPr>
              <w:t>20 pkt.</w:t>
            </w:r>
          </w:p>
          <w:p w14:paraId="7545A66F" w14:textId="6F523A7D" w:rsidR="00AD4E38" w:rsidRPr="00A80B88" w:rsidRDefault="00AD4E38" w:rsidP="00EB495A">
            <w:pPr>
              <w:rPr>
                <w:rFonts w:eastAsia="Calibri"/>
              </w:rPr>
            </w:pPr>
          </w:p>
        </w:tc>
        <w:tc>
          <w:tcPr>
            <w:tcW w:w="4051" w:type="dxa"/>
            <w:vMerge/>
            <w:shd w:val="clear" w:color="auto" w:fill="auto"/>
            <w:vAlign w:val="center"/>
          </w:tcPr>
          <w:p w14:paraId="0C0EE9B6" w14:textId="77777777" w:rsidR="00AD4E38" w:rsidRPr="00A80B88" w:rsidRDefault="00AD4E38" w:rsidP="00EB495A">
            <w:pPr>
              <w:rPr>
                <w:rFonts w:eastAsia="Calibri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14:paraId="3328A87C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563" w:type="dxa"/>
            <w:vMerge/>
            <w:shd w:val="clear" w:color="auto" w:fill="auto"/>
            <w:vAlign w:val="center"/>
          </w:tcPr>
          <w:p w14:paraId="39D46DD2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</w:tr>
      <w:tr w:rsidR="00AD4E38" w:rsidRPr="00B32A7A" w14:paraId="5EFB73B9" w14:textId="77777777" w:rsidTr="003014F3">
        <w:tc>
          <w:tcPr>
            <w:tcW w:w="570" w:type="dxa"/>
            <w:vMerge w:val="restart"/>
            <w:shd w:val="clear" w:color="auto" w:fill="auto"/>
            <w:vAlign w:val="center"/>
          </w:tcPr>
          <w:p w14:paraId="1C806F56" w14:textId="2EC933F8" w:rsidR="00AD4E38" w:rsidRPr="00A80B88" w:rsidRDefault="00AD4E38" w:rsidP="00A80B88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  <w:p w14:paraId="063BFD81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14:paraId="4678E760" w14:textId="77777777" w:rsidR="00AD4E38" w:rsidRPr="00A80B88" w:rsidRDefault="00AD4E38" w:rsidP="00EB495A">
            <w:pPr>
              <w:rPr>
                <w:rFonts w:eastAsia="Calibri"/>
              </w:rPr>
            </w:pPr>
            <w:r w:rsidRPr="00A80B88">
              <w:rPr>
                <w:rFonts w:eastAsia="Calibri"/>
              </w:rPr>
              <w:t>Poprawności algorytmów</w:t>
            </w:r>
          </w:p>
        </w:tc>
        <w:tc>
          <w:tcPr>
            <w:tcW w:w="4051" w:type="dxa"/>
            <w:vMerge w:val="restart"/>
            <w:shd w:val="clear" w:color="auto" w:fill="auto"/>
            <w:vAlign w:val="center"/>
          </w:tcPr>
          <w:p w14:paraId="2751197B" w14:textId="77777777" w:rsidR="00AD4E38" w:rsidRPr="00A80B88" w:rsidRDefault="00AD4E38" w:rsidP="00EB495A">
            <w:pPr>
              <w:rPr>
                <w:rFonts w:eastAsia="Calibri"/>
              </w:rPr>
            </w:pPr>
            <w:r w:rsidRPr="00A80B88">
              <w:rPr>
                <w:rFonts w:eastAsia="Calibri"/>
              </w:rPr>
              <w:t>Poprawności algorytmów Sztucznej Inteligencji z użyciem uczenia maszynowego ma mieć trafność powyżej 90%.</w:t>
            </w: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14:paraId="6D4B41B9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563" w:type="dxa"/>
            <w:vMerge w:val="restart"/>
            <w:shd w:val="clear" w:color="auto" w:fill="auto"/>
            <w:vAlign w:val="center"/>
          </w:tcPr>
          <w:p w14:paraId="7B253F54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</w:tr>
      <w:tr w:rsidR="00AD4E38" w:rsidRPr="00B32A7A" w14:paraId="7A624DAB" w14:textId="77777777" w:rsidTr="003014F3">
        <w:tc>
          <w:tcPr>
            <w:tcW w:w="570" w:type="dxa"/>
            <w:vMerge/>
            <w:shd w:val="clear" w:color="auto" w:fill="auto"/>
            <w:vAlign w:val="center"/>
          </w:tcPr>
          <w:p w14:paraId="6F9363EF" w14:textId="77777777" w:rsidR="00AD4E38" w:rsidRPr="00A80B88" w:rsidRDefault="00AD4E38" w:rsidP="00A80B88">
            <w:pPr>
              <w:jc w:val="center"/>
              <w:rPr>
                <w:rFonts w:eastAsia="Calibri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14:paraId="046DBEF7" w14:textId="545D6068" w:rsidR="00AD4E38" w:rsidRPr="00A80B88" w:rsidRDefault="00AD4E38" w:rsidP="00EB495A">
            <w:pPr>
              <w:rPr>
                <w:rFonts w:eastAsia="Calibri"/>
              </w:rPr>
            </w:pPr>
            <w:r>
              <w:rPr>
                <w:rFonts w:eastAsia="Calibri"/>
              </w:rPr>
              <w:t>20 pkt.</w:t>
            </w:r>
          </w:p>
        </w:tc>
        <w:tc>
          <w:tcPr>
            <w:tcW w:w="4051" w:type="dxa"/>
            <w:vMerge/>
            <w:shd w:val="clear" w:color="auto" w:fill="auto"/>
            <w:vAlign w:val="center"/>
          </w:tcPr>
          <w:p w14:paraId="0143B604" w14:textId="77777777" w:rsidR="00AD4E38" w:rsidRPr="00A80B88" w:rsidRDefault="00AD4E38" w:rsidP="00EB495A">
            <w:pPr>
              <w:rPr>
                <w:rFonts w:eastAsia="Calibri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14:paraId="1DAA7858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563" w:type="dxa"/>
            <w:vMerge/>
            <w:shd w:val="clear" w:color="auto" w:fill="auto"/>
            <w:vAlign w:val="center"/>
          </w:tcPr>
          <w:p w14:paraId="2FD786FC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</w:tr>
      <w:tr w:rsidR="00AD4E38" w:rsidRPr="00B32A7A" w14:paraId="3F08DCA0" w14:textId="77777777" w:rsidTr="003014F3">
        <w:tc>
          <w:tcPr>
            <w:tcW w:w="570" w:type="dxa"/>
            <w:shd w:val="clear" w:color="auto" w:fill="auto"/>
            <w:vAlign w:val="center"/>
          </w:tcPr>
          <w:p w14:paraId="284A92B2" w14:textId="3A291E9F" w:rsidR="00AD4E38" w:rsidRPr="00A80B88" w:rsidRDefault="00AD4E38" w:rsidP="00A80B88">
            <w:pPr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3366" w:type="dxa"/>
            <w:shd w:val="clear" w:color="auto" w:fill="auto"/>
            <w:vAlign w:val="center"/>
          </w:tcPr>
          <w:p w14:paraId="4FEA7262" w14:textId="77777777" w:rsidR="00AD4E38" w:rsidRPr="00A80B88" w:rsidRDefault="00AD4E38" w:rsidP="00EB495A">
            <w:pPr>
              <w:rPr>
                <w:rFonts w:eastAsia="Calibri"/>
              </w:rPr>
            </w:pPr>
            <w:r w:rsidRPr="00A80B88">
              <w:rPr>
                <w:rFonts w:eastAsia="Calibri"/>
              </w:rPr>
              <w:t>Platforma webowa AI musi zapewnić szybkość wczytywania witryny</w:t>
            </w:r>
          </w:p>
        </w:tc>
        <w:tc>
          <w:tcPr>
            <w:tcW w:w="4051" w:type="dxa"/>
            <w:vMerge w:val="restart"/>
            <w:shd w:val="clear" w:color="auto" w:fill="auto"/>
            <w:vAlign w:val="center"/>
          </w:tcPr>
          <w:p w14:paraId="7032EA86" w14:textId="77777777" w:rsidR="00AD4E38" w:rsidRPr="00A80B88" w:rsidRDefault="00AD4E38" w:rsidP="00EB495A">
            <w:pPr>
              <w:rPr>
                <w:rFonts w:eastAsia="Calibri"/>
              </w:rPr>
            </w:pPr>
            <w:r w:rsidRPr="00A80B88">
              <w:rPr>
                <w:rFonts w:eastAsia="Calibri"/>
              </w:rPr>
              <w:t>Wczytywanie w oknie przeglądarki internetowej na zadaną akcję w granicach 1000 milisekund.</w:t>
            </w:r>
          </w:p>
        </w:tc>
        <w:tc>
          <w:tcPr>
            <w:tcW w:w="630" w:type="dxa"/>
            <w:vMerge w:val="restart"/>
            <w:shd w:val="clear" w:color="auto" w:fill="auto"/>
            <w:vAlign w:val="center"/>
          </w:tcPr>
          <w:p w14:paraId="6C5BF71C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563" w:type="dxa"/>
            <w:vMerge w:val="restart"/>
            <w:shd w:val="clear" w:color="auto" w:fill="auto"/>
            <w:vAlign w:val="center"/>
          </w:tcPr>
          <w:p w14:paraId="1F23E4AF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</w:tr>
      <w:tr w:rsidR="00AD4E38" w:rsidRPr="00B32A7A" w14:paraId="061DAB5C" w14:textId="77777777" w:rsidTr="003014F3">
        <w:tc>
          <w:tcPr>
            <w:tcW w:w="570" w:type="dxa"/>
            <w:shd w:val="clear" w:color="auto" w:fill="auto"/>
            <w:vAlign w:val="center"/>
          </w:tcPr>
          <w:p w14:paraId="5204B1CD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3366" w:type="dxa"/>
            <w:shd w:val="clear" w:color="auto" w:fill="auto"/>
            <w:vAlign w:val="center"/>
          </w:tcPr>
          <w:p w14:paraId="1925F0D9" w14:textId="5B264983" w:rsidR="00AD4E38" w:rsidRPr="00A80B88" w:rsidRDefault="00AD4E38" w:rsidP="00376E82">
            <w:pPr>
              <w:spacing w:before="120" w:after="120"/>
              <w:rPr>
                <w:rFonts w:eastAsia="Calibri"/>
              </w:rPr>
            </w:pPr>
            <w:r>
              <w:rPr>
                <w:rFonts w:eastAsia="Calibri"/>
              </w:rPr>
              <w:t>20 pkt.</w:t>
            </w:r>
          </w:p>
        </w:tc>
        <w:tc>
          <w:tcPr>
            <w:tcW w:w="4051" w:type="dxa"/>
            <w:vMerge/>
            <w:shd w:val="clear" w:color="auto" w:fill="auto"/>
            <w:vAlign w:val="center"/>
          </w:tcPr>
          <w:p w14:paraId="5F957378" w14:textId="77777777" w:rsidR="00AD4E38" w:rsidRPr="00A80B88" w:rsidRDefault="00AD4E38" w:rsidP="00EB495A">
            <w:pPr>
              <w:rPr>
                <w:rFonts w:eastAsia="Calibri"/>
              </w:rPr>
            </w:pPr>
          </w:p>
        </w:tc>
        <w:tc>
          <w:tcPr>
            <w:tcW w:w="630" w:type="dxa"/>
            <w:vMerge/>
            <w:shd w:val="clear" w:color="auto" w:fill="auto"/>
            <w:vAlign w:val="center"/>
          </w:tcPr>
          <w:p w14:paraId="037BBD1B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  <w:tc>
          <w:tcPr>
            <w:tcW w:w="563" w:type="dxa"/>
            <w:vMerge/>
            <w:shd w:val="clear" w:color="auto" w:fill="auto"/>
            <w:vAlign w:val="center"/>
          </w:tcPr>
          <w:p w14:paraId="3D12679C" w14:textId="77777777" w:rsidR="00AD4E38" w:rsidRPr="00A80B88" w:rsidRDefault="00AD4E38" w:rsidP="00A80B88">
            <w:pPr>
              <w:rPr>
                <w:rFonts w:eastAsia="Calibri"/>
              </w:rPr>
            </w:pPr>
          </w:p>
        </w:tc>
      </w:tr>
    </w:tbl>
    <w:p w14:paraId="6C78D75D" w14:textId="77777777" w:rsidR="0067281C" w:rsidRPr="006075F1" w:rsidRDefault="0067281C" w:rsidP="00EB495A">
      <w:pPr>
        <w:pStyle w:val="Akapitzlist"/>
        <w:suppressAutoHyphens/>
        <w:ind w:left="0"/>
        <w:jc w:val="both"/>
        <w:rPr>
          <w:b/>
          <w:sz w:val="16"/>
          <w:szCs w:val="16"/>
        </w:rPr>
      </w:pPr>
    </w:p>
    <w:p w14:paraId="72EAF2A2" w14:textId="77777777" w:rsidR="0067281C" w:rsidRPr="006075F1" w:rsidRDefault="00EB495A" w:rsidP="00EB495A">
      <w:pPr>
        <w:pStyle w:val="Akapitzlist"/>
        <w:suppressAutoHyphens/>
        <w:ind w:left="0"/>
        <w:jc w:val="both"/>
        <w:rPr>
          <w:b/>
        </w:rPr>
      </w:pPr>
      <w:r w:rsidRPr="006075F1">
        <w:rPr>
          <w:b/>
        </w:rPr>
        <w:t xml:space="preserve">* UWAGA </w:t>
      </w:r>
      <w:r w:rsidR="006075F1">
        <w:rPr>
          <w:b/>
        </w:rPr>
        <w:t>– w tabeli należy zaznaczyć TAK lub NIE</w:t>
      </w:r>
    </w:p>
    <w:p w14:paraId="3A6B27C3" w14:textId="1940D7F4" w:rsidR="00EB495A" w:rsidRDefault="00EB495A" w:rsidP="00AD4E38">
      <w:pPr>
        <w:pStyle w:val="Akapitzlist"/>
        <w:suppressAutoHyphens/>
        <w:ind w:left="357"/>
        <w:jc w:val="both"/>
      </w:pPr>
      <w:r w:rsidRPr="00EB495A">
        <w:t>Za każdą funkcjonalność wymienioną</w:t>
      </w:r>
      <w:r w:rsidR="006075F1">
        <w:t xml:space="preserve"> pkt</w:t>
      </w:r>
      <w:r w:rsidR="008A2B01">
        <w:t>.</w:t>
      </w:r>
      <w:r w:rsidRPr="00EB495A">
        <w:t xml:space="preserve"> od 1 do </w:t>
      </w:r>
      <w:r w:rsidR="00E82454">
        <w:t>5</w:t>
      </w:r>
      <w:r w:rsidRPr="00EB495A">
        <w:t xml:space="preserve"> niniejszej tabeli Wykonawca otrzyma</w:t>
      </w:r>
      <w:r w:rsidR="0067281C">
        <w:t xml:space="preserve">: </w:t>
      </w:r>
      <w:r w:rsidR="00AD4E38">
        <w:t>20</w:t>
      </w:r>
      <w:r w:rsidRPr="00EB495A">
        <w:t xml:space="preserve"> </w:t>
      </w:r>
      <w:r w:rsidR="0067281C">
        <w:t>punkt</w:t>
      </w:r>
      <w:r w:rsidR="00856213">
        <w:t>ów</w:t>
      </w:r>
      <w:r w:rsidR="0067281C">
        <w:t>.</w:t>
      </w:r>
    </w:p>
    <w:p w14:paraId="2471B1A0" w14:textId="77777777" w:rsidR="006075F1" w:rsidRDefault="006075F1" w:rsidP="006075F1">
      <w:pPr>
        <w:suppressAutoHyphens/>
        <w:spacing w:after="240"/>
        <w:ind w:right="-45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III. Terminy</w:t>
      </w:r>
    </w:p>
    <w:p w14:paraId="38B7FB93" w14:textId="2F302A7B" w:rsidR="003E2D4E" w:rsidRDefault="006075F1" w:rsidP="006075F1">
      <w:pPr>
        <w:numPr>
          <w:ilvl w:val="0"/>
          <w:numId w:val="8"/>
        </w:numPr>
        <w:suppressAutoHyphens/>
        <w:spacing w:after="120"/>
        <w:ind w:left="357" w:right="-45" w:hanging="357"/>
        <w:jc w:val="both"/>
        <w:rPr>
          <w:bCs/>
          <w:lang w:eastAsia="zh-CN"/>
        </w:rPr>
      </w:pPr>
      <w:r w:rsidRPr="006075F1">
        <w:rPr>
          <w:bCs/>
          <w:lang w:eastAsia="zh-CN"/>
        </w:rPr>
        <w:t>T</w:t>
      </w:r>
      <w:r w:rsidR="003E2D4E" w:rsidRPr="006075F1">
        <w:rPr>
          <w:bCs/>
          <w:lang w:eastAsia="zh-CN"/>
        </w:rPr>
        <w:t xml:space="preserve">ermin realizacji umowy: </w:t>
      </w:r>
      <w:r w:rsidR="00B63A14">
        <w:rPr>
          <w:bCs/>
          <w:lang w:eastAsia="zh-CN"/>
        </w:rPr>
        <w:t>24 miesiące od daty podpisania umowy.</w:t>
      </w:r>
    </w:p>
    <w:p w14:paraId="65DA7085" w14:textId="06F0E46D" w:rsidR="00B63A14" w:rsidRDefault="00B63A14" w:rsidP="006075F1">
      <w:pPr>
        <w:numPr>
          <w:ilvl w:val="0"/>
          <w:numId w:val="8"/>
        </w:numPr>
        <w:suppressAutoHyphens/>
        <w:spacing w:after="120"/>
        <w:ind w:left="357" w:right="-45" w:hanging="357"/>
        <w:jc w:val="both"/>
        <w:rPr>
          <w:bCs/>
          <w:lang w:eastAsia="zh-CN"/>
        </w:rPr>
      </w:pPr>
      <w:r>
        <w:rPr>
          <w:bCs/>
          <w:lang w:eastAsia="zh-CN"/>
        </w:rPr>
        <w:t>Termin zakończenia wdrożenia: ……………………...…………….(</w:t>
      </w:r>
      <w:r w:rsidRPr="00B63A14">
        <w:rPr>
          <w:bCs/>
          <w:highlight w:val="yellow"/>
          <w:lang w:eastAsia="zh-CN"/>
        </w:rPr>
        <w:t>kryterium oceny ofert</w:t>
      </w:r>
      <w:r>
        <w:rPr>
          <w:bCs/>
          <w:lang w:eastAsia="zh-CN"/>
        </w:rPr>
        <w:t>).</w:t>
      </w:r>
    </w:p>
    <w:p w14:paraId="053B15F1" w14:textId="69F46DCC" w:rsidR="00340BCE" w:rsidRPr="006075F1" w:rsidRDefault="003E2D4E" w:rsidP="006075F1">
      <w:pPr>
        <w:numPr>
          <w:ilvl w:val="0"/>
          <w:numId w:val="8"/>
        </w:numPr>
        <w:suppressAutoHyphens/>
        <w:spacing w:after="120"/>
        <w:ind w:left="357" w:right="-45" w:hanging="357"/>
        <w:jc w:val="both"/>
        <w:rPr>
          <w:bCs/>
          <w:lang w:eastAsia="zh-CN"/>
        </w:rPr>
      </w:pPr>
      <w:r w:rsidRPr="006075F1">
        <w:rPr>
          <w:bCs/>
          <w:lang w:eastAsia="zh-CN"/>
        </w:rPr>
        <w:t>Termin płatności:</w:t>
      </w:r>
      <w:r w:rsidRPr="006075F1">
        <w:rPr>
          <w:b/>
          <w:lang w:eastAsia="zh-CN"/>
        </w:rPr>
        <w:t xml:space="preserve"> </w:t>
      </w:r>
      <w:r w:rsidRPr="0067281C">
        <w:rPr>
          <w:lang w:eastAsia="zh-CN"/>
        </w:rPr>
        <w:t>zapłata wynagrodzenia nastąpi przelewem</w:t>
      </w:r>
      <w:r w:rsidR="00042E74" w:rsidRPr="0067281C">
        <w:rPr>
          <w:lang w:eastAsia="zh-CN"/>
        </w:rPr>
        <w:t>,</w:t>
      </w:r>
      <w:r w:rsidRPr="0067281C">
        <w:rPr>
          <w:lang w:eastAsia="zh-CN"/>
        </w:rPr>
        <w:t xml:space="preserve"> w terminie </w:t>
      </w:r>
      <w:r w:rsidR="006410C5">
        <w:rPr>
          <w:lang w:eastAsia="zh-CN"/>
        </w:rPr>
        <w:t>21</w:t>
      </w:r>
      <w:r w:rsidR="00042E74" w:rsidRPr="0067281C">
        <w:rPr>
          <w:lang w:eastAsia="zh-CN"/>
        </w:rPr>
        <w:t xml:space="preserve"> </w:t>
      </w:r>
      <w:r w:rsidRPr="0067281C">
        <w:rPr>
          <w:lang w:eastAsia="zh-CN"/>
        </w:rPr>
        <w:t>dni od daty otrzymania faktury przez Zamawiającego na rachune</w:t>
      </w:r>
      <w:r w:rsidR="004B5950" w:rsidRPr="0067281C">
        <w:rPr>
          <w:lang w:eastAsia="zh-CN"/>
        </w:rPr>
        <w:t>k Wykonawcy</w:t>
      </w:r>
      <w:r w:rsidRPr="0067281C">
        <w:rPr>
          <w:lang w:eastAsia="zh-CN"/>
        </w:rPr>
        <w:t xml:space="preserve">, zgodnie z zapisami zawartymi we wzorze umowy </w:t>
      </w:r>
    </w:p>
    <w:p w14:paraId="1D5B833F" w14:textId="77777777" w:rsidR="00F00C6C" w:rsidRPr="008E29C0" w:rsidRDefault="006456BD" w:rsidP="00A3468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</w:t>
      </w:r>
      <w:r w:rsidR="006075F1">
        <w:rPr>
          <w:b/>
          <w:sz w:val="28"/>
          <w:szCs w:val="28"/>
          <w:u w:val="single"/>
        </w:rPr>
        <w:t>V</w:t>
      </w:r>
      <w:r>
        <w:rPr>
          <w:b/>
          <w:sz w:val="28"/>
          <w:szCs w:val="28"/>
          <w:u w:val="single"/>
        </w:rPr>
        <w:t xml:space="preserve">. </w:t>
      </w:r>
      <w:r w:rsidR="00A34688" w:rsidRPr="006456BD">
        <w:rPr>
          <w:b/>
          <w:sz w:val="28"/>
          <w:szCs w:val="28"/>
          <w:u w:val="single"/>
        </w:rPr>
        <w:t>Jednocześnie oświadczamy, że:</w:t>
      </w:r>
    </w:p>
    <w:p w14:paraId="5AC6CC38" w14:textId="35F8018F" w:rsidR="00A34688" w:rsidRPr="0067281C" w:rsidRDefault="00A34688" w:rsidP="00EE0D6B">
      <w:pPr>
        <w:numPr>
          <w:ilvl w:val="0"/>
          <w:numId w:val="1"/>
        </w:numPr>
        <w:tabs>
          <w:tab w:val="left" w:pos="2520"/>
          <w:tab w:val="left" w:pos="2586"/>
        </w:tabs>
        <w:spacing w:before="240"/>
        <w:ind w:left="351" w:hanging="357"/>
        <w:contextualSpacing/>
        <w:jc w:val="both"/>
        <w:rPr>
          <w:color w:val="000000"/>
        </w:rPr>
      </w:pPr>
      <w:r w:rsidRPr="0067281C">
        <w:rPr>
          <w:color w:val="000000"/>
          <w:lang w:eastAsia="ar-SA"/>
        </w:rPr>
        <w:t xml:space="preserve">Oświadczamy, że jesteśmy związani niniejszą ofertą przez okres </w:t>
      </w:r>
      <w:r w:rsidR="00436F26" w:rsidRPr="0067281C">
        <w:rPr>
          <w:color w:val="000000"/>
          <w:lang w:eastAsia="ar-SA"/>
        </w:rPr>
        <w:t>wskazany w SWZ</w:t>
      </w:r>
      <w:r w:rsidR="00AB5A07" w:rsidRPr="0067281C">
        <w:rPr>
          <w:color w:val="000000"/>
          <w:lang w:eastAsia="ar-SA"/>
        </w:rPr>
        <w:t xml:space="preserve"> </w:t>
      </w:r>
      <w:r w:rsidR="008A2B01">
        <w:rPr>
          <w:color w:val="000000"/>
          <w:lang w:eastAsia="ar-SA"/>
        </w:rPr>
        <w:br/>
      </w:r>
      <w:r w:rsidR="00AB5A07" w:rsidRPr="0067281C">
        <w:rPr>
          <w:lang w:eastAsia="ar-SA"/>
        </w:rPr>
        <w:t>do dnia</w:t>
      </w:r>
      <w:r w:rsidR="00DF600B" w:rsidRPr="0067281C">
        <w:rPr>
          <w:lang w:eastAsia="ar-SA"/>
        </w:rPr>
        <w:t xml:space="preserve"> wskazanego w SWZ. </w:t>
      </w:r>
    </w:p>
    <w:p w14:paraId="1795735D" w14:textId="06609D99" w:rsidR="00DF600B" w:rsidRPr="0067281C" w:rsidRDefault="00A34688" w:rsidP="00EE0D6B">
      <w:pPr>
        <w:numPr>
          <w:ilvl w:val="0"/>
          <w:numId w:val="1"/>
        </w:numPr>
        <w:tabs>
          <w:tab w:val="left" w:pos="2520"/>
          <w:tab w:val="left" w:pos="2586"/>
        </w:tabs>
        <w:spacing w:before="240"/>
        <w:ind w:left="351" w:hanging="357"/>
        <w:contextualSpacing/>
        <w:jc w:val="both"/>
        <w:rPr>
          <w:color w:val="000000"/>
        </w:rPr>
      </w:pPr>
      <w:r w:rsidRPr="0067281C">
        <w:rPr>
          <w:color w:val="000000"/>
          <w:lang w:eastAsia="ar-SA"/>
        </w:rPr>
        <w:t xml:space="preserve">Oświadczamy, że zapoznaliśmy się z postanowieniami umowy, określonymi w Specyfikacji Warunków Zamówienia, akceptujemy je i zobowiązujemy się, </w:t>
      </w:r>
      <w:r w:rsidR="008A2B01">
        <w:rPr>
          <w:color w:val="000000"/>
          <w:lang w:eastAsia="ar-SA"/>
        </w:rPr>
        <w:br/>
      </w:r>
      <w:r w:rsidRPr="0067281C">
        <w:rPr>
          <w:color w:val="000000"/>
          <w:lang w:eastAsia="ar-SA"/>
        </w:rPr>
        <w:t>w przypadku wyboru naszej oferty, do zawarcia umowy zgodnej z niniejszą ofertą, na warunkach określonych w Specyfikacji Warunków Zamówienia, w miejscu i terminie wyznaczonym przez zamawiającego</w:t>
      </w:r>
      <w:r w:rsidRPr="0067281C">
        <w:rPr>
          <w:color w:val="000000"/>
        </w:rPr>
        <w:t xml:space="preserve"> i nie wnosimy do nich żadnych zastrzeżeń.</w:t>
      </w:r>
      <w:r w:rsidR="00DF600B" w:rsidRPr="0067281C">
        <w:rPr>
          <w:color w:val="000000"/>
        </w:rPr>
        <w:t xml:space="preserve"> </w:t>
      </w:r>
    </w:p>
    <w:p w14:paraId="5B77634B" w14:textId="77777777" w:rsidR="00AB0015" w:rsidRPr="0067281C" w:rsidRDefault="00110C02" w:rsidP="00EE0D6B">
      <w:pPr>
        <w:numPr>
          <w:ilvl w:val="0"/>
          <w:numId w:val="1"/>
        </w:numPr>
        <w:tabs>
          <w:tab w:val="left" w:pos="2520"/>
          <w:tab w:val="left" w:pos="2586"/>
        </w:tabs>
        <w:spacing w:before="240"/>
        <w:ind w:left="351" w:hanging="357"/>
        <w:contextualSpacing/>
        <w:jc w:val="both"/>
        <w:rPr>
          <w:color w:val="000000"/>
        </w:rPr>
      </w:pPr>
      <w:r w:rsidRPr="0067281C">
        <w:rPr>
          <w:color w:val="000000"/>
        </w:rPr>
        <w:t xml:space="preserve">Oświadczamy, że oferowane oprogramowanie zapewnia zgodność warunków licencjonowania z zapisami OPZ i wzoru Umowy. </w:t>
      </w:r>
    </w:p>
    <w:p w14:paraId="0E290A0B" w14:textId="77777777" w:rsidR="00AB0015" w:rsidRPr="0067281C" w:rsidRDefault="00AB0015" w:rsidP="00EE0D6B">
      <w:pPr>
        <w:numPr>
          <w:ilvl w:val="0"/>
          <w:numId w:val="1"/>
        </w:numPr>
        <w:tabs>
          <w:tab w:val="left" w:pos="2520"/>
          <w:tab w:val="left" w:pos="2586"/>
        </w:tabs>
        <w:spacing w:before="240"/>
        <w:ind w:left="351" w:hanging="357"/>
        <w:contextualSpacing/>
        <w:jc w:val="both"/>
        <w:rPr>
          <w:color w:val="000000"/>
        </w:rPr>
      </w:pPr>
      <w:r w:rsidRPr="0067281C">
        <w:rPr>
          <w:color w:val="000000"/>
        </w:rPr>
        <w:t xml:space="preserve">Oświadczamy, że jesteśmy: </w:t>
      </w:r>
      <w:r w:rsidRPr="0067281C">
        <w:rPr>
          <w:i/>
          <w:iCs/>
          <w:color w:val="000000"/>
        </w:rPr>
        <w:t>producentem/autoryzowanym parterem producenta*</w:t>
      </w:r>
      <w:r w:rsidRPr="0067281C">
        <w:rPr>
          <w:color w:val="000000"/>
        </w:rPr>
        <w:t xml:space="preserve"> uprawnionym do</w:t>
      </w:r>
      <w:r w:rsidRPr="0067281C">
        <w:t xml:space="preserve"> </w:t>
      </w:r>
      <w:r w:rsidRPr="0067281C">
        <w:rPr>
          <w:color w:val="000000"/>
        </w:rPr>
        <w:t>dystrybucji i licencjonowania oferowanego oprogramowania na rynku polskim.</w:t>
      </w:r>
    </w:p>
    <w:p w14:paraId="5772FAA6" w14:textId="77777777" w:rsidR="00AB0015" w:rsidRPr="0067281C" w:rsidRDefault="00AB0015" w:rsidP="00EE0D6B">
      <w:pPr>
        <w:numPr>
          <w:ilvl w:val="0"/>
          <w:numId w:val="1"/>
        </w:numPr>
        <w:spacing w:before="240"/>
        <w:ind w:left="351" w:hanging="357"/>
        <w:contextualSpacing/>
        <w:jc w:val="both"/>
      </w:pPr>
      <w:r w:rsidRPr="0067281C">
        <w:t xml:space="preserve">Oświadczamy, że </w:t>
      </w:r>
      <w:r w:rsidR="003E2D4E" w:rsidRPr="0067281C">
        <w:t xml:space="preserve">cena oferty obejmuje usługę serwisową, </w:t>
      </w:r>
      <w:r w:rsidRPr="0067281C">
        <w:t xml:space="preserve">usługa </w:t>
      </w:r>
      <w:r w:rsidR="00847831" w:rsidRPr="0067281C">
        <w:t xml:space="preserve">ta </w:t>
      </w:r>
      <w:r w:rsidRPr="0067281C">
        <w:t>realizowana będzie przez:</w:t>
      </w:r>
      <w:r w:rsidR="005103EF" w:rsidRPr="0067281C">
        <w:t xml:space="preserve"> </w:t>
      </w:r>
      <w:r w:rsidR="005103EF" w:rsidRPr="0067281C">
        <w:rPr>
          <w:i/>
          <w:iCs/>
        </w:rPr>
        <w:t>p</w:t>
      </w:r>
      <w:r w:rsidRPr="0067281C">
        <w:rPr>
          <w:i/>
          <w:iCs/>
        </w:rPr>
        <w:t>roducenta/ autoryzowanego pa</w:t>
      </w:r>
      <w:r w:rsidR="005103EF" w:rsidRPr="0067281C">
        <w:rPr>
          <w:i/>
          <w:iCs/>
        </w:rPr>
        <w:t>r</w:t>
      </w:r>
      <w:r w:rsidRPr="0067281C">
        <w:rPr>
          <w:i/>
          <w:iCs/>
        </w:rPr>
        <w:t>t</w:t>
      </w:r>
      <w:r w:rsidR="005103EF" w:rsidRPr="0067281C">
        <w:rPr>
          <w:i/>
          <w:iCs/>
        </w:rPr>
        <w:t>n</w:t>
      </w:r>
      <w:r w:rsidRPr="0067281C">
        <w:rPr>
          <w:i/>
          <w:iCs/>
        </w:rPr>
        <w:t>era serwisowego producenta</w:t>
      </w:r>
      <w:r w:rsidR="005103EF" w:rsidRPr="0067281C">
        <w:rPr>
          <w:i/>
          <w:iCs/>
        </w:rPr>
        <w:t>*</w:t>
      </w:r>
      <w:r w:rsidRPr="0067281C">
        <w:t xml:space="preserve"> </w:t>
      </w:r>
      <w:r w:rsidR="005103EF" w:rsidRPr="0067281C">
        <w:t xml:space="preserve">tj. …………………… (należy wpisać nazwę podmiotu świadczącego usługi serwisowe). </w:t>
      </w:r>
    </w:p>
    <w:p w14:paraId="2204C715" w14:textId="5F1ACD5D" w:rsidR="00A34688" w:rsidRPr="0067281C" w:rsidRDefault="00A34688" w:rsidP="00136B86">
      <w:pPr>
        <w:numPr>
          <w:ilvl w:val="0"/>
          <w:numId w:val="1"/>
        </w:numPr>
        <w:spacing w:before="120"/>
        <w:ind w:left="357"/>
        <w:contextualSpacing/>
        <w:jc w:val="both"/>
      </w:pPr>
      <w:r w:rsidRPr="0067281C">
        <w:t>Oświadczam, że wypełniłem obowiązki informacyjne przewidziane w art. 13 lub art. 14 RODO*</w:t>
      </w:r>
      <w:r w:rsidR="00B63A14">
        <w:t>*</w:t>
      </w:r>
      <w:r w:rsidRPr="0067281C">
        <w:t xml:space="preserve"> wobec osób fizycznych, od których dane osobowe bezpośrednio lub pośrednio pozyskałem w celu ubiegania się o udzielenie zamówienia publicznego w niniejszym postępowaniu.**</w:t>
      </w:r>
      <w:r w:rsidR="00B63A14">
        <w:t>*</w:t>
      </w:r>
      <w:r w:rsidRPr="0067281C">
        <w:t xml:space="preserve"> </w:t>
      </w:r>
    </w:p>
    <w:p w14:paraId="031DCA2B" w14:textId="685A0E6B" w:rsidR="00182150" w:rsidRDefault="00182150" w:rsidP="006075F1">
      <w:pPr>
        <w:pStyle w:val="Akapitzlist"/>
        <w:numPr>
          <w:ilvl w:val="0"/>
          <w:numId w:val="1"/>
        </w:numPr>
      </w:pPr>
      <w:r w:rsidRPr="0067281C">
        <w:t>Oświadczam/y, że warunek określony w pkt</w:t>
      </w:r>
      <w:r w:rsidRPr="00E82454">
        <w:t>. 8.</w:t>
      </w:r>
      <w:r w:rsidR="00545AED" w:rsidRPr="00E82454">
        <w:t>2</w:t>
      </w:r>
      <w:r w:rsidRPr="00E82454">
        <w:t xml:space="preserve"> </w:t>
      </w:r>
      <w:proofErr w:type="spellStart"/>
      <w:r w:rsidRPr="00E82454">
        <w:t>ppkt</w:t>
      </w:r>
      <w:proofErr w:type="spellEnd"/>
      <w:r w:rsidR="00545AED" w:rsidRPr="00E82454">
        <w:t xml:space="preserve"> 3 </w:t>
      </w:r>
      <w:r w:rsidRPr="00E82454">
        <w:t>SWZ</w:t>
      </w:r>
      <w:r w:rsidRPr="0067281C">
        <w:t xml:space="preserve"> spełniamy osobiście/ powołujemy się na zasoby podmiotu trzeciego w następującym zakresie ………………………………………………………………………………………………</w:t>
      </w:r>
    </w:p>
    <w:p w14:paraId="70F145C5" w14:textId="77777777" w:rsidR="00474E72" w:rsidRPr="0067281C" w:rsidRDefault="00474E72" w:rsidP="00474E72">
      <w:pPr>
        <w:numPr>
          <w:ilvl w:val="0"/>
          <w:numId w:val="1"/>
        </w:numPr>
        <w:jc w:val="both"/>
      </w:pPr>
      <w:r w:rsidRPr="0067281C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AB46A17" w14:textId="533C7E16" w:rsidR="00BA1DAE" w:rsidRPr="00AD2323" w:rsidRDefault="00A34688" w:rsidP="00AD2323">
      <w:pPr>
        <w:numPr>
          <w:ilvl w:val="0"/>
          <w:numId w:val="1"/>
        </w:numPr>
        <w:ind w:left="357" w:hanging="357"/>
        <w:jc w:val="both"/>
      </w:pPr>
      <w:r w:rsidRPr="006075F1">
        <w:t>Oświadczam/y, że zamierzam/y /nie zamierzam/y powierzyć realizację następujących części zamówienia podwykonawcom</w:t>
      </w:r>
      <w:r w:rsidR="00DD66A8" w:rsidRPr="006075F1">
        <w:t>*</w:t>
      </w:r>
      <w:r w:rsidRPr="006075F1">
        <w:t>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A34688" w:rsidRPr="006075F1" w14:paraId="50990F4F" w14:textId="77777777" w:rsidTr="006075F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6B325" w14:textId="77777777" w:rsidR="00A34688" w:rsidRPr="006075F1" w:rsidRDefault="00A34688" w:rsidP="00C1645C">
            <w:pPr>
              <w:autoSpaceDE w:val="0"/>
              <w:autoSpaceDN w:val="0"/>
              <w:adjustRightInd w:val="0"/>
              <w:jc w:val="center"/>
            </w:pPr>
            <w:r w:rsidRPr="006075F1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37486" w14:textId="77777777" w:rsidR="00A34688" w:rsidRPr="006075F1" w:rsidRDefault="00A34688" w:rsidP="00C1645C">
            <w:pPr>
              <w:autoSpaceDE w:val="0"/>
              <w:autoSpaceDN w:val="0"/>
              <w:adjustRightInd w:val="0"/>
              <w:jc w:val="center"/>
            </w:pPr>
            <w:r w:rsidRPr="006075F1">
              <w:t xml:space="preserve">Opis części zamówienia, którą wykonawca </w:t>
            </w:r>
          </w:p>
          <w:p w14:paraId="163A099B" w14:textId="77777777" w:rsidR="00A34688" w:rsidRPr="006075F1" w:rsidRDefault="00A34688" w:rsidP="00C1645C">
            <w:pPr>
              <w:autoSpaceDE w:val="0"/>
              <w:autoSpaceDN w:val="0"/>
              <w:adjustRightInd w:val="0"/>
              <w:jc w:val="center"/>
            </w:pPr>
            <w:r w:rsidRPr="006075F1"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F3961" w14:textId="77777777" w:rsidR="00A34688" w:rsidRPr="006075F1" w:rsidRDefault="00A34688" w:rsidP="00C1645C">
            <w:pPr>
              <w:autoSpaceDE w:val="0"/>
              <w:autoSpaceDN w:val="0"/>
              <w:adjustRightInd w:val="0"/>
              <w:jc w:val="center"/>
            </w:pPr>
            <w:r w:rsidRPr="006075F1">
              <w:t>Nazwa podwykonawcy</w:t>
            </w:r>
            <w:r w:rsidRPr="006075F1">
              <w:br/>
              <w:t>(o ile jest znana)</w:t>
            </w:r>
          </w:p>
        </w:tc>
      </w:tr>
      <w:tr w:rsidR="00A34688" w:rsidRPr="006075F1" w14:paraId="6AFE94DA" w14:textId="77777777" w:rsidTr="006075F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D3812" w14:textId="77777777" w:rsidR="00A34688" w:rsidRPr="006075F1" w:rsidRDefault="00A34688" w:rsidP="00C1645C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CD35F" w14:textId="77777777" w:rsidR="00A34688" w:rsidRPr="006075F1" w:rsidRDefault="00A34688" w:rsidP="00C1645C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5AC44" w14:textId="77777777" w:rsidR="00A34688" w:rsidRPr="006075F1" w:rsidRDefault="00A34688" w:rsidP="00C1645C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A34688" w:rsidRPr="006075F1" w14:paraId="61692C8C" w14:textId="77777777" w:rsidTr="006075F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15B78" w14:textId="77777777" w:rsidR="00A34688" w:rsidRPr="006075F1" w:rsidRDefault="00A34688" w:rsidP="00C1645C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ED034" w14:textId="77777777" w:rsidR="00A34688" w:rsidRPr="006075F1" w:rsidRDefault="00A34688" w:rsidP="00C1645C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62AEB" w14:textId="77777777" w:rsidR="00A34688" w:rsidRPr="006075F1" w:rsidRDefault="00A34688" w:rsidP="00C1645C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4C22D3FA" w14:textId="3AA3ECD8" w:rsidR="00B63A14" w:rsidRPr="006075F1" w:rsidRDefault="00B63A14" w:rsidP="00B63A14">
      <w:pPr>
        <w:jc w:val="both"/>
      </w:pPr>
      <w:r w:rsidRPr="006075F1">
        <w:rPr>
          <w:rStyle w:val="Wyrnienieintensywne"/>
          <w:color w:val="auto"/>
        </w:rPr>
        <w:t>* Niepotrzebne skreślić</w:t>
      </w:r>
    </w:p>
    <w:p w14:paraId="715250B0" w14:textId="31EDF3C1" w:rsidR="00AC29FB" w:rsidRPr="006075F1" w:rsidRDefault="00B63A14" w:rsidP="00AC29FB">
      <w:pPr>
        <w:jc w:val="both"/>
        <w:rPr>
          <w:i/>
        </w:rPr>
      </w:pPr>
      <w:r>
        <w:rPr>
          <w:i/>
        </w:rPr>
        <w:t>*</w:t>
      </w:r>
      <w:r w:rsidR="00AC29FB" w:rsidRPr="006075F1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D59DD62" w14:textId="10ACEE89" w:rsidR="00AC29FB" w:rsidRPr="006075F1" w:rsidRDefault="00B63A14" w:rsidP="00AC29FB">
      <w:pPr>
        <w:jc w:val="both"/>
        <w:rPr>
          <w:i/>
          <w:iCs/>
        </w:rPr>
      </w:pPr>
      <w:r>
        <w:rPr>
          <w:i/>
          <w:iCs/>
        </w:rPr>
        <w:t>*</w:t>
      </w:r>
      <w:r w:rsidR="00AC29FB" w:rsidRPr="006075F1">
        <w:rPr>
          <w:i/>
          <w:iCs/>
        </w:rPr>
        <w:t xml:space="preserve">**W przypadku, gdy wykonawca nie przekazuje danych osobowych innych niż bezpośrednio jego dotyczących lub zachodzi wyłączenie stosowania obowiązku informacyjnego, stosownie </w:t>
      </w:r>
      <w:r w:rsidR="00AC29FB" w:rsidRPr="006075F1">
        <w:rPr>
          <w:i/>
          <w:iCs/>
        </w:rPr>
        <w:lastRenderedPageBreak/>
        <w:t>do art. 13 ust. 4 lub art. 14 ust. 5 RODO treści oświadczenia wykonawca nie składa (usunięcie treści oświadczenia np. przez jego wykreślenie).</w:t>
      </w:r>
    </w:p>
    <w:p w14:paraId="6F50C9FB" w14:textId="77777777" w:rsidR="00182150" w:rsidRPr="006075F1" w:rsidRDefault="00182150" w:rsidP="00460BD8">
      <w:pPr>
        <w:numPr>
          <w:ilvl w:val="0"/>
          <w:numId w:val="1"/>
        </w:numPr>
        <w:spacing w:after="120"/>
        <w:ind w:left="357" w:hanging="357"/>
        <w:jc w:val="both"/>
        <w:rPr>
          <w:b/>
        </w:rPr>
      </w:pPr>
      <w:r w:rsidRPr="006075F1">
        <w:rPr>
          <w:bCs/>
        </w:rPr>
        <w:t xml:space="preserve">Oświadczenie, w przypadku </w:t>
      </w:r>
      <w:r w:rsidRPr="006075F1">
        <w:rPr>
          <w:bCs/>
          <w:shd w:val="clear" w:color="auto" w:fill="FFFFFF"/>
        </w:rPr>
        <w:t>wykonawców wspólnie ubiegających się o udzielenie zamówienia (Konsorcjum, S.C.)</w:t>
      </w:r>
      <w:r w:rsidRPr="006075F1">
        <w:rPr>
          <w:b/>
          <w:shd w:val="clear" w:color="auto" w:fill="FFFFFF"/>
        </w:rPr>
        <w:t xml:space="preserve"> </w:t>
      </w:r>
      <w:r w:rsidR="00121718" w:rsidRPr="006075F1">
        <w:t xml:space="preserve">– jeżeli dotyczy </w:t>
      </w:r>
    </w:p>
    <w:tbl>
      <w:tblPr>
        <w:tblW w:w="9201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4961"/>
      </w:tblGrid>
      <w:tr w:rsidR="00182150" w:rsidRPr="006075F1" w14:paraId="7D1C3359" w14:textId="77777777" w:rsidTr="006075F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96197F9" w14:textId="77777777" w:rsidR="00182150" w:rsidRPr="006075F1" w:rsidRDefault="00182150" w:rsidP="00C1645C">
            <w:pPr>
              <w:autoSpaceDE w:val="0"/>
              <w:jc w:val="center"/>
            </w:pPr>
            <w:r w:rsidRPr="006075F1"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00FF39E" w14:textId="77777777" w:rsidR="00182150" w:rsidRPr="006075F1" w:rsidRDefault="00182150" w:rsidP="00C1645C">
            <w:pPr>
              <w:autoSpaceDE w:val="0"/>
              <w:jc w:val="center"/>
            </w:pPr>
            <w:r w:rsidRPr="006075F1">
              <w:t xml:space="preserve">Nazwa wykonawcy 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1A4CC" w14:textId="77777777" w:rsidR="00182150" w:rsidRPr="006075F1" w:rsidRDefault="00182150" w:rsidP="00C1645C">
            <w:pPr>
              <w:autoSpaceDE w:val="0"/>
              <w:jc w:val="center"/>
            </w:pPr>
            <w:r w:rsidRPr="006075F1">
              <w:t xml:space="preserve">Dostawy, usługi (zakres), który wykonają poszczególni wykonawcy </w:t>
            </w:r>
          </w:p>
        </w:tc>
      </w:tr>
      <w:tr w:rsidR="00182150" w:rsidRPr="006075F1" w14:paraId="54DFE75D" w14:textId="77777777" w:rsidTr="006075F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EAD3F2" w14:textId="77777777" w:rsidR="00182150" w:rsidRPr="006075F1" w:rsidRDefault="00182150" w:rsidP="00C1645C">
            <w:pPr>
              <w:autoSpaceDE w:val="0"/>
              <w:snapToGrid w:val="0"/>
              <w:spacing w:after="120"/>
              <w:jc w:val="both"/>
            </w:pPr>
            <w:r w:rsidRPr="006075F1"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D1B311" w14:textId="77777777" w:rsidR="00182150" w:rsidRPr="006075F1" w:rsidRDefault="00182150" w:rsidP="00C1645C">
            <w:pPr>
              <w:autoSpaceDE w:val="0"/>
              <w:snapToGrid w:val="0"/>
              <w:spacing w:after="240"/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F904F" w14:textId="77777777" w:rsidR="00182150" w:rsidRPr="006075F1" w:rsidRDefault="00182150" w:rsidP="00C1645C">
            <w:pPr>
              <w:autoSpaceDE w:val="0"/>
              <w:snapToGrid w:val="0"/>
              <w:spacing w:after="240"/>
            </w:pPr>
          </w:p>
        </w:tc>
      </w:tr>
      <w:tr w:rsidR="00182150" w:rsidRPr="006075F1" w14:paraId="1E919962" w14:textId="77777777" w:rsidTr="006075F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CBBAB42" w14:textId="77777777" w:rsidR="00182150" w:rsidRPr="006075F1" w:rsidRDefault="00182150" w:rsidP="00C1645C">
            <w:pPr>
              <w:autoSpaceDE w:val="0"/>
              <w:snapToGrid w:val="0"/>
              <w:spacing w:after="120"/>
              <w:jc w:val="both"/>
            </w:pPr>
            <w:r w:rsidRPr="006075F1"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A5DFF7" w14:textId="77777777" w:rsidR="00182150" w:rsidRPr="006075F1" w:rsidRDefault="00182150" w:rsidP="00C1645C">
            <w:pPr>
              <w:autoSpaceDE w:val="0"/>
              <w:snapToGrid w:val="0"/>
              <w:spacing w:after="240"/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DCA2B" w14:textId="77777777" w:rsidR="00182150" w:rsidRPr="006075F1" w:rsidRDefault="00182150" w:rsidP="00C1645C">
            <w:pPr>
              <w:autoSpaceDE w:val="0"/>
              <w:snapToGrid w:val="0"/>
              <w:spacing w:after="240"/>
            </w:pPr>
          </w:p>
        </w:tc>
      </w:tr>
    </w:tbl>
    <w:p w14:paraId="2A9901D4" w14:textId="77777777" w:rsidR="00A34688" w:rsidRPr="006075F1" w:rsidRDefault="00A34688" w:rsidP="004C286B">
      <w:pPr>
        <w:numPr>
          <w:ilvl w:val="0"/>
          <w:numId w:val="1"/>
        </w:numPr>
        <w:spacing w:before="120"/>
        <w:ind w:left="357" w:hanging="357"/>
        <w:jc w:val="both"/>
      </w:pPr>
      <w:r w:rsidRPr="006075F1">
        <w:t>Umocowanymi do reprezentowania naszej firmy są następujące osoby:</w:t>
      </w:r>
    </w:p>
    <w:p w14:paraId="4AE7D890" w14:textId="77777777" w:rsidR="00C42A82" w:rsidRPr="006075F1" w:rsidRDefault="00C42A82" w:rsidP="00D07A26"/>
    <w:p w14:paraId="3B6BEF25" w14:textId="77777777" w:rsidR="00AF0B3D" w:rsidRPr="006075F1" w:rsidRDefault="00C42A82" w:rsidP="00F80590">
      <w:pPr>
        <w:ind w:firstLine="357"/>
      </w:pPr>
      <w:r w:rsidRPr="006075F1">
        <w:t>Imię i Nazwisko …………………………………………………..</w:t>
      </w:r>
      <w:r w:rsidRPr="006075F1">
        <w:tab/>
      </w:r>
    </w:p>
    <w:p w14:paraId="36C22852" w14:textId="77777777" w:rsidR="00C42A82" w:rsidRPr="006075F1" w:rsidRDefault="00C42A82" w:rsidP="00D07A26"/>
    <w:p w14:paraId="5191AF60" w14:textId="77777777" w:rsidR="004B5604" w:rsidRPr="006075F1" w:rsidRDefault="00C42A82" w:rsidP="00F80590">
      <w:pPr>
        <w:ind w:firstLine="357"/>
      </w:pPr>
      <w:r w:rsidRPr="006075F1">
        <w:t>Imię i Nazwisko …………………………………………………..</w:t>
      </w:r>
      <w:r w:rsidRPr="006075F1">
        <w:tab/>
      </w:r>
    </w:p>
    <w:p w14:paraId="7C594496" w14:textId="77777777" w:rsidR="00864498" w:rsidRPr="006075F1" w:rsidRDefault="00864498" w:rsidP="00D07A26"/>
    <w:p w14:paraId="07A92662" w14:textId="77777777" w:rsidR="00A34688" w:rsidRPr="006075F1" w:rsidRDefault="00A34688" w:rsidP="00A34688">
      <w:pPr>
        <w:numPr>
          <w:ilvl w:val="0"/>
          <w:numId w:val="1"/>
        </w:numPr>
        <w:jc w:val="both"/>
      </w:pPr>
      <w:r w:rsidRPr="006075F1">
        <w:t>Umocowanie dla powyżej wskazanych osób wynika z następującego(</w:t>
      </w:r>
      <w:proofErr w:type="spellStart"/>
      <w:r w:rsidRPr="006075F1">
        <w:t>ych</w:t>
      </w:r>
      <w:proofErr w:type="spellEnd"/>
      <w:r w:rsidRPr="006075F1">
        <w:t>) dokumentu(ów)</w:t>
      </w:r>
    </w:p>
    <w:p w14:paraId="7F3222B0" w14:textId="77777777" w:rsidR="008002E4" w:rsidRPr="006075F1" w:rsidRDefault="008002E4" w:rsidP="008002E4">
      <w:pPr>
        <w:ind w:left="360"/>
        <w:jc w:val="both"/>
      </w:pPr>
    </w:p>
    <w:p w14:paraId="4169B6C5" w14:textId="77777777" w:rsidR="00CD7A13" w:rsidRPr="006075F1" w:rsidRDefault="008002E4" w:rsidP="00A34688">
      <w:pPr>
        <w:jc w:val="both"/>
      </w:pPr>
      <w:r w:rsidRPr="006075F1">
        <w:t xml:space="preserve">      </w:t>
      </w:r>
      <w:r w:rsidR="00A34688" w:rsidRPr="006075F1">
        <w:t>…………………………………………...........................……które dołączamy do oferty.</w:t>
      </w:r>
    </w:p>
    <w:p w14:paraId="72C569CC" w14:textId="77777777" w:rsidR="00A34688" w:rsidRPr="006075F1" w:rsidRDefault="001A7397" w:rsidP="00A34688">
      <w:pPr>
        <w:numPr>
          <w:ilvl w:val="0"/>
          <w:numId w:val="1"/>
        </w:numPr>
        <w:jc w:val="both"/>
      </w:pPr>
      <w:r w:rsidRPr="006075F1">
        <w:t>Z</w:t>
      </w:r>
      <w:r w:rsidR="00A34688" w:rsidRPr="006075F1">
        <w:t>ałącznikami do niniejszej oferty są:</w:t>
      </w:r>
    </w:p>
    <w:p w14:paraId="1A78B8F6" w14:textId="77777777" w:rsidR="001323C4" w:rsidRPr="006075F1" w:rsidRDefault="001323C4" w:rsidP="001323C4">
      <w:pPr>
        <w:ind w:left="360"/>
        <w:jc w:val="both"/>
      </w:pPr>
    </w:p>
    <w:p w14:paraId="245C86F7" w14:textId="77777777" w:rsidR="00A34688" w:rsidRPr="006075F1" w:rsidRDefault="00A34688" w:rsidP="00A34688">
      <w:pPr>
        <w:numPr>
          <w:ilvl w:val="1"/>
          <w:numId w:val="2"/>
        </w:numPr>
        <w:spacing w:line="360" w:lineRule="auto"/>
        <w:jc w:val="both"/>
      </w:pPr>
      <w:r w:rsidRPr="006075F1">
        <w:t>………………………………………………………………………………….</w:t>
      </w:r>
    </w:p>
    <w:p w14:paraId="0CB28428" w14:textId="77777777" w:rsidR="00A34688" w:rsidRPr="006075F1" w:rsidRDefault="00A34688" w:rsidP="00A34688">
      <w:pPr>
        <w:numPr>
          <w:ilvl w:val="1"/>
          <w:numId w:val="2"/>
        </w:numPr>
        <w:spacing w:line="360" w:lineRule="auto"/>
        <w:jc w:val="both"/>
      </w:pPr>
      <w:r w:rsidRPr="006075F1">
        <w:t>……………………………………..……………………………………………</w:t>
      </w:r>
    </w:p>
    <w:p w14:paraId="37849E84" w14:textId="77777777" w:rsidR="00B41996" w:rsidRPr="006075F1" w:rsidRDefault="00B41996" w:rsidP="00452C3E">
      <w:pPr>
        <w:jc w:val="center"/>
        <w:rPr>
          <w:b/>
        </w:rPr>
      </w:pPr>
    </w:p>
    <w:p w14:paraId="78C472E9" w14:textId="77777777" w:rsidR="005374C7" w:rsidRDefault="005374C7" w:rsidP="005374C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37950BA" w14:textId="77777777" w:rsidR="005374C7" w:rsidRDefault="005374C7" w:rsidP="005374C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2CD9634E" w14:textId="4D66B898" w:rsidR="00884E58" w:rsidRPr="006075F1" w:rsidRDefault="00884E58" w:rsidP="00AD2323">
      <w:pPr>
        <w:jc w:val="center"/>
        <w:rPr>
          <w:b/>
        </w:rPr>
      </w:pPr>
    </w:p>
    <w:p w14:paraId="2AC3641B" w14:textId="77777777" w:rsidR="00884E58" w:rsidRPr="006075F1" w:rsidRDefault="00884E58" w:rsidP="00452C3E">
      <w:pPr>
        <w:jc w:val="center"/>
        <w:rPr>
          <w:b/>
        </w:rPr>
      </w:pPr>
      <w:r w:rsidRPr="006075F1">
        <w:rPr>
          <w:b/>
        </w:rPr>
        <w:t xml:space="preserve"> </w:t>
      </w:r>
    </w:p>
    <w:sectPr w:rsidR="00884E58" w:rsidRPr="006075F1" w:rsidSect="005C736E">
      <w:footerReference w:type="default" r:id="rId12"/>
      <w:pgSz w:w="11906" w:h="16838"/>
      <w:pgMar w:top="473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A097B" w14:textId="77777777" w:rsidR="00895376" w:rsidRDefault="00895376">
      <w:r>
        <w:separator/>
      </w:r>
    </w:p>
  </w:endnote>
  <w:endnote w:type="continuationSeparator" w:id="0">
    <w:p w14:paraId="2A77B5C4" w14:textId="77777777" w:rsidR="00895376" w:rsidRDefault="00895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C59D1" w14:textId="77777777" w:rsidR="00341F7B" w:rsidRDefault="00341F7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2CE86E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7EADA" w14:textId="77777777" w:rsidR="00895376" w:rsidRDefault="00895376">
      <w:r>
        <w:separator/>
      </w:r>
    </w:p>
  </w:footnote>
  <w:footnote w:type="continuationSeparator" w:id="0">
    <w:p w14:paraId="14D0DBA7" w14:textId="77777777" w:rsidR="00895376" w:rsidRDefault="00895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E7161"/>
    <w:multiLevelType w:val="hybridMultilevel"/>
    <w:tmpl w:val="DA5A5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F7BD7"/>
    <w:multiLevelType w:val="hybridMultilevel"/>
    <w:tmpl w:val="75F25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24FDD"/>
    <w:multiLevelType w:val="hybridMultilevel"/>
    <w:tmpl w:val="1EAAD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37566914"/>
    <w:lvl w:ilvl="0" w:tplc="905A59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08333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28642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4526084">
    <w:abstractNumId w:val="3"/>
  </w:num>
  <w:num w:numId="4" w16cid:durableId="929890976">
    <w:abstractNumId w:val="6"/>
  </w:num>
  <w:num w:numId="5" w16cid:durableId="1392774107">
    <w:abstractNumId w:val="4"/>
  </w:num>
  <w:num w:numId="6" w16cid:durableId="323358646">
    <w:abstractNumId w:val="0"/>
  </w:num>
  <w:num w:numId="7" w16cid:durableId="1895464335">
    <w:abstractNumId w:val="2"/>
  </w:num>
  <w:num w:numId="8" w16cid:durableId="464590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1C"/>
    <w:rsid w:val="0000321B"/>
    <w:rsid w:val="00005575"/>
    <w:rsid w:val="00012286"/>
    <w:rsid w:val="00012CAE"/>
    <w:rsid w:val="00014F9F"/>
    <w:rsid w:val="00016AC7"/>
    <w:rsid w:val="00016F0D"/>
    <w:rsid w:val="000212BF"/>
    <w:rsid w:val="00021B98"/>
    <w:rsid w:val="00025E88"/>
    <w:rsid w:val="00037F25"/>
    <w:rsid w:val="00040CF5"/>
    <w:rsid w:val="00042DED"/>
    <w:rsid w:val="00042E74"/>
    <w:rsid w:val="000435FF"/>
    <w:rsid w:val="00043AF0"/>
    <w:rsid w:val="00054FF6"/>
    <w:rsid w:val="00055075"/>
    <w:rsid w:val="00057D21"/>
    <w:rsid w:val="00070B55"/>
    <w:rsid w:val="00071CCC"/>
    <w:rsid w:val="00072BA0"/>
    <w:rsid w:val="000808EC"/>
    <w:rsid w:val="00083B83"/>
    <w:rsid w:val="00083DF2"/>
    <w:rsid w:val="00090464"/>
    <w:rsid w:val="00090AAC"/>
    <w:rsid w:val="000910D0"/>
    <w:rsid w:val="000A0535"/>
    <w:rsid w:val="000A2C92"/>
    <w:rsid w:val="000A3EA3"/>
    <w:rsid w:val="000B15F0"/>
    <w:rsid w:val="000B23A4"/>
    <w:rsid w:val="000B3255"/>
    <w:rsid w:val="000B731D"/>
    <w:rsid w:val="000C41B1"/>
    <w:rsid w:val="000D3875"/>
    <w:rsid w:val="000D6006"/>
    <w:rsid w:val="000D6134"/>
    <w:rsid w:val="000E09C7"/>
    <w:rsid w:val="000E4E90"/>
    <w:rsid w:val="000F0BAB"/>
    <w:rsid w:val="000F6589"/>
    <w:rsid w:val="00100FEB"/>
    <w:rsid w:val="00106636"/>
    <w:rsid w:val="00106FEB"/>
    <w:rsid w:val="00110C02"/>
    <w:rsid w:val="00110D44"/>
    <w:rsid w:val="00116E5D"/>
    <w:rsid w:val="00116EC6"/>
    <w:rsid w:val="001203F6"/>
    <w:rsid w:val="00121718"/>
    <w:rsid w:val="001246E4"/>
    <w:rsid w:val="00126464"/>
    <w:rsid w:val="001279D0"/>
    <w:rsid w:val="00131793"/>
    <w:rsid w:val="00131F7F"/>
    <w:rsid w:val="001323C4"/>
    <w:rsid w:val="001353FF"/>
    <w:rsid w:val="00136B86"/>
    <w:rsid w:val="001458C8"/>
    <w:rsid w:val="00145C02"/>
    <w:rsid w:val="00154BE3"/>
    <w:rsid w:val="00160DE2"/>
    <w:rsid w:val="001629DF"/>
    <w:rsid w:val="001711C8"/>
    <w:rsid w:val="001739C6"/>
    <w:rsid w:val="001801DD"/>
    <w:rsid w:val="00182150"/>
    <w:rsid w:val="00183EAD"/>
    <w:rsid w:val="0018525D"/>
    <w:rsid w:val="001A1F7C"/>
    <w:rsid w:val="001A2B11"/>
    <w:rsid w:val="001A7397"/>
    <w:rsid w:val="001A78F9"/>
    <w:rsid w:val="001B2873"/>
    <w:rsid w:val="001B29CD"/>
    <w:rsid w:val="001B5C12"/>
    <w:rsid w:val="001B685B"/>
    <w:rsid w:val="001C12CA"/>
    <w:rsid w:val="001C1613"/>
    <w:rsid w:val="001C5F13"/>
    <w:rsid w:val="001C62F9"/>
    <w:rsid w:val="001C6F88"/>
    <w:rsid w:val="001D4612"/>
    <w:rsid w:val="001D5C23"/>
    <w:rsid w:val="001D65A6"/>
    <w:rsid w:val="001E3FFC"/>
    <w:rsid w:val="001E40D0"/>
    <w:rsid w:val="001F02C6"/>
    <w:rsid w:val="001F2300"/>
    <w:rsid w:val="001F684F"/>
    <w:rsid w:val="002004A5"/>
    <w:rsid w:val="00200AD9"/>
    <w:rsid w:val="00203A5D"/>
    <w:rsid w:val="00204333"/>
    <w:rsid w:val="00207E98"/>
    <w:rsid w:val="002123A3"/>
    <w:rsid w:val="002150F0"/>
    <w:rsid w:val="0022032E"/>
    <w:rsid w:val="002237DA"/>
    <w:rsid w:val="002269A8"/>
    <w:rsid w:val="00231275"/>
    <w:rsid w:val="002329E0"/>
    <w:rsid w:val="002344FA"/>
    <w:rsid w:val="00243EC7"/>
    <w:rsid w:val="00254A10"/>
    <w:rsid w:val="002672FD"/>
    <w:rsid w:val="002673F9"/>
    <w:rsid w:val="002723B0"/>
    <w:rsid w:val="00282377"/>
    <w:rsid w:val="00291D86"/>
    <w:rsid w:val="00295028"/>
    <w:rsid w:val="002A0AE9"/>
    <w:rsid w:val="002A0BBA"/>
    <w:rsid w:val="002A7F58"/>
    <w:rsid w:val="002B0461"/>
    <w:rsid w:val="002B3D0C"/>
    <w:rsid w:val="002D458D"/>
    <w:rsid w:val="002E04F7"/>
    <w:rsid w:val="002E6A74"/>
    <w:rsid w:val="002E7437"/>
    <w:rsid w:val="002E7D58"/>
    <w:rsid w:val="002F194B"/>
    <w:rsid w:val="00301316"/>
    <w:rsid w:val="003014F3"/>
    <w:rsid w:val="00310B45"/>
    <w:rsid w:val="003120D3"/>
    <w:rsid w:val="0031350E"/>
    <w:rsid w:val="00315A4A"/>
    <w:rsid w:val="003257D8"/>
    <w:rsid w:val="0032692A"/>
    <w:rsid w:val="0032787F"/>
    <w:rsid w:val="003322B3"/>
    <w:rsid w:val="00335282"/>
    <w:rsid w:val="003355C0"/>
    <w:rsid w:val="00337BED"/>
    <w:rsid w:val="00340BCE"/>
    <w:rsid w:val="00341F7B"/>
    <w:rsid w:val="003432E7"/>
    <w:rsid w:val="003447BA"/>
    <w:rsid w:val="0035054B"/>
    <w:rsid w:val="003506D9"/>
    <w:rsid w:val="00353308"/>
    <w:rsid w:val="003550BD"/>
    <w:rsid w:val="00362C6B"/>
    <w:rsid w:val="00365178"/>
    <w:rsid w:val="0036681C"/>
    <w:rsid w:val="00376E82"/>
    <w:rsid w:val="0037755F"/>
    <w:rsid w:val="00380B3A"/>
    <w:rsid w:val="003810EF"/>
    <w:rsid w:val="00383601"/>
    <w:rsid w:val="003843B2"/>
    <w:rsid w:val="003847BE"/>
    <w:rsid w:val="003860F1"/>
    <w:rsid w:val="003A2F87"/>
    <w:rsid w:val="003B34E9"/>
    <w:rsid w:val="003B41FF"/>
    <w:rsid w:val="003B6878"/>
    <w:rsid w:val="003C4BCB"/>
    <w:rsid w:val="003C56DB"/>
    <w:rsid w:val="003C7013"/>
    <w:rsid w:val="003D2E8D"/>
    <w:rsid w:val="003D2FDF"/>
    <w:rsid w:val="003D453E"/>
    <w:rsid w:val="003D6099"/>
    <w:rsid w:val="003D651F"/>
    <w:rsid w:val="003D6922"/>
    <w:rsid w:val="003D6B2B"/>
    <w:rsid w:val="003E1B18"/>
    <w:rsid w:val="003E2D4E"/>
    <w:rsid w:val="003E6554"/>
    <w:rsid w:val="003F6838"/>
    <w:rsid w:val="00401C95"/>
    <w:rsid w:val="0040336F"/>
    <w:rsid w:val="0040767B"/>
    <w:rsid w:val="0041354E"/>
    <w:rsid w:val="00413C29"/>
    <w:rsid w:val="0042217F"/>
    <w:rsid w:val="00430430"/>
    <w:rsid w:val="004320CD"/>
    <w:rsid w:val="004320D3"/>
    <w:rsid w:val="00432849"/>
    <w:rsid w:val="00433E23"/>
    <w:rsid w:val="00436F26"/>
    <w:rsid w:val="00437861"/>
    <w:rsid w:val="00440D6B"/>
    <w:rsid w:val="00447BB4"/>
    <w:rsid w:val="00452C3E"/>
    <w:rsid w:val="00455BE8"/>
    <w:rsid w:val="00460BD8"/>
    <w:rsid w:val="004638AA"/>
    <w:rsid w:val="0046460C"/>
    <w:rsid w:val="00465B4F"/>
    <w:rsid w:val="00470681"/>
    <w:rsid w:val="00470A28"/>
    <w:rsid w:val="00472FD9"/>
    <w:rsid w:val="00474E72"/>
    <w:rsid w:val="00476016"/>
    <w:rsid w:val="00476F03"/>
    <w:rsid w:val="00480F82"/>
    <w:rsid w:val="0048507A"/>
    <w:rsid w:val="004A6866"/>
    <w:rsid w:val="004B02F2"/>
    <w:rsid w:val="004B5604"/>
    <w:rsid w:val="004B5950"/>
    <w:rsid w:val="004B7300"/>
    <w:rsid w:val="004B750A"/>
    <w:rsid w:val="004C286B"/>
    <w:rsid w:val="004C6753"/>
    <w:rsid w:val="004D01B5"/>
    <w:rsid w:val="004D4C32"/>
    <w:rsid w:val="004D6676"/>
    <w:rsid w:val="004E2D91"/>
    <w:rsid w:val="004E57B3"/>
    <w:rsid w:val="004E5978"/>
    <w:rsid w:val="004E70A6"/>
    <w:rsid w:val="004E7256"/>
    <w:rsid w:val="004E7F1F"/>
    <w:rsid w:val="004F223B"/>
    <w:rsid w:val="00504D44"/>
    <w:rsid w:val="005103EF"/>
    <w:rsid w:val="00510E05"/>
    <w:rsid w:val="00522230"/>
    <w:rsid w:val="005224DE"/>
    <w:rsid w:val="00533A49"/>
    <w:rsid w:val="00535B7D"/>
    <w:rsid w:val="005374C7"/>
    <w:rsid w:val="005439F1"/>
    <w:rsid w:val="00543E41"/>
    <w:rsid w:val="00545AED"/>
    <w:rsid w:val="00546534"/>
    <w:rsid w:val="005553CB"/>
    <w:rsid w:val="00561D56"/>
    <w:rsid w:val="00564815"/>
    <w:rsid w:val="00565711"/>
    <w:rsid w:val="00570993"/>
    <w:rsid w:val="00582B49"/>
    <w:rsid w:val="00583EC1"/>
    <w:rsid w:val="005842AE"/>
    <w:rsid w:val="0059116B"/>
    <w:rsid w:val="00595C87"/>
    <w:rsid w:val="005968B3"/>
    <w:rsid w:val="005A238F"/>
    <w:rsid w:val="005A559B"/>
    <w:rsid w:val="005A6EE7"/>
    <w:rsid w:val="005B691A"/>
    <w:rsid w:val="005C3CEA"/>
    <w:rsid w:val="005C4610"/>
    <w:rsid w:val="005C736E"/>
    <w:rsid w:val="005D2C65"/>
    <w:rsid w:val="005D2E19"/>
    <w:rsid w:val="005D3386"/>
    <w:rsid w:val="005E5340"/>
    <w:rsid w:val="005E6D94"/>
    <w:rsid w:val="005F37E7"/>
    <w:rsid w:val="005F4BE7"/>
    <w:rsid w:val="0060123C"/>
    <w:rsid w:val="00602C01"/>
    <w:rsid w:val="00605A47"/>
    <w:rsid w:val="006075F1"/>
    <w:rsid w:val="00625BFA"/>
    <w:rsid w:val="0063384F"/>
    <w:rsid w:val="00636400"/>
    <w:rsid w:val="00640C31"/>
    <w:rsid w:val="006410C5"/>
    <w:rsid w:val="006429AF"/>
    <w:rsid w:val="00642ACE"/>
    <w:rsid w:val="00643C6F"/>
    <w:rsid w:val="00644666"/>
    <w:rsid w:val="006456BD"/>
    <w:rsid w:val="00645BB4"/>
    <w:rsid w:val="00646202"/>
    <w:rsid w:val="00646FDC"/>
    <w:rsid w:val="00650663"/>
    <w:rsid w:val="0065290F"/>
    <w:rsid w:val="00664B3B"/>
    <w:rsid w:val="006671CA"/>
    <w:rsid w:val="00670578"/>
    <w:rsid w:val="0067281C"/>
    <w:rsid w:val="006815F6"/>
    <w:rsid w:val="00683758"/>
    <w:rsid w:val="00684827"/>
    <w:rsid w:val="006A4546"/>
    <w:rsid w:val="006B0F06"/>
    <w:rsid w:val="006B1933"/>
    <w:rsid w:val="006B1C2A"/>
    <w:rsid w:val="006B3267"/>
    <w:rsid w:val="006C73D3"/>
    <w:rsid w:val="006C78C9"/>
    <w:rsid w:val="006D198C"/>
    <w:rsid w:val="006E245A"/>
    <w:rsid w:val="006F0E72"/>
    <w:rsid w:val="006F3862"/>
    <w:rsid w:val="006F50AF"/>
    <w:rsid w:val="006F5717"/>
    <w:rsid w:val="00701DE9"/>
    <w:rsid w:val="00706BD2"/>
    <w:rsid w:val="00724B64"/>
    <w:rsid w:val="0072544F"/>
    <w:rsid w:val="0073007E"/>
    <w:rsid w:val="0073481A"/>
    <w:rsid w:val="00741325"/>
    <w:rsid w:val="007419BD"/>
    <w:rsid w:val="00743A83"/>
    <w:rsid w:val="00746C54"/>
    <w:rsid w:val="00752F8B"/>
    <w:rsid w:val="00753491"/>
    <w:rsid w:val="00765DC7"/>
    <w:rsid w:val="00770804"/>
    <w:rsid w:val="00771894"/>
    <w:rsid w:val="007748F0"/>
    <w:rsid w:val="00777AD7"/>
    <w:rsid w:val="00781B99"/>
    <w:rsid w:val="00791AB7"/>
    <w:rsid w:val="00794CAA"/>
    <w:rsid w:val="007A4321"/>
    <w:rsid w:val="007A55FB"/>
    <w:rsid w:val="007B0877"/>
    <w:rsid w:val="007B56FC"/>
    <w:rsid w:val="007B6241"/>
    <w:rsid w:val="007C3CD8"/>
    <w:rsid w:val="007D2FD3"/>
    <w:rsid w:val="007D76B4"/>
    <w:rsid w:val="007E2A48"/>
    <w:rsid w:val="007E3857"/>
    <w:rsid w:val="007F0011"/>
    <w:rsid w:val="007F5E36"/>
    <w:rsid w:val="008002E4"/>
    <w:rsid w:val="00800A95"/>
    <w:rsid w:val="008044DE"/>
    <w:rsid w:val="00833933"/>
    <w:rsid w:val="00845945"/>
    <w:rsid w:val="00847831"/>
    <w:rsid w:val="00847E38"/>
    <w:rsid w:val="00853083"/>
    <w:rsid w:val="00856213"/>
    <w:rsid w:val="00864498"/>
    <w:rsid w:val="00866FFF"/>
    <w:rsid w:val="00873258"/>
    <w:rsid w:val="00875A4E"/>
    <w:rsid w:val="00884E58"/>
    <w:rsid w:val="008854A5"/>
    <w:rsid w:val="00885C6A"/>
    <w:rsid w:val="0088731A"/>
    <w:rsid w:val="00890E8F"/>
    <w:rsid w:val="00890F94"/>
    <w:rsid w:val="008930EE"/>
    <w:rsid w:val="00893260"/>
    <w:rsid w:val="00895376"/>
    <w:rsid w:val="008A2B01"/>
    <w:rsid w:val="008A2B6B"/>
    <w:rsid w:val="008A6704"/>
    <w:rsid w:val="008A76D5"/>
    <w:rsid w:val="008B15B6"/>
    <w:rsid w:val="008B2F0C"/>
    <w:rsid w:val="008B3E43"/>
    <w:rsid w:val="008B4928"/>
    <w:rsid w:val="008B5B3B"/>
    <w:rsid w:val="008B74F3"/>
    <w:rsid w:val="008B75F1"/>
    <w:rsid w:val="008B7FB1"/>
    <w:rsid w:val="008C0325"/>
    <w:rsid w:val="008C13B9"/>
    <w:rsid w:val="008D2AB8"/>
    <w:rsid w:val="008E29C0"/>
    <w:rsid w:val="008E3C28"/>
    <w:rsid w:val="008F1C66"/>
    <w:rsid w:val="009007C3"/>
    <w:rsid w:val="009015E1"/>
    <w:rsid w:val="00902BC9"/>
    <w:rsid w:val="00906A7F"/>
    <w:rsid w:val="00911027"/>
    <w:rsid w:val="00934543"/>
    <w:rsid w:val="009364C7"/>
    <w:rsid w:val="00940EAC"/>
    <w:rsid w:val="00943781"/>
    <w:rsid w:val="009465D3"/>
    <w:rsid w:val="0095096C"/>
    <w:rsid w:val="00951621"/>
    <w:rsid w:val="009527B4"/>
    <w:rsid w:val="00956FD6"/>
    <w:rsid w:val="00966D99"/>
    <w:rsid w:val="00970DEC"/>
    <w:rsid w:val="00970FE4"/>
    <w:rsid w:val="00982D0C"/>
    <w:rsid w:val="009924CA"/>
    <w:rsid w:val="009A1DE8"/>
    <w:rsid w:val="009A4FB5"/>
    <w:rsid w:val="009A7BB6"/>
    <w:rsid w:val="009B348B"/>
    <w:rsid w:val="009B59A0"/>
    <w:rsid w:val="009B5DB4"/>
    <w:rsid w:val="009C00E5"/>
    <w:rsid w:val="009C5D31"/>
    <w:rsid w:val="009D0FCF"/>
    <w:rsid w:val="009D1059"/>
    <w:rsid w:val="009D4F27"/>
    <w:rsid w:val="009F0590"/>
    <w:rsid w:val="009F58E3"/>
    <w:rsid w:val="00A0022B"/>
    <w:rsid w:val="00A013B4"/>
    <w:rsid w:val="00A06744"/>
    <w:rsid w:val="00A16BDF"/>
    <w:rsid w:val="00A17C4B"/>
    <w:rsid w:val="00A229CA"/>
    <w:rsid w:val="00A34688"/>
    <w:rsid w:val="00A346FE"/>
    <w:rsid w:val="00A37FB7"/>
    <w:rsid w:val="00A40788"/>
    <w:rsid w:val="00A409BB"/>
    <w:rsid w:val="00A47B4D"/>
    <w:rsid w:val="00A51FC8"/>
    <w:rsid w:val="00A57FD9"/>
    <w:rsid w:val="00A6219E"/>
    <w:rsid w:val="00A71289"/>
    <w:rsid w:val="00A723EB"/>
    <w:rsid w:val="00A75E6A"/>
    <w:rsid w:val="00A7640F"/>
    <w:rsid w:val="00A80B88"/>
    <w:rsid w:val="00A83018"/>
    <w:rsid w:val="00A84FC1"/>
    <w:rsid w:val="00A9724A"/>
    <w:rsid w:val="00AA4D70"/>
    <w:rsid w:val="00AA6ED2"/>
    <w:rsid w:val="00AB0015"/>
    <w:rsid w:val="00AB5450"/>
    <w:rsid w:val="00AB5A07"/>
    <w:rsid w:val="00AB72DC"/>
    <w:rsid w:val="00AC29FB"/>
    <w:rsid w:val="00AC6194"/>
    <w:rsid w:val="00AD08DB"/>
    <w:rsid w:val="00AD2323"/>
    <w:rsid w:val="00AD3836"/>
    <w:rsid w:val="00AD38E7"/>
    <w:rsid w:val="00AD4E38"/>
    <w:rsid w:val="00AE09D7"/>
    <w:rsid w:val="00AE4D5D"/>
    <w:rsid w:val="00AF0B3D"/>
    <w:rsid w:val="00AF2649"/>
    <w:rsid w:val="00AF4AC6"/>
    <w:rsid w:val="00AF4B90"/>
    <w:rsid w:val="00AF7487"/>
    <w:rsid w:val="00B22B75"/>
    <w:rsid w:val="00B24A80"/>
    <w:rsid w:val="00B261A4"/>
    <w:rsid w:val="00B26D6F"/>
    <w:rsid w:val="00B348B6"/>
    <w:rsid w:val="00B376D7"/>
    <w:rsid w:val="00B40315"/>
    <w:rsid w:val="00B41996"/>
    <w:rsid w:val="00B44CB3"/>
    <w:rsid w:val="00B45197"/>
    <w:rsid w:val="00B47BF7"/>
    <w:rsid w:val="00B53298"/>
    <w:rsid w:val="00B53A36"/>
    <w:rsid w:val="00B54717"/>
    <w:rsid w:val="00B56769"/>
    <w:rsid w:val="00B63A14"/>
    <w:rsid w:val="00B64887"/>
    <w:rsid w:val="00B713B8"/>
    <w:rsid w:val="00B715A5"/>
    <w:rsid w:val="00B76F3E"/>
    <w:rsid w:val="00B774DC"/>
    <w:rsid w:val="00B82D3A"/>
    <w:rsid w:val="00B9243F"/>
    <w:rsid w:val="00BA1411"/>
    <w:rsid w:val="00BA1DAE"/>
    <w:rsid w:val="00BA3526"/>
    <w:rsid w:val="00BA4B27"/>
    <w:rsid w:val="00BB0BC2"/>
    <w:rsid w:val="00BB39D3"/>
    <w:rsid w:val="00BC2AB3"/>
    <w:rsid w:val="00BC5AA1"/>
    <w:rsid w:val="00BC6A12"/>
    <w:rsid w:val="00BC7C5E"/>
    <w:rsid w:val="00BD1F84"/>
    <w:rsid w:val="00BD3097"/>
    <w:rsid w:val="00BE22F9"/>
    <w:rsid w:val="00BE63E3"/>
    <w:rsid w:val="00BE6FC3"/>
    <w:rsid w:val="00BF060A"/>
    <w:rsid w:val="00BF11AA"/>
    <w:rsid w:val="00BF291C"/>
    <w:rsid w:val="00BF3573"/>
    <w:rsid w:val="00BF54E1"/>
    <w:rsid w:val="00BF761B"/>
    <w:rsid w:val="00BF7964"/>
    <w:rsid w:val="00C0213F"/>
    <w:rsid w:val="00C04947"/>
    <w:rsid w:val="00C05129"/>
    <w:rsid w:val="00C13CE0"/>
    <w:rsid w:val="00C1645C"/>
    <w:rsid w:val="00C22EAD"/>
    <w:rsid w:val="00C37D98"/>
    <w:rsid w:val="00C40D9F"/>
    <w:rsid w:val="00C40EDA"/>
    <w:rsid w:val="00C41AD0"/>
    <w:rsid w:val="00C42A82"/>
    <w:rsid w:val="00C4690B"/>
    <w:rsid w:val="00C517BF"/>
    <w:rsid w:val="00C51A5D"/>
    <w:rsid w:val="00C639A0"/>
    <w:rsid w:val="00C63F63"/>
    <w:rsid w:val="00C66291"/>
    <w:rsid w:val="00C67C7E"/>
    <w:rsid w:val="00C74BA5"/>
    <w:rsid w:val="00C76DDC"/>
    <w:rsid w:val="00C81030"/>
    <w:rsid w:val="00C82EE7"/>
    <w:rsid w:val="00C83F4E"/>
    <w:rsid w:val="00C842E3"/>
    <w:rsid w:val="00C86F1A"/>
    <w:rsid w:val="00C93199"/>
    <w:rsid w:val="00C969A6"/>
    <w:rsid w:val="00CA057F"/>
    <w:rsid w:val="00CA1398"/>
    <w:rsid w:val="00CA2E5F"/>
    <w:rsid w:val="00CA6737"/>
    <w:rsid w:val="00CA7998"/>
    <w:rsid w:val="00CA7D36"/>
    <w:rsid w:val="00CB3ED9"/>
    <w:rsid w:val="00CB5140"/>
    <w:rsid w:val="00CC1E03"/>
    <w:rsid w:val="00CC595E"/>
    <w:rsid w:val="00CD320D"/>
    <w:rsid w:val="00CD6075"/>
    <w:rsid w:val="00CD7A13"/>
    <w:rsid w:val="00CF0454"/>
    <w:rsid w:val="00CF51AC"/>
    <w:rsid w:val="00CF7FD4"/>
    <w:rsid w:val="00D00848"/>
    <w:rsid w:val="00D0118B"/>
    <w:rsid w:val="00D03A05"/>
    <w:rsid w:val="00D04EF0"/>
    <w:rsid w:val="00D07A26"/>
    <w:rsid w:val="00D11D2A"/>
    <w:rsid w:val="00D13237"/>
    <w:rsid w:val="00D13D9A"/>
    <w:rsid w:val="00D15092"/>
    <w:rsid w:val="00D1589F"/>
    <w:rsid w:val="00D172AA"/>
    <w:rsid w:val="00D24208"/>
    <w:rsid w:val="00D269D3"/>
    <w:rsid w:val="00D27B5B"/>
    <w:rsid w:val="00D31CF7"/>
    <w:rsid w:val="00D33011"/>
    <w:rsid w:val="00D35775"/>
    <w:rsid w:val="00D43317"/>
    <w:rsid w:val="00D43D14"/>
    <w:rsid w:val="00D453E9"/>
    <w:rsid w:val="00D45648"/>
    <w:rsid w:val="00D602C1"/>
    <w:rsid w:val="00D60C38"/>
    <w:rsid w:val="00D615CE"/>
    <w:rsid w:val="00D65B65"/>
    <w:rsid w:val="00D66893"/>
    <w:rsid w:val="00D74105"/>
    <w:rsid w:val="00D812E3"/>
    <w:rsid w:val="00D826CC"/>
    <w:rsid w:val="00D83EE3"/>
    <w:rsid w:val="00D90ACB"/>
    <w:rsid w:val="00D92587"/>
    <w:rsid w:val="00D92738"/>
    <w:rsid w:val="00DA08BD"/>
    <w:rsid w:val="00DA7EF9"/>
    <w:rsid w:val="00DB63A3"/>
    <w:rsid w:val="00DC095B"/>
    <w:rsid w:val="00DC1500"/>
    <w:rsid w:val="00DD0779"/>
    <w:rsid w:val="00DD4E80"/>
    <w:rsid w:val="00DD53FB"/>
    <w:rsid w:val="00DD66A8"/>
    <w:rsid w:val="00DE5B4A"/>
    <w:rsid w:val="00DF0CDC"/>
    <w:rsid w:val="00DF4201"/>
    <w:rsid w:val="00DF600B"/>
    <w:rsid w:val="00E014D3"/>
    <w:rsid w:val="00E0680E"/>
    <w:rsid w:val="00E0798F"/>
    <w:rsid w:val="00E26235"/>
    <w:rsid w:val="00E42E0A"/>
    <w:rsid w:val="00E42FCF"/>
    <w:rsid w:val="00E44371"/>
    <w:rsid w:val="00E450D6"/>
    <w:rsid w:val="00E46638"/>
    <w:rsid w:val="00E507C3"/>
    <w:rsid w:val="00E51CA3"/>
    <w:rsid w:val="00E51ED0"/>
    <w:rsid w:val="00E574B1"/>
    <w:rsid w:val="00E6599E"/>
    <w:rsid w:val="00E7115A"/>
    <w:rsid w:val="00E71D9A"/>
    <w:rsid w:val="00E7260D"/>
    <w:rsid w:val="00E75608"/>
    <w:rsid w:val="00E82454"/>
    <w:rsid w:val="00E8314C"/>
    <w:rsid w:val="00E83603"/>
    <w:rsid w:val="00E83D72"/>
    <w:rsid w:val="00E843B5"/>
    <w:rsid w:val="00E87D1C"/>
    <w:rsid w:val="00E90CE7"/>
    <w:rsid w:val="00E92CA3"/>
    <w:rsid w:val="00E92CAD"/>
    <w:rsid w:val="00E937C7"/>
    <w:rsid w:val="00E94510"/>
    <w:rsid w:val="00E949B0"/>
    <w:rsid w:val="00E96E44"/>
    <w:rsid w:val="00E97B46"/>
    <w:rsid w:val="00EA0097"/>
    <w:rsid w:val="00EA44AD"/>
    <w:rsid w:val="00EA4E1C"/>
    <w:rsid w:val="00EA6CDF"/>
    <w:rsid w:val="00EA6D78"/>
    <w:rsid w:val="00EB10BD"/>
    <w:rsid w:val="00EB318A"/>
    <w:rsid w:val="00EB495A"/>
    <w:rsid w:val="00EB7F85"/>
    <w:rsid w:val="00EC0437"/>
    <w:rsid w:val="00EC2462"/>
    <w:rsid w:val="00EC2DF9"/>
    <w:rsid w:val="00EC47E0"/>
    <w:rsid w:val="00EC6521"/>
    <w:rsid w:val="00ED1187"/>
    <w:rsid w:val="00ED4556"/>
    <w:rsid w:val="00EE0120"/>
    <w:rsid w:val="00EE0D6B"/>
    <w:rsid w:val="00EE756C"/>
    <w:rsid w:val="00EF5DB5"/>
    <w:rsid w:val="00F00591"/>
    <w:rsid w:val="00F00C6C"/>
    <w:rsid w:val="00F044CE"/>
    <w:rsid w:val="00F1067C"/>
    <w:rsid w:val="00F114DC"/>
    <w:rsid w:val="00F123C8"/>
    <w:rsid w:val="00F12C85"/>
    <w:rsid w:val="00F22125"/>
    <w:rsid w:val="00F22EF6"/>
    <w:rsid w:val="00F311D3"/>
    <w:rsid w:val="00F31F0D"/>
    <w:rsid w:val="00F33755"/>
    <w:rsid w:val="00F42F8C"/>
    <w:rsid w:val="00F43963"/>
    <w:rsid w:val="00F47D0A"/>
    <w:rsid w:val="00F51688"/>
    <w:rsid w:val="00F53146"/>
    <w:rsid w:val="00F53FFF"/>
    <w:rsid w:val="00F55E5C"/>
    <w:rsid w:val="00F569C6"/>
    <w:rsid w:val="00F57B3E"/>
    <w:rsid w:val="00F60BAF"/>
    <w:rsid w:val="00F67B17"/>
    <w:rsid w:val="00F70DDC"/>
    <w:rsid w:val="00F75EB7"/>
    <w:rsid w:val="00F80590"/>
    <w:rsid w:val="00F84621"/>
    <w:rsid w:val="00F91018"/>
    <w:rsid w:val="00F96A3C"/>
    <w:rsid w:val="00FA0F30"/>
    <w:rsid w:val="00FA51A4"/>
    <w:rsid w:val="00FB043C"/>
    <w:rsid w:val="00FB1831"/>
    <w:rsid w:val="00FB2723"/>
    <w:rsid w:val="00FB5FCC"/>
    <w:rsid w:val="00FC035F"/>
    <w:rsid w:val="00FC5728"/>
    <w:rsid w:val="00FC5F66"/>
    <w:rsid w:val="00FC7293"/>
    <w:rsid w:val="00FC785E"/>
    <w:rsid w:val="00FD03DC"/>
    <w:rsid w:val="00FE545C"/>
    <w:rsid w:val="00FE7213"/>
    <w:rsid w:val="00FF6212"/>
    <w:rsid w:val="00FF7A07"/>
    <w:rsid w:val="01F81C0B"/>
    <w:rsid w:val="0B14E80C"/>
    <w:rsid w:val="0D070C6F"/>
    <w:rsid w:val="0D73CBAE"/>
    <w:rsid w:val="0EF8600F"/>
    <w:rsid w:val="108E215F"/>
    <w:rsid w:val="1CD6026E"/>
    <w:rsid w:val="1FACC38D"/>
    <w:rsid w:val="248034B0"/>
    <w:rsid w:val="28064823"/>
    <w:rsid w:val="370CC371"/>
    <w:rsid w:val="3B6A14E1"/>
    <w:rsid w:val="3FFEF6C4"/>
    <w:rsid w:val="4421924A"/>
    <w:rsid w:val="481A8EDF"/>
    <w:rsid w:val="4A627583"/>
    <w:rsid w:val="4F35E6A6"/>
    <w:rsid w:val="5E1E5FFE"/>
    <w:rsid w:val="6243795D"/>
    <w:rsid w:val="645EA55A"/>
    <w:rsid w:val="69CD874C"/>
    <w:rsid w:val="6C85DDD3"/>
    <w:rsid w:val="75BD5A7E"/>
    <w:rsid w:val="78655701"/>
    <w:rsid w:val="7C15B7C8"/>
    <w:rsid w:val="7CACE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C226D7"/>
  <w15:chartTrackingRefBased/>
  <w15:docId w15:val="{49EDB598-41FC-4535-9B90-FB1D12879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53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39"/>
    <w:rsid w:val="004F223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4F223B"/>
    <w:rPr>
      <w:b/>
      <w:bCs/>
    </w:rPr>
  </w:style>
  <w:style w:type="character" w:styleId="Wyrnienieintensywne">
    <w:name w:val="Intense Emphasis"/>
    <w:uiPriority w:val="21"/>
    <w:qFormat/>
    <w:rsid w:val="004F223B"/>
    <w:rPr>
      <w:i/>
      <w:iCs/>
      <w:color w:val="4472C4"/>
    </w:rPr>
  </w:style>
  <w:style w:type="paragraph" w:styleId="Akapitzlist">
    <w:name w:val="List Paragraph"/>
    <w:basedOn w:val="Normalny"/>
    <w:uiPriority w:val="34"/>
    <w:qFormat/>
    <w:rsid w:val="009364C7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B6488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341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2901593402954E8184ACF4C6F034C0" ma:contentTypeVersion="4" ma:contentTypeDescription="Utwórz nowy dokument." ma:contentTypeScope="" ma:versionID="b5746035e96592f38fbf9cad419437f6">
  <xsd:schema xmlns:xsd="http://www.w3.org/2001/XMLSchema" xmlns:xs="http://www.w3.org/2001/XMLSchema" xmlns:p="http://schemas.microsoft.com/office/2006/metadata/properties" xmlns:ns2="7a31f9a5-3d8b-4e99-9c9b-9da56d63a129" xmlns:ns3="09179957-0388-4891-8a7e-1bbe11acc7fe" targetNamespace="http://schemas.microsoft.com/office/2006/metadata/properties" ma:root="true" ma:fieldsID="8ea64803695719bb5325db8fc72eb126" ns2:_="" ns3:_="">
    <xsd:import namespace="7a31f9a5-3d8b-4e99-9c9b-9da56d63a129"/>
    <xsd:import namespace="09179957-0388-4891-8a7e-1bbe11acc7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1f9a5-3d8b-4e99-9c9b-9da56d63a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79957-0388-4891-8a7e-1bbe11acc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D3FEF6-6A26-47EB-8B70-3B4EFFEF6F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2DF5E9-5B2C-4356-8611-B22316877B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EF4C6B-2F51-4E97-960E-8287B01778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31f9a5-3d8b-4e99-9c9b-9da56d63a129"/>
    <ds:schemaRef ds:uri="09179957-0388-4891-8a7e-1bbe11acc7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40FB63-5681-45CA-AA81-88DEA82D63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890</Words>
  <Characters>6953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2023-03-14T14:12:00Z</cp:lastPrinted>
  <dcterms:created xsi:type="dcterms:W3CDTF">2023-03-14T15:47:00Z</dcterms:created>
  <dcterms:modified xsi:type="dcterms:W3CDTF">2023-03-14T15:47:00Z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0x010100932901593402954E8184ACF4C6F034C0</vt:lpwstr>
  </property>
</Properties>
</file>