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BD6E69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D6E69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BD6E69">
        <w:rPr>
          <w:rFonts w:ascii="Times New Roman" w:hAnsi="Times New Roman"/>
          <w:sz w:val="24"/>
          <w:szCs w:val="24"/>
        </w:rPr>
        <w:t>1</w:t>
      </w:r>
    </w:p>
    <w:p w:rsidR="008D2AB8" w:rsidRPr="00BD6E69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BD6E69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BD6E69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75421" w:rsidRPr="00075421" w:rsidRDefault="00075421" w:rsidP="008D2AB8">
      <w:pPr>
        <w:ind w:right="-110"/>
        <w:rPr>
          <w:b/>
        </w:rPr>
      </w:pPr>
      <w:r w:rsidRPr="00075421">
        <w:rPr>
          <w:b/>
        </w:rPr>
        <w:t>Akademia Górniczo - Hutnicza</w:t>
      </w:r>
    </w:p>
    <w:p w:rsidR="00075421" w:rsidRPr="00075421" w:rsidRDefault="00075421" w:rsidP="008D2AB8">
      <w:pPr>
        <w:ind w:right="-110"/>
        <w:rPr>
          <w:b/>
        </w:rPr>
      </w:pPr>
      <w:r w:rsidRPr="00075421">
        <w:rPr>
          <w:b/>
        </w:rPr>
        <w:t>im. Stanisława Staszica w Krakowie</w:t>
      </w:r>
    </w:p>
    <w:p w:rsidR="008D2AB8" w:rsidRDefault="00075421" w:rsidP="008D2AB8">
      <w:pPr>
        <w:ind w:right="-110"/>
        <w:rPr>
          <w:b/>
        </w:rPr>
      </w:pPr>
      <w:r w:rsidRPr="0007542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75421" w:rsidP="008D2AB8">
      <w:pPr>
        <w:ind w:right="-110"/>
        <w:rPr>
          <w:b/>
        </w:rPr>
      </w:pPr>
      <w:r w:rsidRPr="00075421">
        <w:rPr>
          <w:b/>
        </w:rPr>
        <w:t>Al. Mickiewicza</w:t>
      </w:r>
      <w:r w:rsidR="008D2AB8">
        <w:rPr>
          <w:b/>
        </w:rPr>
        <w:t xml:space="preserve"> </w:t>
      </w:r>
      <w:r w:rsidRPr="0007542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75421" w:rsidP="008D2AB8">
      <w:pPr>
        <w:rPr>
          <w:b/>
        </w:rPr>
      </w:pPr>
      <w:r w:rsidRPr="00075421">
        <w:rPr>
          <w:b/>
        </w:rPr>
        <w:t>30-059</w:t>
      </w:r>
      <w:r w:rsidR="008D2AB8">
        <w:rPr>
          <w:b/>
        </w:rPr>
        <w:t xml:space="preserve"> </w:t>
      </w:r>
      <w:r w:rsidRPr="0007542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75421" w:rsidRPr="00075421">
        <w:rPr>
          <w:b/>
        </w:rPr>
        <w:t>Bilet lotniczy na trasie Kraków-</w:t>
      </w:r>
      <w:r w:rsidR="00011921">
        <w:rPr>
          <w:b/>
        </w:rPr>
        <w:t>Glasgow</w:t>
      </w:r>
      <w:r w:rsidR="00075421" w:rsidRPr="00075421">
        <w:rPr>
          <w:b/>
        </w:rPr>
        <w:t>-Kraków - KC-zp.272-167/23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8092D" w:rsidRDefault="0068092D" w:rsidP="0068092D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 xml:space="preserve">dla  </w:t>
      </w:r>
      <w:r>
        <w:rPr>
          <w:bCs/>
          <w:sz w:val="22"/>
          <w:szCs w:val="22"/>
          <w:u w:val="single"/>
        </w:rPr>
        <w:t>1</w:t>
      </w:r>
      <w:r w:rsidRPr="00567888">
        <w:rPr>
          <w:bCs/>
          <w:sz w:val="22"/>
          <w:szCs w:val="22"/>
          <w:u w:val="single"/>
        </w:rPr>
        <w:t xml:space="preserve"> os</w:t>
      </w:r>
      <w:r>
        <w:rPr>
          <w:bCs/>
          <w:sz w:val="22"/>
          <w:szCs w:val="22"/>
          <w:u w:val="single"/>
        </w:rPr>
        <w:t xml:space="preserve">oby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</w:p>
    <w:p w:rsidR="0068092D" w:rsidRPr="00D65995" w:rsidRDefault="0068092D" w:rsidP="0068092D">
      <w:pPr>
        <w:jc w:val="both"/>
        <w:rPr>
          <w:sz w:val="22"/>
          <w:szCs w:val="22"/>
        </w:rPr>
      </w:pP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:rsidR="0068092D" w:rsidRPr="00D65995" w:rsidRDefault="0068092D" w:rsidP="0068092D">
      <w:pPr>
        <w:pStyle w:val="Tekstpodstawowy"/>
        <w:spacing w:line="240" w:lineRule="auto"/>
        <w:rPr>
          <w:sz w:val="22"/>
          <w:szCs w:val="22"/>
        </w:rPr>
      </w:pPr>
    </w:p>
    <w:p w:rsidR="0068092D" w:rsidRPr="00D65995" w:rsidRDefault="0068092D" w:rsidP="0068092D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:rsidR="0068092D" w:rsidRPr="00D65995" w:rsidRDefault="0068092D" w:rsidP="0068092D">
      <w:pPr>
        <w:jc w:val="center"/>
        <w:rPr>
          <w:b/>
          <w:sz w:val="22"/>
          <w:szCs w:val="22"/>
          <w:u w:val="single"/>
        </w:rPr>
      </w:pPr>
    </w:p>
    <w:p w:rsidR="0068092D" w:rsidRPr="002B62C4" w:rsidRDefault="0068092D" w:rsidP="0068092D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1" w:name="_Hlk111659863"/>
      <w:r w:rsidRPr="002B62C4">
        <w:rPr>
          <w:b/>
          <w:sz w:val="22"/>
          <w:szCs w:val="22"/>
          <w:u w:val="single"/>
        </w:rPr>
        <w:t xml:space="preserve">do </w:t>
      </w:r>
      <w:bookmarkEnd w:id="1"/>
      <w:r>
        <w:rPr>
          <w:b/>
          <w:sz w:val="22"/>
          <w:szCs w:val="22"/>
          <w:u w:val="single"/>
        </w:rPr>
        <w:t>Glasgow</w:t>
      </w:r>
    </w:p>
    <w:p w:rsidR="0068092D" w:rsidRPr="002B62C4" w:rsidRDefault="0068092D" w:rsidP="0068092D">
      <w:pPr>
        <w:jc w:val="center"/>
        <w:rPr>
          <w:b/>
          <w:color w:val="00B050"/>
          <w:sz w:val="22"/>
          <w:szCs w:val="22"/>
          <w:u w:val="single"/>
        </w:rPr>
      </w:pP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Wylot w dniu: 03/04/2023 r.  z lotniska Kraków Balice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wylotu z Krakowa 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Przesiadka: ……………………………………………………………………………………………………</w:t>
      </w:r>
    </w:p>
    <w:p w:rsidR="005E621B" w:rsidRDefault="005E621B" w:rsidP="005E621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/proszę wpisać godziny lotu, nazwę lotniska oraz linię lotniczą/ </w:t>
      </w:r>
      <w:r w:rsidRPr="005E621B">
        <w:rPr>
          <w:sz w:val="20"/>
          <w:szCs w:val="20"/>
          <w:highlight w:val="yellow"/>
        </w:rPr>
        <w:t>Kryterium oceny ofert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lądowania na lotnisku w Glasgow (GLA) ……..……………..…… 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:rsidR="0068092D" w:rsidRDefault="0068092D" w:rsidP="0068092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Bagaż</w:t>
      </w:r>
      <w:r w:rsidR="009D250A">
        <w:rPr>
          <w:b/>
          <w:sz w:val="22"/>
          <w:szCs w:val="22"/>
        </w:rPr>
        <w:t xml:space="preserve"> rejestrowany</w:t>
      </w:r>
      <w:r>
        <w:rPr>
          <w:b/>
          <w:sz w:val="22"/>
          <w:szCs w:val="22"/>
        </w:rPr>
        <w:t>:</w:t>
      </w:r>
      <w:r w:rsidR="009D250A">
        <w:rPr>
          <w:b/>
          <w:sz w:val="22"/>
          <w:szCs w:val="22"/>
        </w:rPr>
        <w:t xml:space="preserve"> 23 kg</w:t>
      </w:r>
      <w:r>
        <w:rPr>
          <w:b/>
          <w:sz w:val="22"/>
          <w:szCs w:val="22"/>
        </w:rPr>
        <w:t xml:space="preserve"> </w:t>
      </w:r>
    </w:p>
    <w:p w:rsidR="0068092D" w:rsidRPr="00D65995" w:rsidRDefault="0068092D" w:rsidP="0068092D">
      <w:pPr>
        <w:jc w:val="both"/>
        <w:rPr>
          <w:b/>
          <w:sz w:val="22"/>
          <w:szCs w:val="22"/>
        </w:rPr>
      </w:pPr>
    </w:p>
    <w:p w:rsidR="0068092D" w:rsidRDefault="0068092D" w:rsidP="0068092D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>Lot powrotny do</w:t>
      </w:r>
      <w:r w:rsidRPr="002B62C4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Krakowa</w:t>
      </w:r>
    </w:p>
    <w:p w:rsidR="0068092D" w:rsidRPr="002B62C4" w:rsidRDefault="0068092D" w:rsidP="0068092D">
      <w:pPr>
        <w:jc w:val="center"/>
        <w:rPr>
          <w:b/>
          <w:sz w:val="22"/>
          <w:szCs w:val="22"/>
        </w:rPr>
      </w:pP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bookmarkStart w:id="2" w:name="_Hlk127531787"/>
      <w:r>
        <w:rPr>
          <w:b/>
          <w:sz w:val="20"/>
          <w:szCs w:val="20"/>
        </w:rPr>
        <w:t>Wylot w dniu: 07/04/2023 r.  z lotniska Glasgow (GLA)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wylotu z Glasgow 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Przesiadka: ……………………………………………………………………………………………………</w:t>
      </w:r>
    </w:p>
    <w:p w:rsidR="005E621B" w:rsidRDefault="005E621B" w:rsidP="005E621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/proszę wpisać godziny lotu, nazwę lotniska oraz linię lotniczą/ </w:t>
      </w:r>
      <w:r w:rsidRPr="005E621B">
        <w:rPr>
          <w:sz w:val="20"/>
          <w:szCs w:val="20"/>
          <w:highlight w:val="yellow"/>
        </w:rPr>
        <w:t>Kryterium oceny ofert</w:t>
      </w:r>
    </w:p>
    <w:p w:rsidR="005E621B" w:rsidRDefault="005E621B" w:rsidP="005E621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lądowania na lotnisku w Krakowie (KRK) ……..……………..…… 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:rsidR="0068092D" w:rsidRDefault="0068092D" w:rsidP="0068092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Bagaż</w:t>
      </w:r>
      <w:r w:rsidR="009D250A">
        <w:rPr>
          <w:b/>
          <w:sz w:val="22"/>
          <w:szCs w:val="22"/>
        </w:rPr>
        <w:t xml:space="preserve"> rejestrowany 23 kg</w:t>
      </w:r>
      <w:r>
        <w:rPr>
          <w:b/>
          <w:sz w:val="22"/>
          <w:szCs w:val="22"/>
        </w:rPr>
        <w:t xml:space="preserve"> </w:t>
      </w:r>
    </w:p>
    <w:bookmarkEnd w:id="2"/>
    <w:p w:rsidR="0068092D" w:rsidRPr="0088350B" w:rsidRDefault="0068092D" w:rsidP="0068092D">
      <w:pPr>
        <w:jc w:val="both"/>
        <w:rPr>
          <w:sz w:val="22"/>
          <w:szCs w:val="22"/>
        </w:rPr>
      </w:pPr>
    </w:p>
    <w:p w:rsidR="0068092D" w:rsidRDefault="0068092D" w:rsidP="0068092D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</w:t>
      </w:r>
      <w:r w:rsidRPr="0088350B">
        <w:rPr>
          <w:sz w:val="22"/>
          <w:szCs w:val="22"/>
        </w:rPr>
        <w:t xml:space="preserve">od daty podpisania umowy </w:t>
      </w:r>
      <w:r w:rsidRPr="005E621B">
        <w:rPr>
          <w:b/>
          <w:sz w:val="22"/>
          <w:szCs w:val="22"/>
        </w:rPr>
        <w:t>do 07/04/2023 r.</w:t>
      </w:r>
    </w:p>
    <w:p w:rsidR="0068092D" w:rsidRPr="00D65995" w:rsidRDefault="0068092D" w:rsidP="0068092D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8092D" w:rsidRDefault="0068092D" w:rsidP="0068092D">
      <w:pPr>
        <w:jc w:val="right"/>
        <w:rPr>
          <w:sz w:val="22"/>
          <w:szCs w:val="22"/>
        </w:rPr>
      </w:pPr>
    </w:p>
    <w:p w:rsidR="0068092D" w:rsidRPr="00BA7C4F" w:rsidRDefault="0068092D" w:rsidP="0068092D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:rsidR="0068092D" w:rsidRPr="00BA7C4F" w:rsidRDefault="0068092D" w:rsidP="006809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68092D" w:rsidRPr="00BA7C4F" w:rsidRDefault="0068092D" w:rsidP="006809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:rsidR="0068092D" w:rsidRPr="00BA7C4F" w:rsidRDefault="0068092D" w:rsidP="0068092D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:rsidR="0068092D" w:rsidRPr="00BA7C4F" w:rsidRDefault="0068092D" w:rsidP="0068092D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092D" w:rsidRPr="00BA7C4F" w:rsidRDefault="0068092D" w:rsidP="0068092D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092D" w:rsidRPr="00BA7C4F" w:rsidRDefault="0068092D" w:rsidP="0068092D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092D" w:rsidRPr="000C3C69" w:rsidTr="00EC64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:rsidR="0068092D" w:rsidRPr="000C3C69" w:rsidRDefault="0068092D" w:rsidP="00EC64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68092D" w:rsidRPr="000C3C69" w:rsidTr="00EC64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8092D" w:rsidRPr="000C3C69" w:rsidTr="00EC64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92D" w:rsidRPr="000C3C69" w:rsidRDefault="0068092D" w:rsidP="00EC643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68092D" w:rsidRPr="000C3C69" w:rsidRDefault="0068092D" w:rsidP="0068092D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:rsidR="0068092D" w:rsidRPr="000C3C69" w:rsidRDefault="0068092D" w:rsidP="0068092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:rsidR="0068092D" w:rsidRPr="000C3C69" w:rsidRDefault="0068092D" w:rsidP="0068092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:rsidR="0068092D" w:rsidRPr="000C3C69" w:rsidRDefault="0068092D" w:rsidP="0068092D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:rsidR="0068092D" w:rsidRPr="000C3C69" w:rsidRDefault="0068092D" w:rsidP="0068092D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</w:t>
      </w:r>
      <w:proofErr w:type="spellStart"/>
      <w:r w:rsidRPr="000C3C69">
        <w:rPr>
          <w:sz w:val="22"/>
          <w:szCs w:val="22"/>
        </w:rPr>
        <w:t>ych</w:t>
      </w:r>
      <w:proofErr w:type="spellEnd"/>
      <w:r w:rsidRPr="000C3C69">
        <w:rPr>
          <w:sz w:val="22"/>
          <w:szCs w:val="22"/>
        </w:rPr>
        <w:t>) dokumentu(ów)</w:t>
      </w:r>
    </w:p>
    <w:p w:rsidR="0068092D" w:rsidRPr="000C3C69" w:rsidRDefault="0068092D" w:rsidP="0068092D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8092D" w:rsidRPr="000C3C69" w:rsidRDefault="0068092D" w:rsidP="0068092D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:rsidR="0068092D" w:rsidRPr="000C3C69" w:rsidRDefault="0068092D" w:rsidP="0068092D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:rsidR="0068092D" w:rsidRPr="000C3C69" w:rsidRDefault="0068092D" w:rsidP="0068092D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68092D" w:rsidRPr="000C3C69" w:rsidRDefault="0068092D" w:rsidP="0068092D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8092D" w:rsidRPr="000C3C69" w:rsidRDefault="0068092D" w:rsidP="0068092D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:rsidR="0068092D" w:rsidRPr="000C3C69" w:rsidRDefault="0068092D" w:rsidP="0068092D">
      <w:pPr>
        <w:jc w:val="right"/>
        <w:rPr>
          <w:sz w:val="22"/>
          <w:szCs w:val="22"/>
        </w:rPr>
      </w:pPr>
    </w:p>
    <w:p w:rsidR="0068092D" w:rsidRPr="005B67DD" w:rsidRDefault="0068092D" w:rsidP="0068092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281" w:rsidRDefault="007B2281">
      <w:r>
        <w:separator/>
      </w:r>
    </w:p>
  </w:endnote>
  <w:endnote w:type="continuationSeparator" w:id="0">
    <w:p w:rsidR="007B2281" w:rsidRDefault="007B2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281" w:rsidRDefault="007B2281">
      <w:r>
        <w:separator/>
      </w:r>
    </w:p>
  </w:footnote>
  <w:footnote w:type="continuationSeparator" w:id="0">
    <w:p w:rsidR="007B2281" w:rsidRDefault="007B2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E69" w:rsidRPr="00BD6E69" w:rsidRDefault="00011921" w:rsidP="00BD6E69">
    <w:pPr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Norweski Mechanizm Finansujący" style="width:75.75pt;height:84.75pt;visibility:visible;mso-wrap-style:square">
          <v:imagedata r:id="rId1" o:title="Norweski Mechanizm Finansujący"/>
        </v:shape>
      </w:pict>
    </w:r>
    <w:r w:rsidR="00BD6E69" w:rsidRPr="00BD6E69">
      <w:rPr>
        <w:rFonts w:ascii="Calibri" w:eastAsia="Calibri" w:hAnsi="Calibri"/>
        <w:sz w:val="22"/>
        <w:szCs w:val="22"/>
        <w:lang w:eastAsia="en-US"/>
      </w:rPr>
      <w:t xml:space="preserve">                       </w:t>
    </w:r>
    <w:r>
      <w:rPr>
        <w:rFonts w:ascii="Calibri" w:eastAsia="Calibri" w:hAnsi="Calibri"/>
        <w:noProof/>
        <w:sz w:val="22"/>
        <w:szCs w:val="22"/>
      </w:rPr>
      <w:pict>
        <v:shape id="_x0000_i1026" type="#_x0000_t75" alt="Centra Kompetencji Zawodowych - PZnr10SME" style="width:137.25pt;height:45.75pt;visibility:visible;mso-wrap-style:square">
          <v:imagedata r:id="rId2" o:title="Centra Kompetencji Zawodowych - PZnr10SME"/>
        </v:shape>
      </w:pict>
    </w:r>
    <w:r w:rsidR="00BD6E69" w:rsidRPr="00BD6E69">
      <w:rPr>
        <w:rFonts w:ascii="Calibri" w:eastAsia="Calibri" w:hAnsi="Calibri"/>
        <w:sz w:val="22"/>
        <w:szCs w:val="22"/>
        <w:lang w:eastAsia="en-US"/>
      </w:rPr>
      <w:t xml:space="preserve">               </w:t>
    </w:r>
    <w:r>
      <w:rPr>
        <w:rFonts w:ascii="Calibri" w:eastAsia="Calibri" w:hAnsi="Calibri"/>
        <w:noProof/>
        <w:sz w:val="22"/>
        <w:szCs w:val="22"/>
      </w:rPr>
      <w:pict>
        <v:shape id="_x0000_i1027" type="#_x0000_t75" alt="Szybka ścieżka - Innowacje cyfrowe (1/1.1.1/2022) - Narodowe Centrum Badań  i Rozwoju - Portal Gov.pl" style="width:141.75pt;height:57pt;visibility:visible;mso-wrap-style:square">
          <v:imagedata r:id="rId3" o:title="2022) - Narodowe Centrum Badań  i Rozwoju - Portal Gov"/>
        </v:shape>
      </w:pict>
    </w:r>
  </w:p>
  <w:p w:rsidR="00F53146" w:rsidRPr="00BD6E69" w:rsidRDefault="00F53146" w:rsidP="00BD6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281"/>
    <w:rsid w:val="00011921"/>
    <w:rsid w:val="00012286"/>
    <w:rsid w:val="000704FC"/>
    <w:rsid w:val="00071CCC"/>
    <w:rsid w:val="0007542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02AA"/>
    <w:rsid w:val="00595C87"/>
    <w:rsid w:val="005D2C65"/>
    <w:rsid w:val="005E621B"/>
    <w:rsid w:val="005E6D94"/>
    <w:rsid w:val="0063384F"/>
    <w:rsid w:val="00643C6F"/>
    <w:rsid w:val="00646202"/>
    <w:rsid w:val="0065290F"/>
    <w:rsid w:val="0068092D"/>
    <w:rsid w:val="006815F6"/>
    <w:rsid w:val="007748F0"/>
    <w:rsid w:val="007A4321"/>
    <w:rsid w:val="007B2281"/>
    <w:rsid w:val="00833933"/>
    <w:rsid w:val="00853083"/>
    <w:rsid w:val="008B2F0C"/>
    <w:rsid w:val="008B4928"/>
    <w:rsid w:val="008D2AB8"/>
    <w:rsid w:val="008F1C66"/>
    <w:rsid w:val="00970FE4"/>
    <w:rsid w:val="009D250A"/>
    <w:rsid w:val="00A0022B"/>
    <w:rsid w:val="00A346FE"/>
    <w:rsid w:val="00A47B4D"/>
    <w:rsid w:val="00A83018"/>
    <w:rsid w:val="00B774DC"/>
    <w:rsid w:val="00BD6E6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5:chartTrackingRefBased/>
  <w15:docId w15:val="{7B755B14-22AE-4B8B-9D1B-6E2B29C1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0B033-339A-45D1-B275-ACD20E895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540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Renata Kwas-Rogowska</cp:lastModifiedBy>
  <cp:revision>7</cp:revision>
  <cp:lastPrinted>1899-12-31T23:00:00Z</cp:lastPrinted>
  <dcterms:created xsi:type="dcterms:W3CDTF">2023-03-13T09:33:00Z</dcterms:created>
  <dcterms:modified xsi:type="dcterms:W3CDTF">2023-03-14T10:23:00Z</dcterms:modified>
</cp:coreProperties>
</file>