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290761F5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C05733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214AD2B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4A52F1" w:rsidRPr="00D44F1E">
        <w:rPr>
          <w:rFonts w:ascii="Times New Roman" w:eastAsia="Times New Roman" w:hAnsi="Times New Roman"/>
          <w:b/>
          <w:lang w:eastAsia="pl-PL"/>
        </w:rPr>
        <w:t>KC-zp.272-</w:t>
      </w:r>
      <w:r w:rsidR="007E6AA6">
        <w:rPr>
          <w:rFonts w:ascii="Times New Roman" w:eastAsia="Times New Roman" w:hAnsi="Times New Roman"/>
          <w:b/>
          <w:lang w:eastAsia="pl-PL"/>
        </w:rPr>
        <w:t>12</w:t>
      </w:r>
      <w:r w:rsidR="00BB6291">
        <w:rPr>
          <w:rFonts w:ascii="Times New Roman" w:eastAsia="Times New Roman" w:hAnsi="Times New Roman"/>
          <w:b/>
          <w:lang w:eastAsia="pl-PL"/>
        </w:rPr>
        <w:t>4</w:t>
      </w:r>
      <w:r w:rsidR="001F2DEC">
        <w:rPr>
          <w:rFonts w:ascii="Times New Roman" w:eastAsia="Times New Roman" w:hAnsi="Times New Roman"/>
          <w:b/>
          <w:lang w:eastAsia="pl-PL"/>
        </w:rPr>
        <w:t>/23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1A8C7B82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22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1710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5E8412D9" w14:textId="78AA2C75" w:rsidR="00F021B8" w:rsidRDefault="007E6AA6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lang w:eastAsia="zh-CN"/>
        </w:rPr>
      </w:pPr>
      <w:r>
        <w:rPr>
          <w:b/>
        </w:rPr>
        <w:t>Usługa informacyjno-promocyjne na potrzeby Międzynarodowej Konferencji "</w:t>
      </w:r>
      <w:proofErr w:type="spellStart"/>
      <w:r>
        <w:rPr>
          <w:b/>
        </w:rPr>
        <w:t>Geotechnology</w:t>
      </w:r>
      <w:proofErr w:type="spellEnd"/>
      <w:r>
        <w:rPr>
          <w:b/>
        </w:rPr>
        <w:t xml:space="preserve"> and Energy AGH" - KC-zp.272-124/23</w:t>
      </w:r>
    </w:p>
    <w:p w14:paraId="1F94EBA1" w14:textId="4BCEFB1B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44F1E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44F1E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77777777" w:rsidR="000F06EE" w:rsidRPr="002F0A95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</w:p>
    <w:bookmarkEnd w:id="0"/>
    <w:p w14:paraId="79055485" w14:textId="16A82C17" w:rsidR="00E27ABB" w:rsidRPr="00E27ABB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E27ABB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CAFE18" w14:textId="77777777" w:rsidR="000219E5" w:rsidRDefault="000219E5" w:rsidP="00025386">
      <w:pPr>
        <w:spacing w:after="0" w:line="240" w:lineRule="auto"/>
      </w:pPr>
      <w:r>
        <w:separator/>
      </w:r>
    </w:p>
  </w:endnote>
  <w:endnote w:type="continuationSeparator" w:id="0">
    <w:p w14:paraId="202F59D7" w14:textId="77777777" w:rsidR="000219E5" w:rsidRDefault="000219E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FE8FB" w14:textId="77777777" w:rsidR="000219E5" w:rsidRDefault="000219E5" w:rsidP="00025386">
      <w:pPr>
        <w:spacing w:after="0" w:line="240" w:lineRule="auto"/>
      </w:pPr>
      <w:r>
        <w:separator/>
      </w:r>
    </w:p>
  </w:footnote>
  <w:footnote w:type="continuationSeparator" w:id="0">
    <w:p w14:paraId="69B6DD95" w14:textId="77777777" w:rsidR="000219E5" w:rsidRDefault="000219E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333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84786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C6D0F"/>
    <w:rsid w:val="00326B95"/>
    <w:rsid w:val="00332E5C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77707"/>
    <w:rsid w:val="00BB6291"/>
    <w:rsid w:val="00BE3BCE"/>
    <w:rsid w:val="00C05733"/>
    <w:rsid w:val="00CB29AC"/>
    <w:rsid w:val="00D44F1E"/>
    <w:rsid w:val="00D55FC4"/>
    <w:rsid w:val="00D720DC"/>
    <w:rsid w:val="00D9320D"/>
    <w:rsid w:val="00DC4842"/>
    <w:rsid w:val="00DC587A"/>
    <w:rsid w:val="00DC652A"/>
    <w:rsid w:val="00DE3B21"/>
    <w:rsid w:val="00DE73DD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2023-03-08T11:11:00Z</cp:lastPrinted>
  <dcterms:created xsi:type="dcterms:W3CDTF">2023-03-08T11:11:00Z</dcterms:created>
  <dcterms:modified xsi:type="dcterms:W3CDTF">2023-03-08T11:11:00Z</dcterms:modified>
</cp:coreProperties>
</file>