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A8EED" w14:textId="77777777" w:rsidR="00E06C75" w:rsidRDefault="00E06C75" w:rsidP="00E06C7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Pr="008B70EE">
        <w:rPr>
          <w:b/>
          <w:sz w:val="24"/>
          <w:szCs w:val="24"/>
        </w:rPr>
        <w:t>4</w:t>
      </w:r>
    </w:p>
    <w:p w14:paraId="11F9C3E9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5DD82C2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DEE2066" w14:textId="77777777" w:rsidR="00E06C75" w:rsidRDefault="00B05556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 w14:anchorId="247DBFF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18pt;margin-top:5.9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14:paraId="331B42AF" w14:textId="77777777" w:rsidR="00E06C75" w:rsidRDefault="00E06C75" w:rsidP="00E06C7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035DAD52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BCEC21C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05F9832B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029B7AD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6B784462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FE449F3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8B70E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3DA90B27" w14:textId="6DFE80D5" w:rsidR="00E06C75" w:rsidRDefault="00F3262F" w:rsidP="00E06C75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4968E3">
        <w:rPr>
          <w:b/>
          <w:sz w:val="22"/>
          <w:szCs w:val="22"/>
        </w:rPr>
        <w:t>Usługa informacyjno-promocyjne na potrzeby Międzynarodowej Konferencji "</w:t>
      </w:r>
      <w:proofErr w:type="spellStart"/>
      <w:r w:rsidRPr="004968E3">
        <w:rPr>
          <w:b/>
          <w:sz w:val="22"/>
          <w:szCs w:val="22"/>
        </w:rPr>
        <w:t>Geotechnology</w:t>
      </w:r>
      <w:proofErr w:type="spellEnd"/>
      <w:r w:rsidRPr="004968E3">
        <w:rPr>
          <w:b/>
          <w:sz w:val="22"/>
          <w:szCs w:val="22"/>
        </w:rPr>
        <w:t xml:space="preserve"> and Energy AGH" - KC-zp.272-124/23</w:t>
      </w:r>
      <w:r w:rsidR="00E06C75">
        <w:rPr>
          <w:b/>
          <w:sz w:val="24"/>
          <w:szCs w:val="24"/>
        </w:rPr>
        <w:t>,</w:t>
      </w:r>
    </w:p>
    <w:p w14:paraId="191DBC66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4F2B0B">
        <w:rPr>
          <w:sz w:val="24"/>
          <w:szCs w:val="24"/>
        </w:rPr>
        <w:t>oświadczamy, że w ciągu ostatnich 3 lat  przed upływem terminu składania ofert zrealizowaliśmy następujące zamówienia</w:t>
      </w:r>
      <w:r>
        <w:rPr>
          <w:sz w:val="24"/>
          <w:szCs w:val="24"/>
        </w:rPr>
        <w:t>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478"/>
        <w:gridCol w:w="1418"/>
        <w:gridCol w:w="1674"/>
        <w:gridCol w:w="2409"/>
      </w:tblGrid>
      <w:tr w:rsidR="00E06C75" w14:paraId="659466C5" w14:textId="77777777" w:rsidTr="00A20F74">
        <w:trPr>
          <w:cantSplit/>
          <w:trHeight w:val="782"/>
        </w:trPr>
        <w:tc>
          <w:tcPr>
            <w:tcW w:w="633" w:type="dxa"/>
            <w:vAlign w:val="center"/>
          </w:tcPr>
          <w:p w14:paraId="24D157BE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478" w:type="dxa"/>
            <w:vAlign w:val="center"/>
          </w:tcPr>
          <w:p w14:paraId="0E1FE0D4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418" w:type="dxa"/>
            <w:vAlign w:val="center"/>
          </w:tcPr>
          <w:p w14:paraId="7800DF75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674" w:type="dxa"/>
            <w:vAlign w:val="center"/>
          </w:tcPr>
          <w:p w14:paraId="54897F6B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14:paraId="39EA05B6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1E9E8CA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06C75" w14:paraId="5552CBD4" w14:textId="77777777" w:rsidTr="00A20F7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0937882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478" w:type="dxa"/>
            <w:vAlign w:val="center"/>
          </w:tcPr>
          <w:p w14:paraId="326F324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6EE8E67F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674" w:type="dxa"/>
            <w:vAlign w:val="center"/>
          </w:tcPr>
          <w:p w14:paraId="77DF770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14:paraId="52E5CF6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06C75" w14:paraId="6414193B" w14:textId="77777777" w:rsidTr="00A20F74">
        <w:trPr>
          <w:cantSplit/>
          <w:trHeight w:val="921"/>
        </w:trPr>
        <w:tc>
          <w:tcPr>
            <w:tcW w:w="633" w:type="dxa"/>
          </w:tcPr>
          <w:p w14:paraId="6462784D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478" w:type="dxa"/>
          </w:tcPr>
          <w:p w14:paraId="30AE1E94" w14:textId="702ED236" w:rsidR="00E06C75" w:rsidRPr="00B05556" w:rsidRDefault="00E06C75" w:rsidP="009F7D19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B05556">
              <w:t xml:space="preserve">Usługa </w:t>
            </w:r>
            <w:r w:rsidR="00F3262F" w:rsidRPr="00B05556">
              <w:t xml:space="preserve">polegająca na </w:t>
            </w:r>
            <w:r w:rsidR="00A20F74" w:rsidRPr="00B05556">
              <w:t>wykonaniu</w:t>
            </w:r>
            <w:r w:rsidR="00F3262F" w:rsidRPr="00B05556">
              <w:t xml:space="preserve"> materiałów informacyjno-promocyjnych, obejmująca </w:t>
            </w:r>
            <w:r w:rsidR="00A20F74" w:rsidRPr="00B05556">
              <w:t>swoi</w:t>
            </w:r>
            <w:r w:rsidR="00BF3EDF" w:rsidRPr="00B05556">
              <w:t>m</w:t>
            </w:r>
            <w:r w:rsidR="00A20F74" w:rsidRPr="00B05556">
              <w:t xml:space="preserve"> zakresem </w:t>
            </w:r>
            <w:r w:rsidR="00F3262F" w:rsidRPr="00B05556">
              <w:t xml:space="preserve">m.in. projekt, skład, łamanie tekstu, wydruk programu, projekty graficzne banerów i </w:t>
            </w:r>
            <w:proofErr w:type="spellStart"/>
            <w:r w:rsidR="00F3262F" w:rsidRPr="00B05556">
              <w:t>roll-up’ów</w:t>
            </w:r>
            <w:proofErr w:type="spellEnd"/>
          </w:p>
        </w:tc>
        <w:tc>
          <w:tcPr>
            <w:tcW w:w="1418" w:type="dxa"/>
          </w:tcPr>
          <w:p w14:paraId="22D7F03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5127C07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D0F04BE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435EEB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6C75" w14:paraId="0C3A5E4E" w14:textId="77777777" w:rsidTr="00A20F74">
        <w:trPr>
          <w:cantSplit/>
          <w:trHeight w:val="906"/>
        </w:trPr>
        <w:tc>
          <w:tcPr>
            <w:tcW w:w="633" w:type="dxa"/>
          </w:tcPr>
          <w:p w14:paraId="7218C718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478" w:type="dxa"/>
          </w:tcPr>
          <w:p w14:paraId="3B9ADBAE" w14:textId="721A5CC0" w:rsidR="00E06C75" w:rsidRPr="00B05556" w:rsidRDefault="00F3262F" w:rsidP="009F7D19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B05556">
              <w:t xml:space="preserve">Usługa polegająca na zrealizowaniu materiałów informacyjno-promocyjnych, obejmująca m.in. projekt, skład, łamanie tekstu, wydruk programu, projekty graficzne banerów i </w:t>
            </w:r>
            <w:proofErr w:type="spellStart"/>
            <w:r w:rsidRPr="00B05556">
              <w:t>roll-up’ów</w:t>
            </w:r>
            <w:proofErr w:type="spellEnd"/>
          </w:p>
        </w:tc>
        <w:tc>
          <w:tcPr>
            <w:tcW w:w="1418" w:type="dxa"/>
          </w:tcPr>
          <w:p w14:paraId="3EEA74B5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438C1D12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14402C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592C1BF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7F16DFA3" w14:textId="77777777" w:rsidR="00E06C75" w:rsidRPr="00780F3F" w:rsidRDefault="00E06C75" w:rsidP="00E06C75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14:paraId="2B8E5B4A" w14:textId="77777777" w:rsidR="00E06C75" w:rsidRDefault="00E06C75" w:rsidP="00E06C75">
      <w:pPr>
        <w:spacing w:line="360" w:lineRule="auto"/>
        <w:jc w:val="both"/>
      </w:pPr>
    </w:p>
    <w:p w14:paraId="596CD656" w14:textId="77777777" w:rsidR="00DB3465" w:rsidRPr="00423B06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F678CEA" w14:textId="77777777" w:rsidR="00DB3465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EF10A97" w14:textId="77777777" w:rsidR="00E06C75" w:rsidRDefault="00E06C75" w:rsidP="00E06C75"/>
    <w:p w14:paraId="70301666" w14:textId="77777777" w:rsidR="00E06C75" w:rsidRPr="00C254C7" w:rsidRDefault="00E06C75" w:rsidP="00E06C75">
      <w:pPr>
        <w:pStyle w:val="Zwykytekst"/>
      </w:pPr>
    </w:p>
    <w:p w14:paraId="7FD83532" w14:textId="77777777" w:rsidR="00F213FB" w:rsidRPr="00E06C75" w:rsidRDefault="00F213FB" w:rsidP="00E06C75"/>
    <w:sectPr w:rsidR="00F213FB" w:rsidRPr="00E06C7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615A6" w14:textId="77777777" w:rsidR="007B45C1" w:rsidRDefault="007B45C1">
      <w:r>
        <w:separator/>
      </w:r>
    </w:p>
  </w:endnote>
  <w:endnote w:type="continuationSeparator" w:id="0">
    <w:p w14:paraId="36E109A8" w14:textId="77777777" w:rsidR="007B45C1" w:rsidRDefault="007B4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A49DD" w14:textId="77777777" w:rsidR="007B45C1" w:rsidRDefault="007B45C1">
      <w:r>
        <w:separator/>
      </w:r>
    </w:p>
  </w:footnote>
  <w:footnote w:type="continuationSeparator" w:id="0">
    <w:p w14:paraId="754653F2" w14:textId="77777777" w:rsidR="007B45C1" w:rsidRDefault="007B45C1">
      <w:r>
        <w:continuationSeparator/>
      </w:r>
    </w:p>
  </w:footnote>
  <w:footnote w:id="1">
    <w:p w14:paraId="1A457EDC" w14:textId="77777777" w:rsidR="00E06C75" w:rsidRDefault="00E06C75" w:rsidP="00E06C7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A5302" w14:textId="47240321" w:rsidR="00F3262F" w:rsidRDefault="00F3262F" w:rsidP="00F3262F">
    <w:pPr>
      <w:ind w:right="-285"/>
      <w:rPr>
        <w:noProof/>
      </w:rPr>
    </w:pPr>
    <w:r>
      <w:rPr>
        <w:noProof/>
      </w:rPr>
      <w:t xml:space="preserve">                      </w:t>
    </w:r>
    <w:r w:rsidR="00B05556">
      <w:rPr>
        <w:noProof/>
      </w:rPr>
      <w:pict w14:anchorId="17C3A1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, clipart&#10;&#10;Opis wygenerowany automatycznie" style="width:62.25pt;height:77.25pt;visibility:visible;mso-wrap-style:square">
          <v:imagedata r:id="rId1" o:title="Obraz zawierający tekst, clipart&#10;&#10;Opis wygenerowany automatycznie"/>
        </v:shape>
      </w:pict>
    </w:r>
    <w:r>
      <w:t xml:space="preserve">                                       </w:t>
    </w:r>
    <w:r w:rsidR="00B05556">
      <w:rPr>
        <w:noProof/>
      </w:rPr>
      <w:pict w14:anchorId="379D380F">
        <v:shape id="Obraz 6" o:spid="_x0000_i1026" type="#_x0000_t75" alt="Obraz zawierający tekst&#10;&#10;Opis wygenerowany automatycznie" style="width:138.75pt;height:46.5pt;visibility:visible;mso-wrap-style:square">
          <v:imagedata r:id="rId2" o:title="Obraz zawierający tekst&#10;&#10;Opis wygenerowany automatycznie"/>
        </v:shape>
      </w:pict>
    </w:r>
  </w:p>
  <w:p w14:paraId="2DAF2DDF" w14:textId="79F374D3" w:rsidR="00F3262F" w:rsidRPr="005C27B5" w:rsidRDefault="00F3262F" w:rsidP="00F3262F">
    <w:pPr>
      <w:ind w:right="-285"/>
      <w:jc w:val="center"/>
      <w:rPr>
        <w:sz w:val="12"/>
        <w:szCs w:val="12"/>
      </w:rPr>
    </w:pPr>
    <w:r w:rsidRPr="00080ADC">
      <w:rPr>
        <w:rFonts w:ascii="Verdana" w:hAnsi="Verdana" w:cs="Verdana"/>
        <w:color w:val="000000"/>
        <w:sz w:val="12"/>
        <w:szCs w:val="12"/>
      </w:rPr>
      <w:t xml:space="preserve">Płatne ze środków Ministerstwa Edukacji i Nauki na podstawie umowy nr DNK/SP/547981/2022 z dnia </w:t>
    </w:r>
    <w:r>
      <w:rPr>
        <w:rFonts w:ascii="Verdana" w:hAnsi="Verdana" w:cs="Verdana"/>
        <w:color w:val="000000"/>
        <w:sz w:val="12"/>
        <w:szCs w:val="12"/>
      </w:rPr>
      <w:t>22.12.202</w:t>
    </w:r>
    <w:r w:rsidR="00A20F74">
      <w:rPr>
        <w:rFonts w:ascii="Verdana" w:hAnsi="Verdana" w:cs="Verdana"/>
        <w:color w:val="000000"/>
        <w:sz w:val="12"/>
        <w:szCs w:val="12"/>
      </w:rPr>
      <w:t>2</w:t>
    </w:r>
    <w:r w:rsidRPr="00080ADC">
      <w:rPr>
        <w:rFonts w:ascii="Verdana" w:hAnsi="Verdana" w:cs="Verdana"/>
        <w:color w:val="000000"/>
        <w:sz w:val="12"/>
        <w:szCs w:val="12"/>
      </w:rPr>
      <w:t>, zadanie nr 1 (promocja konferencji)</w:t>
    </w:r>
  </w:p>
  <w:p w14:paraId="347F9C0E" w14:textId="77777777" w:rsidR="00F3262F" w:rsidRPr="007604C4" w:rsidRDefault="00F3262F" w:rsidP="00F3262F">
    <w:pPr>
      <w:pStyle w:val="Nagwek"/>
    </w:pPr>
  </w:p>
  <w:p w14:paraId="5064595A" w14:textId="20989008" w:rsidR="00082E0F" w:rsidRPr="00F3262F" w:rsidRDefault="00082E0F" w:rsidP="00F326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5C1"/>
    <w:rsid w:val="00082E0F"/>
    <w:rsid w:val="00210E8E"/>
    <w:rsid w:val="00276C10"/>
    <w:rsid w:val="0046009A"/>
    <w:rsid w:val="00702A72"/>
    <w:rsid w:val="007B45C1"/>
    <w:rsid w:val="00A20F74"/>
    <w:rsid w:val="00B05556"/>
    <w:rsid w:val="00BF3EDF"/>
    <w:rsid w:val="00C049BA"/>
    <w:rsid w:val="00C254C7"/>
    <w:rsid w:val="00C34B2E"/>
    <w:rsid w:val="00D11BC3"/>
    <w:rsid w:val="00DB3465"/>
    <w:rsid w:val="00DD5BF2"/>
    <w:rsid w:val="00E06C75"/>
    <w:rsid w:val="00E63402"/>
    <w:rsid w:val="00F213FB"/>
    <w:rsid w:val="00F3262F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7DE059FC"/>
  <w15:chartTrackingRefBased/>
  <w15:docId w15:val="{12FA1A12-DC24-4696-8D8B-982A3357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4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4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C7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C75"/>
  </w:style>
  <w:style w:type="character" w:styleId="Odwoanieprzypisudolnego">
    <w:name w:val="footnote reference"/>
    <w:uiPriority w:val="99"/>
    <w:semiHidden/>
    <w:unhideWhenUsed/>
    <w:rsid w:val="00E06C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2023-03-08T11:09:00Z</cp:lastPrinted>
  <dcterms:created xsi:type="dcterms:W3CDTF">2023-03-08T11:09:00Z</dcterms:created>
  <dcterms:modified xsi:type="dcterms:W3CDTF">2023-03-08T11:09:00Z</dcterms:modified>
</cp:coreProperties>
</file>