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4172F" w14:textId="182F2684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BDA329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CD31CB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00DD1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E2D87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A3E3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14A73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038AA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8F0CF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948EE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DFD24A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374FF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7F83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8F21D2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876694E" w14:textId="7E5776A4" w:rsidR="0095457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Akademia Górniczo </w:t>
      </w:r>
      <w:r w:rsidR="004968E3" w:rsidRPr="00027010">
        <w:rPr>
          <w:b/>
          <w:sz w:val="22"/>
          <w:szCs w:val="22"/>
        </w:rPr>
        <w:t>–</w:t>
      </w:r>
      <w:r w:rsidRPr="00027010">
        <w:rPr>
          <w:b/>
          <w:sz w:val="22"/>
          <w:szCs w:val="22"/>
        </w:rPr>
        <w:t xml:space="preserve"> Hutnicza</w:t>
      </w:r>
      <w:r w:rsidR="004968E3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im. Stanisława Staszica w Krakowie</w:t>
      </w:r>
    </w:p>
    <w:p w14:paraId="41B282D1" w14:textId="77777777" w:rsidR="008D2AB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>Dział Zamówień Publicznych</w:t>
      </w:r>
      <w:r w:rsidR="008D2AB8" w:rsidRPr="00027010">
        <w:rPr>
          <w:b/>
          <w:sz w:val="22"/>
          <w:szCs w:val="22"/>
        </w:rPr>
        <w:t xml:space="preserve">  </w:t>
      </w:r>
    </w:p>
    <w:p w14:paraId="673270EE" w14:textId="4AC885C6" w:rsidR="008D2AB8" w:rsidRPr="00027010" w:rsidRDefault="00954578" w:rsidP="004968E3">
      <w:pPr>
        <w:ind w:right="-110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>Al. Mickiewicza</w:t>
      </w:r>
      <w:r w:rsidR="008D2AB8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30</w:t>
      </w:r>
      <w:r w:rsidR="004968E3" w:rsidRPr="00027010">
        <w:rPr>
          <w:b/>
          <w:sz w:val="22"/>
          <w:szCs w:val="22"/>
        </w:rPr>
        <w:t xml:space="preserve">, </w:t>
      </w:r>
      <w:r w:rsidRPr="00027010">
        <w:rPr>
          <w:b/>
          <w:sz w:val="22"/>
          <w:szCs w:val="22"/>
        </w:rPr>
        <w:t>30-059</w:t>
      </w:r>
      <w:r w:rsidR="008D2AB8" w:rsidRPr="00027010">
        <w:rPr>
          <w:b/>
          <w:sz w:val="22"/>
          <w:szCs w:val="22"/>
        </w:rPr>
        <w:t xml:space="preserve"> </w:t>
      </w:r>
      <w:r w:rsidRPr="00027010">
        <w:rPr>
          <w:b/>
          <w:sz w:val="22"/>
          <w:szCs w:val="22"/>
        </w:rPr>
        <w:t>Kraków</w:t>
      </w:r>
      <w:r w:rsidR="008D2AB8" w:rsidRPr="00027010">
        <w:rPr>
          <w:b/>
          <w:sz w:val="22"/>
          <w:szCs w:val="22"/>
        </w:rPr>
        <w:t xml:space="preserve">,  </w:t>
      </w:r>
    </w:p>
    <w:p w14:paraId="15235785" w14:textId="77777777" w:rsidR="008D2AB8" w:rsidRPr="00027010" w:rsidRDefault="008D2AB8" w:rsidP="004968E3">
      <w:pPr>
        <w:ind w:firstLine="3969"/>
        <w:rPr>
          <w:b/>
          <w:sz w:val="22"/>
          <w:szCs w:val="22"/>
        </w:rPr>
      </w:pPr>
    </w:p>
    <w:p w14:paraId="07E142DD" w14:textId="52381644" w:rsidR="008D2AB8" w:rsidRPr="00027010" w:rsidRDefault="008D2AB8" w:rsidP="004968E3">
      <w:pPr>
        <w:widowControl w:val="0"/>
        <w:ind w:right="1"/>
        <w:jc w:val="both"/>
        <w:rPr>
          <w:sz w:val="22"/>
          <w:szCs w:val="22"/>
        </w:rPr>
      </w:pPr>
      <w:r w:rsidRPr="00027010">
        <w:rPr>
          <w:sz w:val="22"/>
          <w:szCs w:val="22"/>
        </w:rPr>
        <w:t xml:space="preserve">Przystępując do postępowania o udzielenie zamówienia publicznego, którego przedmiotem jest </w:t>
      </w:r>
      <w:r w:rsidR="00954578" w:rsidRPr="00027010">
        <w:rPr>
          <w:b/>
          <w:sz w:val="22"/>
          <w:szCs w:val="22"/>
        </w:rPr>
        <w:t>Usługa informacyjno-promocyjne na potrzeby Międzynarodowej Konferencji "Geotechnology and Energy AGH" - KC-zp.272-124/23</w:t>
      </w:r>
      <w:r w:rsidRPr="00027010">
        <w:rPr>
          <w:b/>
          <w:sz w:val="22"/>
          <w:szCs w:val="22"/>
        </w:rPr>
        <w:t xml:space="preserve">, </w:t>
      </w:r>
      <w:r w:rsidRPr="00027010">
        <w:rPr>
          <w:sz w:val="22"/>
          <w:szCs w:val="22"/>
        </w:rPr>
        <w:t>oferuję realizację przedmiotu zamówienia, zgodnie z zasadami określonymi w specyfikacji warunków zamówienia.</w:t>
      </w:r>
    </w:p>
    <w:p w14:paraId="67CEDEF1" w14:textId="77777777" w:rsidR="008D2AB8" w:rsidRPr="00027010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E70C251" w14:textId="2FD53E81" w:rsidR="008D2AB8" w:rsidRPr="00027010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Cena brutto: </w:t>
      </w:r>
      <w:r w:rsidR="004968E3" w:rsidRPr="00027010">
        <w:rPr>
          <w:b/>
          <w:sz w:val="22"/>
          <w:szCs w:val="22"/>
        </w:rPr>
        <w:t>za całość przedmiotu zamówienia:   .........................................................PLN</w:t>
      </w:r>
    </w:p>
    <w:p w14:paraId="56DB7C5C" w14:textId="77777777" w:rsidR="008D2AB8" w:rsidRPr="00027010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D3EB495" w14:textId="77777777" w:rsidR="008D2AB8" w:rsidRPr="00027010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2701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01536E" w14:textId="77777777" w:rsidR="004968E3" w:rsidRPr="00027010" w:rsidRDefault="004968E3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F4FDB7" w14:textId="1ABCA084" w:rsidR="008D2AB8" w:rsidRPr="00027010" w:rsidRDefault="008D2AB8" w:rsidP="008D2AB8">
      <w:pPr>
        <w:pStyle w:val="Tekstpodstawowy"/>
        <w:rPr>
          <w:sz w:val="22"/>
          <w:szCs w:val="22"/>
        </w:rPr>
      </w:pPr>
      <w:r w:rsidRPr="00027010">
        <w:rPr>
          <w:sz w:val="22"/>
          <w:szCs w:val="22"/>
        </w:rPr>
        <w:t xml:space="preserve">Powyższa cena zawiera </w:t>
      </w:r>
      <w:r w:rsidR="004968E3" w:rsidRPr="00027010">
        <w:rPr>
          <w:sz w:val="22"/>
          <w:szCs w:val="22"/>
        </w:rPr>
        <w:t>czy właściwą stawkę</w:t>
      </w:r>
      <w:r w:rsidR="00027010" w:rsidRPr="00027010">
        <w:rPr>
          <w:sz w:val="22"/>
          <w:szCs w:val="22"/>
        </w:rPr>
        <w:t xml:space="preserve"> podatku VAT </w:t>
      </w:r>
    </w:p>
    <w:p w14:paraId="7056AF0D" w14:textId="6F047F50" w:rsidR="004968E3" w:rsidRPr="00027010" w:rsidRDefault="004968E3" w:rsidP="008D2AB8">
      <w:pPr>
        <w:pStyle w:val="Tekstpodstawowy"/>
        <w:rPr>
          <w:sz w:val="22"/>
          <w:szCs w:val="22"/>
        </w:rPr>
      </w:pPr>
      <w:r w:rsidRPr="00027010">
        <w:rPr>
          <w:sz w:val="22"/>
          <w:szCs w:val="22"/>
        </w:rPr>
        <w:t>Kalkulacja cenowa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"/>
        <w:gridCol w:w="1806"/>
        <w:gridCol w:w="616"/>
        <w:gridCol w:w="1611"/>
        <w:gridCol w:w="1611"/>
        <w:gridCol w:w="1611"/>
        <w:gridCol w:w="1611"/>
      </w:tblGrid>
      <w:tr w:rsidR="00CF2D8E" w:rsidRPr="00027010" w14:paraId="2F375527" w14:textId="77777777" w:rsidTr="00027010">
        <w:trPr>
          <w:trHeight w:val="1064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D41C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027010">
              <w:rPr>
                <w:b/>
                <w:sz w:val="20"/>
                <w:szCs w:val="20"/>
                <w:lang w:eastAsia="en-US"/>
              </w:rPr>
              <w:t>Lp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201F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9C5">
              <w:rPr>
                <w:b/>
                <w:sz w:val="20"/>
                <w:szCs w:val="20"/>
                <w:lang w:eastAsia="en-US"/>
              </w:rPr>
              <w:t>Usługa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18F5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9C5">
              <w:rPr>
                <w:b/>
                <w:sz w:val="20"/>
                <w:szCs w:val="20"/>
                <w:lang w:eastAsia="en-US"/>
              </w:rPr>
              <w:t>Ilość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44B8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027010">
              <w:rPr>
                <w:b/>
                <w:sz w:val="20"/>
                <w:szCs w:val="20"/>
                <w:lang w:eastAsia="en-US"/>
              </w:rPr>
              <w:t>Cena jednostkowa</w:t>
            </w:r>
          </w:p>
          <w:p w14:paraId="1C913F42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027010">
              <w:rPr>
                <w:b/>
                <w:sz w:val="20"/>
                <w:szCs w:val="20"/>
                <w:lang w:eastAsia="en-US"/>
              </w:rPr>
              <w:t>netto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9347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14:paraId="475D5E12" w14:textId="0C66D99A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027010">
              <w:rPr>
                <w:b/>
                <w:sz w:val="20"/>
                <w:szCs w:val="20"/>
              </w:rPr>
              <w:t>Wartość netto [PLN]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D3D5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5FB7EDA5" w14:textId="2F44534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027010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DA90" w14:textId="77777777" w:rsidR="00CF2D8E" w:rsidRPr="00027010" w:rsidRDefault="00CF2D8E" w:rsidP="00027010">
            <w:pPr>
              <w:jc w:val="center"/>
              <w:rPr>
                <w:b/>
                <w:sz w:val="20"/>
                <w:szCs w:val="20"/>
              </w:rPr>
            </w:pPr>
            <w:r w:rsidRPr="00027010">
              <w:rPr>
                <w:b/>
                <w:sz w:val="20"/>
                <w:szCs w:val="20"/>
              </w:rPr>
              <w:t xml:space="preserve">Wartość brutto </w:t>
            </w:r>
          </w:p>
          <w:p w14:paraId="7F56B3B4" w14:textId="77777777" w:rsidR="00CF2D8E" w:rsidRPr="00027010" w:rsidRDefault="00CF2D8E" w:rsidP="00027010">
            <w:pPr>
              <w:jc w:val="center"/>
              <w:rPr>
                <w:sz w:val="20"/>
                <w:szCs w:val="20"/>
              </w:rPr>
            </w:pPr>
            <w:r w:rsidRPr="00027010">
              <w:rPr>
                <w:sz w:val="20"/>
                <w:szCs w:val="20"/>
              </w:rPr>
              <w:t>[PLN]</w:t>
            </w:r>
          </w:p>
          <w:p w14:paraId="73481415" w14:textId="3C390816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</w:rPr>
              <w:t xml:space="preserve"> (z doliczonym </w:t>
            </w:r>
            <w:r w:rsidRPr="00027010">
              <w:rPr>
                <w:b/>
                <w:sz w:val="20"/>
                <w:szCs w:val="20"/>
              </w:rPr>
              <w:t>VAT)</w:t>
            </w:r>
          </w:p>
        </w:tc>
      </w:tr>
      <w:tr w:rsidR="00CF2D8E" w:rsidRPr="00027010" w14:paraId="761776DD" w14:textId="77777777" w:rsidTr="00027010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A85D1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9C2A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A6D7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46B1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0812" w14:textId="573CFCAF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6369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26CE" w14:textId="2E24C103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5</w:t>
            </w:r>
          </w:p>
        </w:tc>
      </w:tr>
      <w:tr w:rsidR="00CF2D8E" w:rsidRPr="00027010" w14:paraId="599843DB" w14:textId="77777777" w:rsidTr="00027010">
        <w:trPr>
          <w:trHeight w:val="693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E7CE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DA7D" w14:textId="3F54219D" w:rsidR="00CF2D8E" w:rsidRPr="00C029C5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C029C5">
              <w:rPr>
                <w:b/>
                <w:bCs/>
                <w:sz w:val="20"/>
                <w:szCs w:val="20"/>
                <w:lang w:eastAsia="en-US"/>
              </w:rPr>
              <w:t>Projekt i wykonanie grafiki na potrzeby konferencji</w:t>
            </w:r>
            <w:r w:rsidRPr="00C029C5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B125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3774BA13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14133862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7511BD6A" w14:textId="18467F41" w:rsidR="00CF2D8E" w:rsidRPr="00C029C5" w:rsidRDefault="00CF2D8E" w:rsidP="00027010">
            <w:pPr>
              <w:autoSpaceDE w:val="0"/>
              <w:autoSpaceDN w:val="0"/>
              <w:adjustRightInd w:val="0"/>
              <w:ind w:left="57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471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45D6F2E2" w14:textId="638CAA0B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6644223" w14:textId="6F49FFE5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04EAE377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6230AFA7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  <w:p w14:paraId="0810AE3F" w14:textId="3DA1F83F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629E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</w:t>
            </w:r>
          </w:p>
          <w:p w14:paraId="6C7B3113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78A74EDC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3FBD90F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369F5CB6" w14:textId="45894F8C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89DB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39716E97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5A5ABC0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942C322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7357241" w14:textId="5FBAB871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3BEC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5215DC78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448D0519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1CC8D6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A376131" w14:textId="71096DF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015DF4D9" w14:textId="77777777" w:rsidTr="00027010">
        <w:trPr>
          <w:trHeight w:val="839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0518" w14:textId="36ABAF8A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B3C6" w14:textId="625BEEF3" w:rsidR="00CF2D8E" w:rsidRPr="00C029C5" w:rsidRDefault="00C029C5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C029C5">
              <w:rPr>
                <w:b/>
                <w:bCs/>
                <w:sz w:val="20"/>
                <w:szCs w:val="20"/>
                <w:lang w:eastAsia="en-US"/>
              </w:rPr>
              <w:t>Z</w:t>
            </w:r>
            <w:r w:rsidR="002D0F39" w:rsidRPr="00C029C5">
              <w:rPr>
                <w:b/>
                <w:bCs/>
                <w:sz w:val="20"/>
                <w:szCs w:val="20"/>
                <w:lang w:eastAsia="en-US"/>
              </w:rPr>
              <w:t>nakowani</w:t>
            </w:r>
            <w:r w:rsidRPr="00C029C5">
              <w:rPr>
                <w:b/>
                <w:bCs/>
                <w:sz w:val="20"/>
                <w:szCs w:val="20"/>
                <w:lang w:eastAsia="en-US"/>
              </w:rPr>
              <w:t>e</w:t>
            </w:r>
            <w:r w:rsidR="002D0F39" w:rsidRPr="00C029C5">
              <w:rPr>
                <w:b/>
                <w:bCs/>
                <w:sz w:val="20"/>
                <w:szCs w:val="20"/>
                <w:lang w:eastAsia="en-US"/>
              </w:rPr>
              <w:t xml:space="preserve"> i dostawa </w:t>
            </w:r>
            <w:r w:rsidR="00CF2D8E" w:rsidRPr="00C029C5">
              <w:rPr>
                <w:b/>
                <w:bCs/>
                <w:sz w:val="20"/>
                <w:szCs w:val="20"/>
                <w:lang w:eastAsia="en-US"/>
              </w:rPr>
              <w:t>Eko Plecak</w:t>
            </w:r>
            <w:r w:rsidR="002D0F39" w:rsidRPr="00C029C5">
              <w:rPr>
                <w:b/>
                <w:bCs/>
                <w:sz w:val="20"/>
                <w:szCs w:val="20"/>
                <w:lang w:eastAsia="en-US"/>
              </w:rPr>
              <w:t>a</w:t>
            </w:r>
            <w:r w:rsidR="00CF2D8E" w:rsidRPr="00C029C5">
              <w:rPr>
                <w:b/>
                <w:bCs/>
                <w:sz w:val="20"/>
                <w:szCs w:val="20"/>
                <w:lang w:eastAsia="en-US"/>
              </w:rPr>
              <w:t xml:space="preserve"> z bawełny organic premium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98C2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44B70523" w14:textId="77777777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30159DA7" w14:textId="2327B0D1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22C8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33683C3D" w14:textId="3C4CE6EF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  <w:p w14:paraId="40DBACED" w14:textId="4B30190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DB43E9B" w14:textId="0F3CFDA2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9CF2" w14:textId="2A93DD81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5AE7" w14:textId="0FFCFA8C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C449" w14:textId="21EE3A62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5A61E612" w14:textId="77777777" w:rsidTr="00027010">
        <w:trPr>
          <w:trHeight w:val="5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D186" w14:textId="2E5B34C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A6FF" w14:textId="609E6C80" w:rsidR="00CF2D8E" w:rsidRPr="00C029C5" w:rsidRDefault="00C029C5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C029C5">
              <w:rPr>
                <w:b/>
                <w:bCs/>
                <w:sz w:val="20"/>
                <w:szCs w:val="20"/>
                <w:lang w:eastAsia="en-US"/>
              </w:rPr>
              <w:t>Z</w:t>
            </w:r>
            <w:r w:rsidR="002D0F39" w:rsidRPr="00C029C5">
              <w:rPr>
                <w:b/>
                <w:bCs/>
                <w:sz w:val="20"/>
                <w:szCs w:val="20"/>
                <w:lang w:eastAsia="en-US"/>
              </w:rPr>
              <w:t xml:space="preserve">nakowania i dostawa </w:t>
            </w:r>
            <w:r w:rsidR="00CF2D8E" w:rsidRPr="00C029C5">
              <w:rPr>
                <w:b/>
                <w:bCs/>
                <w:sz w:val="20"/>
                <w:szCs w:val="20"/>
                <w:lang w:eastAsia="en-US"/>
              </w:rPr>
              <w:t>Wieczny ołówek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5526" w14:textId="22ED7541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6017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14:paraId="1B314D47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  <w:p w14:paraId="4D6E62C7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6037" w14:textId="05A560DA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730E" w14:textId="772494CA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5522" w14:textId="4B4295BF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6E48C733" w14:textId="77777777" w:rsidTr="00027010">
        <w:trPr>
          <w:trHeight w:val="639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2FE1" w14:textId="7CBC760B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96BB" w14:textId="5A6AD2D9" w:rsidR="00CF2D8E" w:rsidRPr="00C029C5" w:rsidRDefault="00C029C5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C029C5">
              <w:rPr>
                <w:b/>
                <w:bCs/>
                <w:sz w:val="20"/>
                <w:szCs w:val="20"/>
                <w:lang w:eastAsia="en-US"/>
              </w:rPr>
              <w:t xml:space="preserve">Znakowania i dostawa </w:t>
            </w:r>
            <w:r w:rsidR="00CF2D8E" w:rsidRPr="00C029C5">
              <w:rPr>
                <w:b/>
                <w:bCs/>
                <w:sz w:val="20"/>
                <w:szCs w:val="20"/>
                <w:lang w:eastAsia="en-US"/>
              </w:rPr>
              <w:t>Notatnik klejony A5 bez okładk</w:t>
            </w:r>
            <w:r w:rsidRPr="00C029C5">
              <w:rPr>
                <w:b/>
                <w:bCs/>
                <w:sz w:val="20"/>
                <w:szCs w:val="20"/>
                <w:lang w:eastAsia="en-US"/>
              </w:rPr>
              <w:t>i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518F" w14:textId="3C3DAC13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2BBAF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6B26EF28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  <w:p w14:paraId="4FB1AF6A" w14:textId="77777777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240D" w14:textId="34814D82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DA6F" w14:textId="516CF19B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FC5" w14:textId="5477998D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392702F1" w14:textId="77777777" w:rsidTr="00027010">
        <w:trPr>
          <w:trHeight w:val="7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43C5" w14:textId="28A8B224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C65E" w14:textId="2803A261" w:rsidR="00CF2D8E" w:rsidRPr="00C029C5" w:rsidRDefault="00C029C5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C029C5">
              <w:rPr>
                <w:b/>
                <w:bCs/>
                <w:sz w:val="20"/>
                <w:szCs w:val="20"/>
                <w:lang w:eastAsia="en-US"/>
              </w:rPr>
              <w:t xml:space="preserve">Znakowanie, druk z personalizacją i dostawa </w:t>
            </w:r>
            <w:r w:rsidR="002D0F39" w:rsidRPr="00C029C5">
              <w:rPr>
                <w:b/>
                <w:bCs/>
                <w:sz w:val="20"/>
                <w:szCs w:val="20"/>
                <w:lang w:eastAsia="en-US"/>
              </w:rPr>
              <w:t>Identyfikator</w:t>
            </w:r>
            <w:r w:rsidR="00CF2D8E" w:rsidRPr="00C029C5">
              <w:rPr>
                <w:b/>
                <w:bCs/>
                <w:sz w:val="20"/>
                <w:szCs w:val="20"/>
                <w:lang w:eastAsia="en-US"/>
              </w:rPr>
              <w:t xml:space="preserve"> A6 w etui ze smyczami dwustronnie drukowanymi z pozycjonowaniem i karabińczykiem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C9E7" w14:textId="3F19E1B9" w:rsidR="00CF2D8E" w:rsidRPr="00C029C5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029C5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2DF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70673CB2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50A15F9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63B5A73D" w14:textId="439061F0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541F" w14:textId="5F87448C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0853" w14:textId="5B7DBA9F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C6F8" w14:textId="4765BD66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4F554D0A" w14:textId="77777777" w:rsidTr="00027010">
        <w:trPr>
          <w:trHeight w:val="538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D3D7" w14:textId="5EF53AB1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BD5F" w14:textId="1C859B3D" w:rsidR="00CF2D8E" w:rsidRPr="00EB7C04" w:rsidRDefault="00EB7C04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EB7C04">
              <w:rPr>
                <w:b/>
                <w:bCs/>
                <w:sz w:val="20"/>
                <w:szCs w:val="20"/>
                <w:lang w:eastAsia="en-US"/>
              </w:rPr>
              <w:t xml:space="preserve">Znakowanie, przygotowanie do druku oraz druk </w:t>
            </w:r>
            <w:r w:rsidR="00CF2D8E" w:rsidRPr="00EB7C04">
              <w:rPr>
                <w:b/>
                <w:bCs/>
                <w:sz w:val="20"/>
                <w:szCs w:val="20"/>
                <w:lang w:eastAsia="en-US"/>
              </w:rPr>
              <w:t>Program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85F5" w14:textId="1EF1B379" w:rsidR="00CF2D8E" w:rsidRPr="00EB7C04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B7C04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A565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97E8B5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36FD46F" w14:textId="73EB007C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6EC4" w14:textId="635DA445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230C" w14:textId="016D5483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644A" w14:textId="4D9EFBBA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094567D1" w14:textId="77777777" w:rsidTr="00027010">
        <w:trPr>
          <w:trHeight w:val="532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AE71" w14:textId="46AC8070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1152" w14:textId="29ACBC14" w:rsidR="00CF2D8E" w:rsidRPr="00EB7C04" w:rsidRDefault="00EB7C04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EB7C04">
              <w:rPr>
                <w:b/>
                <w:bCs/>
                <w:sz w:val="20"/>
                <w:szCs w:val="20"/>
                <w:lang w:eastAsia="en-US"/>
              </w:rPr>
              <w:t xml:space="preserve">Znakowanie, realizacja grafiki, druk i wymiana w kasecie - </w:t>
            </w:r>
            <w:r w:rsidR="00CF2D8E" w:rsidRPr="00EB7C04">
              <w:rPr>
                <w:b/>
                <w:bCs/>
                <w:sz w:val="20"/>
                <w:szCs w:val="20"/>
                <w:lang w:eastAsia="en-US"/>
              </w:rPr>
              <w:t>Roll-up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62C3" w14:textId="2AD5B51A" w:rsidR="00CF2D8E" w:rsidRPr="00EB7C04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B7C04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CA03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2FDD149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4E0BA2DD" w14:textId="2860C1F6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0A19" w14:textId="1A73DD1C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7837" w14:textId="5A4FC489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D1D3" w14:textId="1D377686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30EA5A35" w14:textId="77777777" w:rsidTr="00027010">
        <w:trPr>
          <w:trHeight w:val="540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BCE7" w14:textId="29937F44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B8D0" w14:textId="75E5B74C" w:rsidR="00CF2D8E" w:rsidRPr="00B23649" w:rsidRDefault="00B23649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B23649">
              <w:rPr>
                <w:b/>
                <w:bCs/>
                <w:sz w:val="20"/>
                <w:szCs w:val="20"/>
                <w:lang w:eastAsia="en-US"/>
              </w:rPr>
              <w:t>Znakowanie, realizacja grafiki, druk z kasetą -</w:t>
            </w:r>
            <w:r w:rsidR="00CF2D8E" w:rsidRPr="00B23649">
              <w:rPr>
                <w:b/>
                <w:bCs/>
                <w:sz w:val="20"/>
                <w:szCs w:val="20"/>
                <w:lang w:eastAsia="en-US"/>
              </w:rPr>
              <w:t>Roll-up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0E08" w14:textId="63915DBE" w:rsidR="00CF2D8E" w:rsidRPr="00B23649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B23649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2BCE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6CC7575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BC81629" w14:textId="429D477E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9D8C" w14:textId="69F6402E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D08C" w14:textId="41339649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E0C9" w14:textId="40499EB9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15BA6587" w14:textId="77777777" w:rsidTr="002D0F39">
        <w:trPr>
          <w:trHeight w:val="328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666D" w14:textId="5AC61DCF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211D" w14:textId="1F90A96C" w:rsidR="00CF2D8E" w:rsidRPr="00B23649" w:rsidRDefault="00B23649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B23649">
              <w:rPr>
                <w:b/>
                <w:bCs/>
                <w:sz w:val="20"/>
                <w:szCs w:val="20"/>
                <w:lang w:eastAsia="en-US"/>
              </w:rPr>
              <w:t xml:space="preserve">Znakowanie, realizacja grafiki oraz wykonanie </w:t>
            </w:r>
            <w:r w:rsidR="00CF2D8E" w:rsidRPr="00B23649">
              <w:rPr>
                <w:b/>
                <w:bCs/>
                <w:sz w:val="20"/>
                <w:szCs w:val="20"/>
                <w:lang w:eastAsia="en-US"/>
              </w:rPr>
              <w:t>Baner zewnętrzny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343E" w14:textId="35CDBA09" w:rsidR="00CF2D8E" w:rsidRPr="00B23649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B23649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DA36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6ABB5575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5B71F25" w14:textId="74BBFBE4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13EC" w14:textId="270909B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8DE8" w14:textId="73193DA4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8237" w14:textId="30BE3950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5F98B2B5" w14:textId="77777777" w:rsidTr="00027010">
        <w:trPr>
          <w:trHeight w:val="7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ED02" w14:textId="01FAD83A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29E9" w14:textId="57B07934" w:rsidR="00CF2D8E" w:rsidRPr="00B23649" w:rsidRDefault="00B23649" w:rsidP="00B23649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B23649">
              <w:rPr>
                <w:b/>
                <w:bCs/>
                <w:sz w:val="20"/>
                <w:szCs w:val="20"/>
                <w:lang w:eastAsia="en-US"/>
              </w:rPr>
              <w:t xml:space="preserve">Projekt i przygotowanie grafiki 3 różnych reklam przeznaczonych do umieszczenia 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B4B9" w14:textId="405EE05A" w:rsidR="00CF2D8E" w:rsidRPr="00B23649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B23649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BB81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A81FADD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24B0734A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0EA903CA" w14:textId="5781AC00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4A25" w14:textId="20C685A1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A9D7" w14:textId="2A5EB59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030D" w14:textId="5E2CBCD0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4461EF49" w14:textId="77777777" w:rsidTr="00027010">
        <w:trPr>
          <w:trHeight w:val="7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5EF1" w14:textId="4B5D3539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2448" w14:textId="3ADE250E" w:rsidR="00CF2D8E" w:rsidRPr="00682AF3" w:rsidRDefault="00682AF3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682AF3">
              <w:rPr>
                <w:b/>
                <w:bCs/>
                <w:sz w:val="20"/>
                <w:szCs w:val="20"/>
                <w:lang w:eastAsia="en-US"/>
              </w:rPr>
              <w:t>Skład, łamanie tekstu oraz przygotowanie w formacie pdf</w:t>
            </w:r>
            <w:r w:rsidRPr="00682AF3">
              <w:rPr>
                <w:b/>
                <w:bCs/>
                <w:sz w:val="20"/>
                <w:szCs w:val="20"/>
                <w:lang w:eastAsia="en-US"/>
              </w:rPr>
              <w:t xml:space="preserve">  - </w:t>
            </w:r>
            <w:r w:rsidR="00CF2D8E" w:rsidRPr="00682AF3">
              <w:rPr>
                <w:b/>
                <w:bCs/>
                <w:sz w:val="20"/>
                <w:szCs w:val="20"/>
                <w:lang w:eastAsia="en-US"/>
              </w:rPr>
              <w:t>Materiały konferencyjne (okładka+ środek)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CB1B" w14:textId="726D0408" w:rsidR="00CF2D8E" w:rsidRPr="00682AF3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682AF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677C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157166B0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6E358254" w14:textId="068AC9EE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914F" w14:textId="7B012449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C624" w14:textId="0E6922D2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C136" w14:textId="4363F8CF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61937E9C" w14:textId="77777777" w:rsidTr="00027010">
        <w:trPr>
          <w:trHeight w:val="7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4A13" w14:textId="56751BAA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DC23" w14:textId="2177D271" w:rsidR="00CF2D8E" w:rsidRPr="00682AF3" w:rsidRDefault="00682AF3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682AF3">
              <w:rPr>
                <w:b/>
                <w:bCs/>
                <w:sz w:val="20"/>
                <w:szCs w:val="20"/>
                <w:lang w:eastAsia="en-US"/>
              </w:rPr>
              <w:t xml:space="preserve">Projekt - </w:t>
            </w:r>
            <w:r w:rsidR="00CF2D8E" w:rsidRPr="00682AF3">
              <w:rPr>
                <w:b/>
                <w:bCs/>
                <w:sz w:val="20"/>
                <w:szCs w:val="20"/>
                <w:lang w:eastAsia="en-US"/>
              </w:rPr>
              <w:t>Informacyjna Strona WWW</w:t>
            </w:r>
            <w:r w:rsidR="00027010" w:rsidRPr="00682AF3">
              <w:rPr>
                <w:b/>
                <w:bCs/>
                <w:sz w:val="20"/>
                <w:szCs w:val="20"/>
                <w:lang w:eastAsia="en-US"/>
              </w:rPr>
              <w:t xml:space="preserve"> - </w:t>
            </w:r>
          </w:p>
          <w:p w14:paraId="48716563" w14:textId="07DE3163" w:rsidR="00CF2D8E" w:rsidRPr="00682AF3" w:rsidRDefault="00CF2D8E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  <w:r w:rsidRPr="00682AF3">
              <w:rPr>
                <w:b/>
                <w:bCs/>
                <w:sz w:val="20"/>
                <w:szCs w:val="20"/>
                <w:lang w:eastAsia="en-US"/>
              </w:rPr>
              <w:t>Projekt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606E" w14:textId="6D12AF33" w:rsidR="00CF2D8E" w:rsidRPr="00682AF3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682AF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D2F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14:paraId="03BF3129" w14:textId="4F1B9E41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7F96" w14:textId="75DA0A90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4F98" w14:textId="72699845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9329" w14:textId="3B271DE5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027010">
              <w:rPr>
                <w:sz w:val="20"/>
                <w:szCs w:val="20"/>
                <w:lang w:eastAsia="en-US"/>
              </w:rPr>
              <w:t>.........................zł</w:t>
            </w:r>
          </w:p>
        </w:tc>
      </w:tr>
      <w:tr w:rsidR="00CF2D8E" w:rsidRPr="00027010" w14:paraId="6FB03FD8" w14:textId="77777777" w:rsidTr="00027010">
        <w:trPr>
          <w:trHeight w:val="775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F2A3" w14:textId="5DA1260F" w:rsidR="00CF2D8E" w:rsidRPr="00027010" w:rsidRDefault="00CF2D8E" w:rsidP="000270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AEF3" w14:textId="77777777" w:rsidR="00CF2D8E" w:rsidRPr="002D0F39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  <w:lang w:eastAsia="en-US"/>
              </w:rPr>
            </w:pPr>
          </w:p>
          <w:p w14:paraId="13B15A19" w14:textId="41F959BA" w:rsidR="00CF2D8E" w:rsidRPr="002D0F39" w:rsidRDefault="00CF2D8E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highlight w:val="yellow"/>
                <w:lang w:eastAsia="en-US"/>
              </w:rPr>
            </w:pPr>
            <w:r w:rsidRPr="00682AF3">
              <w:rPr>
                <w:b/>
                <w:bCs/>
                <w:sz w:val="20"/>
                <w:szCs w:val="20"/>
                <w:lang w:eastAsia="en-US"/>
              </w:rPr>
              <w:t>RAZEM BRUTTO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A73D" w14:textId="77777777" w:rsidR="00CF2D8E" w:rsidRPr="002D0F39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815A" w14:textId="77777777" w:rsidR="00CF2D8E" w:rsidRPr="002D0F39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D5FB" w14:textId="6A903A6E" w:rsidR="00CF2D8E" w:rsidRPr="00027010" w:rsidRDefault="00CF2D8E" w:rsidP="00027010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2D0F39">
              <w:rPr>
                <w:sz w:val="20"/>
                <w:szCs w:val="20"/>
                <w:lang w:eastAsia="en-US"/>
              </w:rPr>
              <w:t>.........................zł</w:t>
            </w:r>
          </w:p>
          <w:p w14:paraId="15DA3858" w14:textId="77777777" w:rsidR="00CF2D8E" w:rsidRPr="00027010" w:rsidRDefault="00CF2D8E" w:rsidP="00027010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1A95037F" w14:textId="77777777" w:rsidR="004968E3" w:rsidRDefault="004968E3" w:rsidP="008D2AB8">
      <w:pPr>
        <w:pStyle w:val="Tekstpodstawowy"/>
      </w:pPr>
    </w:p>
    <w:p w14:paraId="0181149A" w14:textId="77777777" w:rsidR="008D2AB8" w:rsidRPr="00027010" w:rsidRDefault="008D2AB8" w:rsidP="00027010">
      <w:pPr>
        <w:widowControl w:val="0"/>
        <w:ind w:right="1"/>
        <w:jc w:val="both"/>
        <w:rPr>
          <w:b/>
          <w:sz w:val="22"/>
          <w:szCs w:val="22"/>
        </w:rPr>
      </w:pPr>
      <w:r w:rsidRPr="00027010">
        <w:rPr>
          <w:b/>
          <w:sz w:val="22"/>
          <w:szCs w:val="22"/>
        </w:rPr>
        <w:t xml:space="preserve">Termin realizacji umowy: </w:t>
      </w:r>
      <w:r w:rsidRPr="00027010">
        <w:rPr>
          <w:sz w:val="22"/>
          <w:szCs w:val="22"/>
        </w:rPr>
        <w:t>……………………………………….. ….</w:t>
      </w:r>
      <w:r w:rsidRPr="00027010">
        <w:rPr>
          <w:i/>
          <w:sz w:val="22"/>
          <w:szCs w:val="22"/>
          <w:highlight w:val="yellow"/>
        </w:rPr>
        <w:t>(kryterium oceny ofert)</w:t>
      </w:r>
    </w:p>
    <w:p w14:paraId="0AC80CBB" w14:textId="77777777" w:rsidR="00027010" w:rsidRDefault="00027010" w:rsidP="00027010">
      <w:pPr>
        <w:tabs>
          <w:tab w:val="left" w:pos="426"/>
        </w:tabs>
        <w:jc w:val="both"/>
        <w:rPr>
          <w:sz w:val="22"/>
          <w:szCs w:val="22"/>
        </w:rPr>
      </w:pPr>
    </w:p>
    <w:p w14:paraId="29E8E0C2" w14:textId="518F8AAE" w:rsidR="008D2AB8" w:rsidRPr="00027010" w:rsidRDefault="008D2AB8" w:rsidP="00027010">
      <w:pPr>
        <w:tabs>
          <w:tab w:val="left" w:pos="426"/>
        </w:tabs>
        <w:jc w:val="both"/>
        <w:rPr>
          <w:b/>
          <w:sz w:val="22"/>
          <w:szCs w:val="22"/>
        </w:rPr>
      </w:pPr>
      <w:r w:rsidRPr="00027010">
        <w:rPr>
          <w:sz w:val="22"/>
          <w:szCs w:val="22"/>
        </w:rPr>
        <w:t xml:space="preserve">Oświadczamy, że zgodnie z ustawą z dnia </w:t>
      </w:r>
      <w:r w:rsidR="00A0022B" w:rsidRPr="00027010">
        <w:rPr>
          <w:sz w:val="22"/>
          <w:szCs w:val="22"/>
        </w:rPr>
        <w:t>6 marca 2018 r</w:t>
      </w:r>
      <w:r w:rsidRPr="00027010">
        <w:rPr>
          <w:sz w:val="22"/>
          <w:szCs w:val="22"/>
        </w:rPr>
        <w:t>.</w:t>
      </w:r>
      <w:r w:rsidR="00A0022B" w:rsidRPr="00027010">
        <w:rPr>
          <w:sz w:val="22"/>
          <w:szCs w:val="22"/>
        </w:rPr>
        <w:t xml:space="preserve"> Prawo przedsiębiorców, </w:t>
      </w:r>
      <w:r w:rsidRPr="00027010">
        <w:rPr>
          <w:sz w:val="22"/>
          <w:szCs w:val="22"/>
        </w:rPr>
        <w:t>należymy do małych lub średnich przedsiębiorców:</w:t>
      </w:r>
      <w:r w:rsidRPr="00027010">
        <w:rPr>
          <w:b/>
          <w:sz w:val="22"/>
          <w:szCs w:val="22"/>
        </w:rPr>
        <w:t xml:space="preserve"> TAK/NIE</w:t>
      </w:r>
    </w:p>
    <w:p w14:paraId="567B4193" w14:textId="77777777" w:rsidR="00027010" w:rsidRDefault="00027010" w:rsidP="0002701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033BE7" w14:textId="168063A4" w:rsidR="008D2AB8" w:rsidRPr="00027010" w:rsidRDefault="008D2AB8" w:rsidP="00027010">
      <w:pPr>
        <w:tabs>
          <w:tab w:val="left" w:pos="426"/>
        </w:tabs>
        <w:jc w:val="both"/>
        <w:rPr>
          <w:sz w:val="22"/>
          <w:szCs w:val="22"/>
        </w:rPr>
      </w:pPr>
      <w:r w:rsidRPr="00027010">
        <w:rPr>
          <w:b/>
          <w:sz w:val="22"/>
          <w:szCs w:val="22"/>
        </w:rPr>
        <w:t xml:space="preserve">Termin płatności: </w:t>
      </w:r>
      <w:r w:rsidR="00A52972" w:rsidRPr="0002701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  <w:r w:rsidRPr="00027010">
        <w:rPr>
          <w:sz w:val="22"/>
          <w:szCs w:val="22"/>
        </w:rPr>
        <w:t>.</w:t>
      </w:r>
    </w:p>
    <w:p w14:paraId="3E9B89C6" w14:textId="379D1B68" w:rsidR="00832231" w:rsidRDefault="00832231" w:rsidP="00832231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5746F97E" w14:textId="77777777" w:rsidR="002D0F39" w:rsidRDefault="002D0F39" w:rsidP="002D0F3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8DE42F8" w14:textId="77777777" w:rsidR="002D0F39" w:rsidRPr="00682AF3" w:rsidRDefault="002D0F39" w:rsidP="002D0F3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682AF3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1BC0905" w14:textId="77777777" w:rsidR="002D0F39" w:rsidRPr="00682AF3" w:rsidRDefault="002D0F39" w:rsidP="002D0F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682AF3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2AF3">
        <w:rPr>
          <w:color w:val="000000"/>
          <w:sz w:val="20"/>
          <w:szCs w:val="20"/>
        </w:rPr>
        <w:t xml:space="preserve"> i nie wnosimy do nich żadnych zastrzeżeń.</w:t>
      </w:r>
    </w:p>
    <w:p w14:paraId="05B2F85C" w14:textId="77777777" w:rsidR="002D0F39" w:rsidRPr="00682AF3" w:rsidRDefault="002D0F39" w:rsidP="002D0F39">
      <w:pPr>
        <w:numPr>
          <w:ilvl w:val="0"/>
          <w:numId w:val="1"/>
        </w:numPr>
        <w:jc w:val="both"/>
        <w:rPr>
          <w:sz w:val="20"/>
          <w:szCs w:val="20"/>
        </w:rPr>
      </w:pPr>
      <w:r w:rsidRPr="00682AF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EE9858" w14:textId="77777777" w:rsidR="002D0F39" w:rsidRPr="00682AF3" w:rsidRDefault="002D0F39" w:rsidP="002D0F39">
      <w:pPr>
        <w:ind w:left="360"/>
        <w:jc w:val="both"/>
        <w:rPr>
          <w:i/>
          <w:sz w:val="20"/>
          <w:szCs w:val="20"/>
        </w:rPr>
      </w:pPr>
      <w:r w:rsidRPr="00682AF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574748" w14:textId="77777777" w:rsidR="002D0F39" w:rsidRPr="00682AF3" w:rsidRDefault="002D0F39" w:rsidP="002D0F39">
      <w:pPr>
        <w:ind w:left="360"/>
        <w:jc w:val="both"/>
        <w:rPr>
          <w:i/>
          <w:sz w:val="20"/>
          <w:szCs w:val="20"/>
        </w:rPr>
      </w:pPr>
      <w:r w:rsidRPr="00682AF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564A6F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0F39" w14:paraId="7B51BA4B" w14:textId="77777777" w:rsidTr="002D0F3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23D6C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B1B71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548CA03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A851E" w14:textId="77777777" w:rsidR="002D0F39" w:rsidRDefault="002D0F3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D0F39" w14:paraId="1E8B4397" w14:textId="77777777" w:rsidTr="002D0F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4CCC1" w14:textId="77777777" w:rsidR="002D0F39" w:rsidRDefault="002D0F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C52D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C50FA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D0F39" w14:paraId="59DBCC80" w14:textId="77777777" w:rsidTr="002D0F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B73E" w14:textId="77777777" w:rsidR="002D0F39" w:rsidRDefault="002D0F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EB8FC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B983A" w14:textId="77777777" w:rsidR="002D0F39" w:rsidRDefault="002D0F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04125C3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528CD2" w14:textId="77777777" w:rsidR="002D0F39" w:rsidRDefault="002D0F39" w:rsidP="002D0F3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FF12C1A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235DD26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771F6D0" w14:textId="77777777" w:rsidR="002D0F39" w:rsidRDefault="002D0F39" w:rsidP="002D0F3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A1654A3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5B9F191" w14:textId="77777777" w:rsidR="002D0F39" w:rsidRDefault="002D0F39" w:rsidP="002D0F3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975275D" w14:textId="77777777" w:rsidR="002D0F39" w:rsidRDefault="002D0F39" w:rsidP="002D0F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E73CC89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7A94FC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8B27311" w14:textId="77777777" w:rsidR="002D0F39" w:rsidRDefault="002D0F39" w:rsidP="002D0F3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E9BCC29" w14:textId="37EA0676" w:rsidR="002D0F39" w:rsidRDefault="002D0F39" w:rsidP="00682AF3">
      <w:pPr>
        <w:tabs>
          <w:tab w:val="left" w:pos="540"/>
          <w:tab w:val="left" w:pos="780"/>
        </w:tabs>
        <w:suppressAutoHyphens/>
        <w:jc w:val="center"/>
      </w:pPr>
      <w:r w:rsidRPr="00682AF3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82AF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82AF3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82AF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82AF3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82AF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82AF3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82AF3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DF640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F5E5" w14:textId="77777777" w:rsidR="00B772E8" w:rsidRDefault="00B772E8">
      <w:r>
        <w:separator/>
      </w:r>
    </w:p>
  </w:endnote>
  <w:endnote w:type="continuationSeparator" w:id="0">
    <w:p w14:paraId="14F2303B" w14:textId="77777777" w:rsidR="00B772E8" w:rsidRDefault="00B7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4EF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33CB9" w14:textId="77777777" w:rsidR="00B772E8" w:rsidRDefault="00B772E8">
      <w:r>
        <w:separator/>
      </w:r>
    </w:p>
  </w:footnote>
  <w:footnote w:type="continuationSeparator" w:id="0">
    <w:p w14:paraId="63830910" w14:textId="77777777" w:rsidR="00B772E8" w:rsidRDefault="00B7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8867C" w14:textId="592DD881" w:rsidR="007604C4" w:rsidRDefault="007604C4" w:rsidP="007604C4">
    <w:pPr>
      <w:ind w:right="-285"/>
      <w:rPr>
        <w:noProof/>
      </w:rPr>
    </w:pPr>
    <w:r>
      <w:rPr>
        <w:noProof/>
      </w:rPr>
      <w:t xml:space="preserve">                      </w:t>
    </w:r>
    <w:r w:rsidR="00EB7C04">
      <w:rPr>
        <w:noProof/>
      </w:rPr>
      <w:pict w14:anchorId="10C5B5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, clipart&#10;&#10;Opis wygenerowany automatycznie" style="width:63pt;height:77.25pt;visibility:visible;mso-wrap-style:square">
          <v:imagedata r:id="rId1" o:title="Obraz zawierający tekst, clipart&#10;&#10;Opis wygenerowany automatycznie"/>
        </v:shape>
      </w:pict>
    </w:r>
    <w:r>
      <w:t xml:space="preserve">                                       </w:t>
    </w:r>
    <w:r w:rsidR="00682AF3">
      <w:rPr>
        <w:noProof/>
      </w:rPr>
      <w:pict w14:anchorId="68F18A5A">
        <v:shape id="Obraz 6" o:spid="_x0000_i1026" type="#_x0000_t75" alt="Obraz zawierający tekst&#10;&#10;Opis wygenerowany automatycznie" style="width:138.75pt;height:45.75pt;visibility:visible;mso-wrap-style:square">
          <v:imagedata r:id="rId2" o:title="Obraz zawierający tekst&#10;&#10;Opis wygenerowany automatycznie"/>
        </v:shape>
      </w:pict>
    </w:r>
  </w:p>
  <w:p w14:paraId="7FE37BC2" w14:textId="74DC1293" w:rsidR="007604C4" w:rsidRPr="005C27B5" w:rsidRDefault="007604C4" w:rsidP="007604C4">
    <w:pPr>
      <w:ind w:right="-285"/>
      <w:jc w:val="center"/>
      <w:rPr>
        <w:sz w:val="12"/>
        <w:szCs w:val="12"/>
      </w:rPr>
    </w:pPr>
    <w:r w:rsidRPr="00080ADC">
      <w:rPr>
        <w:rFonts w:ascii="Verdana" w:hAnsi="Verdana" w:cs="Verdana"/>
        <w:color w:val="000000"/>
        <w:sz w:val="12"/>
        <w:szCs w:val="12"/>
      </w:rPr>
      <w:t xml:space="preserve">Płatne ze środków Ministerstwa Edukacji i Nauki na podstawie umowy nr DNK/SP/547981/2022 z dnia </w:t>
    </w:r>
    <w:r>
      <w:rPr>
        <w:rFonts w:ascii="Verdana" w:hAnsi="Verdana" w:cs="Verdana"/>
        <w:color w:val="000000"/>
        <w:sz w:val="12"/>
        <w:szCs w:val="12"/>
      </w:rPr>
      <w:t>22.12.202</w:t>
    </w:r>
    <w:r w:rsidR="00027010">
      <w:rPr>
        <w:rFonts w:ascii="Verdana" w:hAnsi="Verdana" w:cs="Verdana"/>
        <w:color w:val="000000"/>
        <w:sz w:val="12"/>
        <w:szCs w:val="12"/>
      </w:rPr>
      <w:t>2</w:t>
    </w:r>
    <w:r w:rsidRPr="00080ADC">
      <w:rPr>
        <w:rFonts w:ascii="Verdana" w:hAnsi="Verdana" w:cs="Verdana"/>
        <w:color w:val="000000"/>
        <w:sz w:val="12"/>
        <w:szCs w:val="12"/>
      </w:rPr>
      <w:t>, zadanie nr 1 (promocja konferencji)</w:t>
    </w:r>
  </w:p>
  <w:p w14:paraId="101CF8BC" w14:textId="5D8985EB" w:rsidR="00F53146" w:rsidRPr="007604C4" w:rsidRDefault="00F53146" w:rsidP="00760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10197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4534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4870967">
    <w:abstractNumId w:val="0"/>
  </w:num>
  <w:num w:numId="4" w16cid:durableId="210966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2E8"/>
    <w:rsid w:val="00012286"/>
    <w:rsid w:val="0002701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0357"/>
    <w:rsid w:val="002D0F39"/>
    <w:rsid w:val="00315A4A"/>
    <w:rsid w:val="004968E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2AF3"/>
    <w:rsid w:val="006A1A1F"/>
    <w:rsid w:val="007604C4"/>
    <w:rsid w:val="007748F0"/>
    <w:rsid w:val="007A4321"/>
    <w:rsid w:val="00832231"/>
    <w:rsid w:val="00833933"/>
    <w:rsid w:val="00853083"/>
    <w:rsid w:val="008B2F0C"/>
    <w:rsid w:val="008B4928"/>
    <w:rsid w:val="008D2AB8"/>
    <w:rsid w:val="008F1C66"/>
    <w:rsid w:val="00954578"/>
    <w:rsid w:val="00970FE4"/>
    <w:rsid w:val="00A0022B"/>
    <w:rsid w:val="00A346FE"/>
    <w:rsid w:val="00A47B4D"/>
    <w:rsid w:val="00A52972"/>
    <w:rsid w:val="00A83018"/>
    <w:rsid w:val="00B23649"/>
    <w:rsid w:val="00B772E8"/>
    <w:rsid w:val="00B774DC"/>
    <w:rsid w:val="00C029C5"/>
    <w:rsid w:val="00C969A6"/>
    <w:rsid w:val="00CA7D36"/>
    <w:rsid w:val="00CF2D8E"/>
    <w:rsid w:val="00D24208"/>
    <w:rsid w:val="00D60C38"/>
    <w:rsid w:val="00D66893"/>
    <w:rsid w:val="00D90ACB"/>
    <w:rsid w:val="00D929FE"/>
    <w:rsid w:val="00DC1500"/>
    <w:rsid w:val="00E44371"/>
    <w:rsid w:val="00E949B0"/>
    <w:rsid w:val="00EB7C04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3FA7969A"/>
  <w15:chartTrackingRefBased/>
  <w15:docId w15:val="{49B15210-0FBD-4486-97CC-1A0B5E52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3223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660</Words>
  <Characters>6119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2023-02-27T12:08:00Z</cp:lastPrinted>
  <dcterms:created xsi:type="dcterms:W3CDTF">2023-03-08T10:58:00Z</dcterms:created>
  <dcterms:modified xsi:type="dcterms:W3CDTF">2023-03-08T11:05:00Z</dcterms:modified>
</cp:coreProperties>
</file>