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5002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5002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50027">
        <w:rPr>
          <w:sz w:val="22"/>
          <w:szCs w:val="22"/>
        </w:rPr>
        <w:t>2023-03-14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50027" w:rsidRPr="00B50027" w:rsidRDefault="00B50027" w:rsidP="00577BC6">
      <w:pPr>
        <w:spacing w:after="40"/>
        <w:rPr>
          <w:b/>
          <w:bCs/>
          <w:sz w:val="22"/>
          <w:szCs w:val="22"/>
        </w:rPr>
      </w:pPr>
      <w:r w:rsidRPr="00B50027">
        <w:rPr>
          <w:b/>
          <w:bCs/>
          <w:sz w:val="22"/>
          <w:szCs w:val="22"/>
        </w:rPr>
        <w:t>Akademia Górniczo - Hutnicza</w:t>
      </w:r>
    </w:p>
    <w:p w:rsidR="00B50027" w:rsidRPr="00B50027" w:rsidRDefault="00B50027" w:rsidP="00577BC6">
      <w:pPr>
        <w:spacing w:after="40"/>
        <w:rPr>
          <w:b/>
          <w:bCs/>
          <w:sz w:val="22"/>
          <w:szCs w:val="22"/>
        </w:rPr>
      </w:pPr>
      <w:r w:rsidRPr="00B50027">
        <w:rPr>
          <w:b/>
          <w:bCs/>
          <w:sz w:val="22"/>
          <w:szCs w:val="22"/>
        </w:rPr>
        <w:t>im. Stanisława Staszica w Krakowie</w:t>
      </w:r>
    </w:p>
    <w:p w:rsidR="00D665F5" w:rsidRPr="00D91931" w:rsidRDefault="00B50027" w:rsidP="00577BC6">
      <w:pPr>
        <w:spacing w:after="40"/>
        <w:rPr>
          <w:b/>
          <w:bCs/>
          <w:sz w:val="22"/>
          <w:szCs w:val="22"/>
        </w:rPr>
      </w:pPr>
      <w:r w:rsidRPr="00B50027">
        <w:rPr>
          <w:b/>
          <w:bCs/>
          <w:sz w:val="22"/>
          <w:szCs w:val="22"/>
        </w:rPr>
        <w:t>Dział Zamówień Publicznych</w:t>
      </w:r>
    </w:p>
    <w:p w:rsidR="00D665F5" w:rsidRPr="00BD5546" w:rsidRDefault="00B50027" w:rsidP="00D665F5">
      <w:pPr>
        <w:rPr>
          <w:sz w:val="22"/>
          <w:szCs w:val="22"/>
        </w:rPr>
      </w:pPr>
      <w:r w:rsidRPr="00B5002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50027">
        <w:rPr>
          <w:sz w:val="22"/>
          <w:szCs w:val="22"/>
        </w:rPr>
        <w:t>30</w:t>
      </w:r>
    </w:p>
    <w:p w:rsidR="00D665F5" w:rsidRPr="00BD5546" w:rsidRDefault="00B50027" w:rsidP="00D665F5">
      <w:pPr>
        <w:rPr>
          <w:sz w:val="22"/>
          <w:szCs w:val="22"/>
        </w:rPr>
      </w:pPr>
      <w:r w:rsidRPr="00B5002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5002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0027" w:rsidRPr="00B50027">
        <w:rPr>
          <w:b/>
          <w:sz w:val="22"/>
          <w:szCs w:val="22"/>
        </w:rPr>
        <w:t>KC-</w:t>
      </w:r>
      <w:proofErr w:type="spellStart"/>
      <w:r w:rsidR="00B50027" w:rsidRPr="00B50027">
        <w:rPr>
          <w:b/>
          <w:sz w:val="22"/>
          <w:szCs w:val="22"/>
        </w:rPr>
        <w:t>zp</w:t>
      </w:r>
      <w:proofErr w:type="spellEnd"/>
      <w:r w:rsidR="00B50027" w:rsidRPr="00B50027">
        <w:rPr>
          <w:b/>
          <w:sz w:val="22"/>
          <w:szCs w:val="22"/>
        </w:rPr>
        <w:t>. 272-96/23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50027" w:rsidRPr="00B5002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5002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0027">
        <w:rPr>
          <w:b/>
          <w:sz w:val="22"/>
          <w:szCs w:val="22"/>
        </w:rPr>
        <w:t>Dostawa i montaż mebli oraz wyposażenia do budynku SCK AGH w Krakowie - KC-</w:t>
      </w:r>
      <w:proofErr w:type="spellStart"/>
      <w:r w:rsidRPr="00B50027">
        <w:rPr>
          <w:b/>
          <w:sz w:val="22"/>
          <w:szCs w:val="22"/>
        </w:rPr>
        <w:t>zp</w:t>
      </w:r>
      <w:proofErr w:type="spellEnd"/>
      <w:r w:rsidRPr="00B50027">
        <w:rPr>
          <w:b/>
          <w:sz w:val="22"/>
          <w:szCs w:val="22"/>
        </w:rPr>
        <w:t>. 272-96/23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</w:t>
      </w:r>
      <w:r w:rsidR="00243782">
        <w:rPr>
          <w:sz w:val="22"/>
          <w:szCs w:val="22"/>
        </w:rPr>
        <w:t xml:space="preserve">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50027" w:rsidRPr="00B50027">
        <w:rPr>
          <w:sz w:val="22"/>
          <w:szCs w:val="22"/>
        </w:rPr>
        <w:t>14/03/2023</w:t>
      </w:r>
      <w:r w:rsidR="00FF4AB1" w:rsidRPr="00577BC6">
        <w:rPr>
          <w:sz w:val="22"/>
          <w:szCs w:val="22"/>
        </w:rPr>
        <w:t xml:space="preserve"> o godz. </w:t>
      </w:r>
      <w:r w:rsidR="00B50027" w:rsidRPr="00B5002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proofErr w:type="spellStart"/>
            <w:r w:rsidRPr="00B50027">
              <w:t>Tronus</w:t>
            </w:r>
            <w:proofErr w:type="spellEnd"/>
            <w:r w:rsidRPr="00B50027">
              <w:t xml:space="preserve"> Polska Sp. z o.o.</w:t>
            </w:r>
          </w:p>
          <w:p w:rsidR="00B50027" w:rsidRPr="00CB5EDB" w:rsidRDefault="00B50027" w:rsidP="00A10E23">
            <w:r w:rsidRPr="00B50027">
              <w:t>Ordona</w:t>
            </w:r>
            <w:r w:rsidRPr="00CB5EDB">
              <w:t xml:space="preserve"> </w:t>
            </w:r>
            <w:r w:rsidRPr="00B50027">
              <w:t>2a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01-237</w:t>
            </w:r>
            <w:r w:rsidRPr="00CB5EDB">
              <w:t xml:space="preserve"> </w:t>
            </w:r>
            <w:r w:rsidRPr="00B500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96 586.29 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2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proofErr w:type="spellStart"/>
            <w:r w:rsidRPr="00B50027">
              <w:t>Tronus</w:t>
            </w:r>
            <w:proofErr w:type="spellEnd"/>
            <w:r w:rsidRPr="00B50027">
              <w:t xml:space="preserve"> Polska Sp. z o.o.</w:t>
            </w:r>
          </w:p>
          <w:p w:rsidR="00B50027" w:rsidRPr="00CB5EDB" w:rsidRDefault="00B50027" w:rsidP="00A10E23">
            <w:r w:rsidRPr="00B50027">
              <w:t>Ordona</w:t>
            </w:r>
            <w:r w:rsidRPr="00CB5EDB">
              <w:t xml:space="preserve"> </w:t>
            </w:r>
            <w:r w:rsidRPr="00B50027">
              <w:t>2a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01-237</w:t>
            </w:r>
            <w:r w:rsidRPr="00CB5EDB">
              <w:t xml:space="preserve"> </w:t>
            </w:r>
            <w:r w:rsidRPr="00B500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11 466.00 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proofErr w:type="spellStart"/>
            <w:r w:rsidRPr="00B50027">
              <w:t>Bb</w:t>
            </w:r>
            <w:proofErr w:type="spellEnd"/>
            <w:r w:rsidRPr="00B50027">
              <w:t>- fotele i krzesła Joanna Jakubiec</w:t>
            </w:r>
          </w:p>
          <w:p w:rsidR="00B50027" w:rsidRPr="00CB5EDB" w:rsidRDefault="00B50027" w:rsidP="00A10E23">
            <w:r w:rsidRPr="00B50027">
              <w:t>Krzyszkowice</w:t>
            </w:r>
            <w:r w:rsidRPr="00CB5EDB">
              <w:t xml:space="preserve"> </w:t>
            </w:r>
            <w:r w:rsidRPr="00B50027">
              <w:t>582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32-445</w:t>
            </w:r>
            <w:r w:rsidRPr="00CB5EDB">
              <w:t xml:space="preserve"> </w:t>
            </w:r>
            <w:r w:rsidRPr="00B50027">
              <w:t>Krzyszkowice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46 907.28 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r w:rsidRPr="00B50027">
              <w:t>KJMK Meble sp.</w:t>
            </w:r>
            <w:r w:rsidR="0011425E">
              <w:t xml:space="preserve"> </w:t>
            </w:r>
            <w:r w:rsidRPr="00B50027">
              <w:t>z</w:t>
            </w:r>
            <w:r w:rsidR="0011425E">
              <w:t xml:space="preserve"> </w:t>
            </w:r>
            <w:r w:rsidRPr="00B50027">
              <w:t>o</w:t>
            </w:r>
            <w:r w:rsidR="0011425E">
              <w:t>.</w:t>
            </w:r>
            <w:r w:rsidRPr="00B50027">
              <w:t>o</w:t>
            </w:r>
            <w:r w:rsidR="0011425E">
              <w:t>.</w:t>
            </w:r>
          </w:p>
          <w:p w:rsidR="00B50027" w:rsidRPr="00CB5EDB" w:rsidRDefault="00B50027" w:rsidP="00A10E23">
            <w:r w:rsidRPr="00B50027">
              <w:t>Gliwicka</w:t>
            </w:r>
            <w:r w:rsidRPr="00CB5EDB">
              <w:t xml:space="preserve"> </w:t>
            </w:r>
            <w:r w:rsidRPr="00B50027">
              <w:t>189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40-859</w:t>
            </w:r>
            <w:r w:rsidRPr="00CB5EDB">
              <w:t xml:space="preserve"> </w:t>
            </w:r>
            <w:r w:rsidRPr="00B5002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 xml:space="preserve">  </w:t>
            </w:r>
            <w:r w:rsidR="00C15486">
              <w:t xml:space="preserve">---  </w:t>
            </w:r>
            <w:r w:rsidRPr="00B50027">
              <w:t>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r w:rsidRPr="00B50027">
              <w:t xml:space="preserve">SALTAR </w:t>
            </w:r>
            <w:proofErr w:type="spellStart"/>
            <w:r w:rsidRPr="00B50027">
              <w:t>Group</w:t>
            </w:r>
            <w:proofErr w:type="spellEnd"/>
            <w:r w:rsidRPr="00B50027">
              <w:t xml:space="preserve"> Spółka z ograniczoną odpowiedzialnością</w:t>
            </w:r>
          </w:p>
          <w:p w:rsidR="00B50027" w:rsidRPr="00CB5EDB" w:rsidRDefault="00B50027" w:rsidP="00A10E23">
            <w:r w:rsidRPr="00B50027">
              <w:t>Barwinek</w:t>
            </w:r>
            <w:r w:rsidRPr="00CB5EDB">
              <w:t xml:space="preserve"> </w:t>
            </w:r>
            <w:r w:rsidRPr="00B50027">
              <w:t>5/26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25-150</w:t>
            </w:r>
            <w:r w:rsidRPr="00CB5EDB">
              <w:t xml:space="preserve"> </w:t>
            </w:r>
            <w:r w:rsidRPr="00B50027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60 874.32 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r w:rsidRPr="00B50027">
              <w:t>Przedsiębiorstwo Zaopatrzenia Szkół "CEZAS" sp. z o.o.</w:t>
            </w:r>
          </w:p>
          <w:p w:rsidR="00B50027" w:rsidRPr="00CB5EDB" w:rsidRDefault="00B50027" w:rsidP="00A10E23">
            <w:r w:rsidRPr="00B50027">
              <w:t>Aleja Solidarności</w:t>
            </w:r>
            <w:r w:rsidRPr="00CB5EDB">
              <w:t xml:space="preserve"> </w:t>
            </w:r>
            <w:r w:rsidRPr="00B50027">
              <w:t>15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15-751</w:t>
            </w:r>
            <w:r w:rsidRPr="00CB5EDB">
              <w:t xml:space="preserve"> </w:t>
            </w:r>
            <w:r w:rsidRPr="00B50027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47 832.24 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r w:rsidRPr="00B50027">
              <w:t>BENER MICHAŁ BENKA</w:t>
            </w:r>
          </w:p>
          <w:p w:rsidR="00B50027" w:rsidRPr="00CB5EDB" w:rsidRDefault="00B50027" w:rsidP="00A10E23">
            <w:r w:rsidRPr="00B50027">
              <w:t>WILEŃSKA</w:t>
            </w:r>
            <w:r w:rsidRPr="00CB5EDB">
              <w:t xml:space="preserve"> </w:t>
            </w:r>
            <w:r w:rsidRPr="00B50027">
              <w:t>59B/15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80-215</w:t>
            </w:r>
            <w:r w:rsidRPr="00CB5EDB">
              <w:t xml:space="preserve"> </w:t>
            </w:r>
            <w:r w:rsidRPr="00B50027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47 920.80 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proofErr w:type="spellStart"/>
            <w:r w:rsidRPr="00B50027">
              <w:t>Starpol</w:t>
            </w:r>
            <w:proofErr w:type="spellEnd"/>
            <w:r w:rsidRPr="00B50027">
              <w:t xml:space="preserve"> Meble Agnieszka </w:t>
            </w:r>
            <w:proofErr w:type="spellStart"/>
            <w:r w:rsidRPr="00B50027">
              <w:t>Kliczkowska</w:t>
            </w:r>
            <w:proofErr w:type="spellEnd"/>
          </w:p>
          <w:p w:rsidR="00B50027" w:rsidRPr="00CB5EDB" w:rsidRDefault="00B50027" w:rsidP="00A10E23">
            <w:proofErr w:type="spellStart"/>
            <w:r w:rsidRPr="00B50027">
              <w:t>Skowieszyńska</w:t>
            </w:r>
            <w:proofErr w:type="spellEnd"/>
            <w:r w:rsidRPr="00CB5EDB">
              <w:t xml:space="preserve"> </w:t>
            </w:r>
            <w:r w:rsidRPr="00B50027">
              <w:t>24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24-100</w:t>
            </w:r>
            <w:r w:rsidRPr="00CB5EDB">
              <w:t xml:space="preserve"> </w:t>
            </w:r>
            <w:r w:rsidRPr="00B50027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45 352.56 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r w:rsidRPr="00B50027">
              <w:t xml:space="preserve">Lobby meble s.c. Tomasz </w:t>
            </w:r>
            <w:proofErr w:type="spellStart"/>
            <w:r w:rsidRPr="00B50027">
              <w:t>Madlewski</w:t>
            </w:r>
            <w:proofErr w:type="spellEnd"/>
            <w:r w:rsidRPr="00B50027">
              <w:t xml:space="preserve"> Krzysztof </w:t>
            </w:r>
            <w:proofErr w:type="spellStart"/>
            <w:r w:rsidRPr="00B50027">
              <w:t>Łudzik</w:t>
            </w:r>
            <w:proofErr w:type="spellEnd"/>
          </w:p>
          <w:p w:rsidR="00B50027" w:rsidRPr="00CB5EDB" w:rsidRDefault="00B50027" w:rsidP="00A10E23">
            <w:r w:rsidRPr="00B50027">
              <w:t>Pachońskiego</w:t>
            </w:r>
            <w:r w:rsidRPr="00CB5EDB">
              <w:t xml:space="preserve"> </w:t>
            </w:r>
            <w:r w:rsidRPr="00B50027">
              <w:t>7A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31-223</w:t>
            </w:r>
            <w:r w:rsidRPr="00CB5EDB">
              <w:t xml:space="preserve"> </w:t>
            </w:r>
            <w:r w:rsidRPr="00B5002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42 262.80 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r w:rsidRPr="00B50027">
              <w:t xml:space="preserve">Toro </w:t>
            </w:r>
            <w:proofErr w:type="spellStart"/>
            <w:r w:rsidRPr="00B50027">
              <w:t>Jasnosz</w:t>
            </w:r>
            <w:proofErr w:type="spellEnd"/>
            <w:r w:rsidRPr="00B50027">
              <w:t xml:space="preserve"> Joanna</w:t>
            </w:r>
          </w:p>
          <w:p w:rsidR="00B50027" w:rsidRPr="00CB5EDB" w:rsidRDefault="0090134B" w:rsidP="00A10E23">
            <w:r>
              <w:t>Breń</w:t>
            </w:r>
            <w:bookmarkStart w:id="1" w:name="_GoBack"/>
            <w:bookmarkEnd w:id="1"/>
            <w:r w:rsidR="00B50027" w:rsidRPr="00CB5EDB">
              <w:t xml:space="preserve"> </w:t>
            </w:r>
            <w:r w:rsidR="00B50027" w:rsidRPr="00B50027">
              <w:t>64a</w:t>
            </w:r>
            <w:r w:rsidR="00B50027"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33-140</w:t>
            </w:r>
            <w:r w:rsidRPr="00CB5EDB">
              <w:t xml:space="preserve"> </w:t>
            </w:r>
            <w:r w:rsidRPr="00B50027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49 642.80 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r w:rsidRPr="00B50027">
              <w:t>ZOTA Tadeusz Wójtowicz</w:t>
            </w:r>
          </w:p>
          <w:p w:rsidR="00B50027" w:rsidRPr="00CB5EDB" w:rsidRDefault="00B50027" w:rsidP="00A10E23">
            <w:r w:rsidRPr="00B50027">
              <w:t>Wesoła</w:t>
            </w:r>
            <w:r w:rsidRPr="00CB5EDB">
              <w:t xml:space="preserve"> </w:t>
            </w:r>
            <w:r w:rsidRPr="00B50027">
              <w:t>86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32-089</w:t>
            </w:r>
            <w:r w:rsidRPr="00CB5EDB">
              <w:t xml:space="preserve"> </w:t>
            </w:r>
            <w:r w:rsidRPr="00B50027">
              <w:t>Prądnik Korzkiewski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57 342.60 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r w:rsidRPr="00B50027">
              <w:t>ALDUO Sp. z o.o.</w:t>
            </w:r>
          </w:p>
          <w:p w:rsidR="00B50027" w:rsidRPr="00CB5EDB" w:rsidRDefault="00B50027" w:rsidP="00A10E23">
            <w:r w:rsidRPr="00B50027">
              <w:t>ul. Zygmunta Miłkowskiego</w:t>
            </w:r>
            <w:r w:rsidRPr="00CB5EDB">
              <w:t xml:space="preserve"> </w:t>
            </w:r>
            <w:r w:rsidRPr="00B50027">
              <w:t>3/301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30-349</w:t>
            </w:r>
            <w:r w:rsidRPr="00CB5EDB">
              <w:t xml:space="preserve"> </w:t>
            </w:r>
            <w:r w:rsidRPr="00B5002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55 487.76 zł</w:t>
            </w:r>
          </w:p>
        </w:tc>
      </w:tr>
      <w:tr w:rsidR="00B50027" w:rsidRPr="00075CD0" w:rsidTr="00A10E23">
        <w:tc>
          <w:tcPr>
            <w:tcW w:w="993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2</w:t>
            </w:r>
          </w:p>
        </w:tc>
        <w:tc>
          <w:tcPr>
            <w:tcW w:w="4110" w:type="dxa"/>
            <w:shd w:val="clear" w:color="auto" w:fill="auto"/>
          </w:tcPr>
          <w:p w:rsidR="00B50027" w:rsidRPr="00C82837" w:rsidRDefault="00B50027" w:rsidP="00A10E23">
            <w:pPr>
              <w:spacing w:before="40"/>
            </w:pPr>
            <w:r w:rsidRPr="00B50027">
              <w:t>ALDUO Sp. z o.o.</w:t>
            </w:r>
          </w:p>
          <w:p w:rsidR="00B50027" w:rsidRPr="00CB5EDB" w:rsidRDefault="00B50027" w:rsidP="00A10E23">
            <w:r w:rsidRPr="00B50027">
              <w:t>ul. Zygmunta Miłkowskiego</w:t>
            </w:r>
            <w:r w:rsidRPr="00CB5EDB">
              <w:t xml:space="preserve"> </w:t>
            </w:r>
            <w:r w:rsidRPr="00B50027">
              <w:t>3/301</w:t>
            </w:r>
            <w:r w:rsidRPr="00CB5EDB">
              <w:t xml:space="preserve"> </w:t>
            </w:r>
          </w:p>
          <w:p w:rsidR="00B50027" w:rsidRPr="00CB5EDB" w:rsidRDefault="00B50027" w:rsidP="00A10E23">
            <w:pPr>
              <w:spacing w:after="120"/>
              <w:jc w:val="both"/>
            </w:pPr>
            <w:r w:rsidRPr="00B50027">
              <w:t>30-349</w:t>
            </w:r>
            <w:r w:rsidRPr="00CB5EDB">
              <w:t xml:space="preserve"> </w:t>
            </w:r>
            <w:r w:rsidRPr="00B5002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0027" w:rsidRPr="00CB5EDB" w:rsidRDefault="00B50027" w:rsidP="00A10E23">
            <w:pPr>
              <w:spacing w:before="120" w:after="120"/>
              <w:jc w:val="center"/>
            </w:pPr>
            <w:r w:rsidRPr="00B50027">
              <w:t>9 077.40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2AD" w:rsidRDefault="006E62AD">
      <w:r>
        <w:separator/>
      </w:r>
    </w:p>
  </w:endnote>
  <w:endnote w:type="continuationSeparator" w:id="0">
    <w:p w:rsidR="006E62AD" w:rsidRDefault="006E6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2AD" w:rsidRDefault="006E62AD">
      <w:r>
        <w:separator/>
      </w:r>
    </w:p>
  </w:footnote>
  <w:footnote w:type="continuationSeparator" w:id="0">
    <w:p w:rsidR="006E62AD" w:rsidRDefault="006E6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027" w:rsidRDefault="00B500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027" w:rsidRDefault="00B50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027" w:rsidRDefault="00B500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2AD"/>
    <w:rsid w:val="00007727"/>
    <w:rsid w:val="00017720"/>
    <w:rsid w:val="00035488"/>
    <w:rsid w:val="000D7F25"/>
    <w:rsid w:val="000E00E5"/>
    <w:rsid w:val="0011425E"/>
    <w:rsid w:val="00173B20"/>
    <w:rsid w:val="001C69FF"/>
    <w:rsid w:val="0023318D"/>
    <w:rsid w:val="0024378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E62AD"/>
    <w:rsid w:val="00843263"/>
    <w:rsid w:val="00861E75"/>
    <w:rsid w:val="0090134B"/>
    <w:rsid w:val="009D19BD"/>
    <w:rsid w:val="009F189D"/>
    <w:rsid w:val="00A80738"/>
    <w:rsid w:val="00B50027"/>
    <w:rsid w:val="00C15486"/>
    <w:rsid w:val="00C236D3"/>
    <w:rsid w:val="00C659E2"/>
    <w:rsid w:val="00C82837"/>
    <w:rsid w:val="00CB0802"/>
    <w:rsid w:val="00D260B6"/>
    <w:rsid w:val="00D36A2E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834C4B"/>
  <w15:chartTrackingRefBased/>
  <w15:docId w15:val="{6566FA23-B17B-43AD-A2E7-5896354C2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298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6</cp:revision>
  <cp:lastPrinted>2023-03-14T10:51:00Z</cp:lastPrinted>
  <dcterms:created xsi:type="dcterms:W3CDTF">2023-03-14T10:48:00Z</dcterms:created>
  <dcterms:modified xsi:type="dcterms:W3CDTF">2023-03-14T11:04:00Z</dcterms:modified>
</cp:coreProperties>
</file>