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A187D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B8754D" w:rsidRPr="00B8754D" w:rsidRDefault="00B8754D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B8754D">
        <w:rPr>
          <w:rFonts w:ascii="Arial" w:hAnsi="Arial" w:cs="Arial"/>
        </w:rPr>
        <w:t xml:space="preserve">Szpital Miejski Specjalistyczny </w:t>
      </w:r>
    </w:p>
    <w:p w:rsidR="006676AE" w:rsidRPr="0012157F" w:rsidRDefault="00B8754D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B8754D">
        <w:rPr>
          <w:rFonts w:ascii="Arial" w:hAnsi="Arial" w:cs="Arial"/>
        </w:rPr>
        <w:t>im. Gabriela Narutowicza w Krakowie</w:t>
      </w:r>
    </w:p>
    <w:p w:rsidR="006676AE" w:rsidRPr="0012157F" w:rsidRDefault="00B8754D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8754D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B8754D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8754D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8754D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B8754D">
        <w:rPr>
          <w:rFonts w:ascii="Arial" w:hAnsi="Arial" w:cs="Arial"/>
        </w:rPr>
        <w:t>Kraków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8754D" w:rsidRPr="0012157F" w:rsidTr="006612B6">
        <w:tc>
          <w:tcPr>
            <w:tcW w:w="9104" w:type="dxa"/>
            <w:shd w:val="clear" w:color="auto" w:fill="D9D9D9"/>
          </w:tcPr>
          <w:p w:rsidR="00B8754D" w:rsidRPr="0012157F" w:rsidRDefault="00B8754D" w:rsidP="006612B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8754D" w:rsidRPr="00094F76" w:rsidRDefault="00B8754D" w:rsidP="006612B6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</w:t>
            </w:r>
            <w:r w:rsidR="005A187D">
              <w:rPr>
                <w:rFonts w:ascii="Arial" w:hAnsi="Arial" w:cs="Arial"/>
                <w:sz w:val="24"/>
                <w:szCs w:val="24"/>
              </w:rPr>
              <w:t> </w:t>
            </w:r>
            <w:r w:rsidRPr="00094F76">
              <w:rPr>
                <w:rFonts w:ascii="Arial" w:hAnsi="Arial" w:cs="Arial"/>
                <w:sz w:val="24"/>
                <w:szCs w:val="24"/>
              </w:rPr>
              <w:t>Technologii z dnia 23 grudnia 2020 r. w sprawie podmiotowych środków dowodowych oraz innych dokumentów lub oświadczeń, jakich może żądać zamawiający od wykonawcy (Dz.U. z 2020 r., poz. 2415), wydanego w oparciu o</w:t>
            </w:r>
            <w:r w:rsidR="005A187D">
              <w:rPr>
                <w:rFonts w:ascii="Arial" w:hAnsi="Arial" w:cs="Arial"/>
                <w:sz w:val="24"/>
                <w:szCs w:val="24"/>
              </w:rPr>
              <w:t> 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art. 128 ust. 6 ustawy z dnia 11 września 2019 r. Prawo zamówień publicznych </w:t>
            </w:r>
            <w:r w:rsidRPr="00B8754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8754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8754D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B8754D" w:rsidRPr="0017574D" w:rsidRDefault="00B8754D" w:rsidP="006612B6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8754D" w:rsidRDefault="00B8754D" w:rsidP="006612B6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8754D" w:rsidRPr="002C3302" w:rsidRDefault="00B8754D" w:rsidP="006612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8754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8754D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 II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8754D" w:rsidRPr="00B8754D">
        <w:rPr>
          <w:rFonts w:ascii="Arial" w:hAnsi="Arial" w:cs="Arial"/>
          <w:b/>
          <w:sz w:val="24"/>
          <w:szCs w:val="24"/>
        </w:rPr>
        <w:t>ZP/10/2023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8754D" w:rsidRPr="00B8754D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5A187D">
        <w:rPr>
          <w:rFonts w:ascii="Arial" w:hAnsi="Arial" w:cs="Arial"/>
          <w:b/>
          <w:sz w:val="24"/>
          <w:szCs w:val="24"/>
        </w:rPr>
        <w:t> </w:t>
      </w:r>
      <w:r w:rsidR="00B8754D" w:rsidRPr="00B8754D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5A187D">
        <w:rPr>
          <w:rFonts w:ascii="Arial" w:hAnsi="Arial" w:cs="Arial"/>
          <w:sz w:val="24"/>
          <w:szCs w:val="24"/>
        </w:rPr>
        <w:t> </w:t>
      </w:r>
      <w:bookmarkStart w:id="0" w:name="_GoBack"/>
      <w:bookmarkEnd w:id="0"/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B8754D" w:rsidRPr="007104AC" w:rsidRDefault="00B8754D" w:rsidP="00B8754D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B8754D" w:rsidRDefault="00B8754D" w:rsidP="00B8754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312A" w:rsidRDefault="0014312A" w:rsidP="0038231F">
      <w:pPr>
        <w:spacing w:after="0" w:line="240" w:lineRule="auto"/>
      </w:pPr>
      <w:r>
        <w:separator/>
      </w:r>
    </w:p>
  </w:endnote>
  <w:endnote w:type="continuationSeparator" w:id="0">
    <w:p w:rsidR="0014312A" w:rsidRDefault="001431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54D" w:rsidRDefault="00B875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54D" w:rsidRDefault="00B87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312A" w:rsidRDefault="0014312A" w:rsidP="0038231F">
      <w:pPr>
        <w:spacing w:after="0" w:line="240" w:lineRule="auto"/>
      </w:pPr>
      <w:r>
        <w:separator/>
      </w:r>
    </w:p>
  </w:footnote>
  <w:footnote w:type="continuationSeparator" w:id="0">
    <w:p w:rsidR="0014312A" w:rsidRDefault="001431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54D" w:rsidRDefault="00B875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54D" w:rsidRDefault="00B875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54D" w:rsidRDefault="00B875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12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312A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187D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754D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46C421"/>
  <w15:docId w15:val="{322F80CA-49D8-41CF-9188-A2A0F3DC9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B5C56-7A1F-4579-AF91-BF0CE934E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2016-07-26T10:32:00Z</cp:lastPrinted>
  <dcterms:created xsi:type="dcterms:W3CDTF">2023-03-02T11:43:00Z</dcterms:created>
  <dcterms:modified xsi:type="dcterms:W3CDTF">2023-03-02T11:44:00Z</dcterms:modified>
</cp:coreProperties>
</file>