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B0711" w14:textId="77777777" w:rsidR="00FB7F50" w:rsidRPr="002245BE" w:rsidRDefault="0083643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3643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36431">
        <w:rPr>
          <w:sz w:val="22"/>
          <w:szCs w:val="22"/>
        </w:rPr>
        <w:t>2023-03-13</w:t>
      </w:r>
    </w:p>
    <w:p w14:paraId="4290E775" w14:textId="77777777" w:rsidR="00FB7F50" w:rsidRPr="002245BE" w:rsidRDefault="00836431" w:rsidP="00FB7F50">
      <w:pPr>
        <w:spacing w:after="40"/>
        <w:rPr>
          <w:b/>
          <w:bCs/>
          <w:sz w:val="22"/>
          <w:szCs w:val="22"/>
        </w:rPr>
      </w:pPr>
      <w:r w:rsidRPr="0083643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C0C5908" w14:textId="77777777" w:rsidR="00FB7F50" w:rsidRPr="002245BE" w:rsidRDefault="00836431" w:rsidP="00FB7F50">
      <w:pPr>
        <w:rPr>
          <w:sz w:val="22"/>
          <w:szCs w:val="22"/>
        </w:rPr>
      </w:pPr>
      <w:r w:rsidRPr="0083643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36431">
        <w:rPr>
          <w:sz w:val="22"/>
          <w:szCs w:val="22"/>
        </w:rPr>
        <w:t>66</w:t>
      </w:r>
    </w:p>
    <w:p w14:paraId="10C06678" w14:textId="77777777" w:rsidR="00FB7F50" w:rsidRPr="002245BE" w:rsidRDefault="00836431" w:rsidP="00FB7F50">
      <w:pPr>
        <w:rPr>
          <w:sz w:val="22"/>
          <w:szCs w:val="22"/>
        </w:rPr>
      </w:pPr>
      <w:r w:rsidRPr="0083643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36431">
        <w:rPr>
          <w:sz w:val="22"/>
          <w:szCs w:val="22"/>
        </w:rPr>
        <w:t>Kraków</w:t>
      </w:r>
    </w:p>
    <w:p w14:paraId="4027C5E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0E05DF3" w14:textId="35B489DE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A19E210" w14:textId="61CCF3FC" w:rsidR="004767EE" w:rsidRDefault="004767EE" w:rsidP="00FB7F50">
      <w:pPr>
        <w:jc w:val="both"/>
        <w:rPr>
          <w:bCs/>
          <w:sz w:val="18"/>
          <w:szCs w:val="18"/>
        </w:rPr>
      </w:pPr>
    </w:p>
    <w:p w14:paraId="0EB8FEEA" w14:textId="66951428" w:rsidR="004767EE" w:rsidRPr="004767EE" w:rsidRDefault="004767EE" w:rsidP="00FB7F50">
      <w:pPr>
        <w:jc w:val="both"/>
        <w:rPr>
          <w:bCs/>
          <w:sz w:val="22"/>
          <w:szCs w:val="22"/>
        </w:rPr>
      </w:pPr>
      <w:r w:rsidRPr="004767EE">
        <w:rPr>
          <w:bCs/>
          <w:sz w:val="22"/>
          <w:szCs w:val="22"/>
        </w:rPr>
        <w:t xml:space="preserve">SZP-271-57/22 </w:t>
      </w:r>
      <w:r>
        <w:rPr>
          <w:bCs/>
          <w:sz w:val="22"/>
          <w:szCs w:val="22"/>
        </w:rPr>
        <w:t>–</w:t>
      </w:r>
      <w:r w:rsidRPr="004767E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201.MM</w:t>
      </w:r>
    </w:p>
    <w:p w14:paraId="4A81191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5ACF4E1" w14:textId="1D5735B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767EE">
        <w:rPr>
          <w:b/>
          <w:sz w:val="28"/>
        </w:rPr>
        <w:t xml:space="preserve"> – gr. 33, 34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36431" w:rsidRPr="00607F9B" w14:paraId="073DB13C" w14:textId="77777777" w:rsidTr="00942846">
        <w:trPr>
          <w:trHeight w:val="638"/>
        </w:trPr>
        <w:tc>
          <w:tcPr>
            <w:tcW w:w="959" w:type="dxa"/>
            <w:shd w:val="clear" w:color="auto" w:fill="auto"/>
          </w:tcPr>
          <w:p w14:paraId="673B2DEF" w14:textId="77777777" w:rsidR="00836431" w:rsidRPr="00607F9B" w:rsidRDefault="00836431" w:rsidP="009428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5E0DA0" w14:textId="77777777" w:rsidR="00836431" w:rsidRPr="00607F9B" w:rsidRDefault="00836431" w:rsidP="009428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36431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83643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6431">
              <w:rPr>
                <w:b/>
                <w:bCs/>
                <w:sz w:val="22"/>
                <w:szCs w:val="22"/>
              </w:rPr>
              <w:t>Wykonanie przeglądów okresowych sprzętu medycznego na potrzeby Oddziałów Szpitalnych (34 grupy)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6431">
              <w:rPr>
                <w:b/>
                <w:sz w:val="22"/>
                <w:szCs w:val="22"/>
              </w:rPr>
              <w:t>ZP/57/2022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C4F2C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36431" w:rsidRPr="0083643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36431" w:rsidRPr="00836431">
        <w:rPr>
          <w:sz w:val="22"/>
          <w:szCs w:val="22"/>
        </w:rPr>
        <w:t>(</w:t>
      </w:r>
      <w:proofErr w:type="spellStart"/>
      <w:r w:rsidR="00836431" w:rsidRPr="00836431">
        <w:rPr>
          <w:sz w:val="22"/>
          <w:szCs w:val="22"/>
        </w:rPr>
        <w:t>t.j</w:t>
      </w:r>
      <w:proofErr w:type="spellEnd"/>
      <w:r w:rsidR="00836431" w:rsidRPr="00836431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36431" w14:paraId="653249E9" w14:textId="77777777" w:rsidTr="00942846">
        <w:trPr>
          <w:cantSplit/>
        </w:trPr>
        <w:tc>
          <w:tcPr>
            <w:tcW w:w="9498" w:type="dxa"/>
          </w:tcPr>
          <w:p w14:paraId="72A3C8E3" w14:textId="77777777" w:rsidR="00836431" w:rsidRPr="001D1EEC" w:rsidRDefault="00836431" w:rsidP="0094284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36431">
              <w:rPr>
                <w:b/>
                <w:sz w:val="22"/>
                <w:szCs w:val="22"/>
              </w:rPr>
              <w:t>SK-MED SYSTEMS SP. Z O. O.</w:t>
            </w:r>
          </w:p>
          <w:p w14:paraId="105E9691" w14:textId="77777777" w:rsidR="00836431" w:rsidRPr="001D1EEC" w:rsidRDefault="00836431" w:rsidP="00942846">
            <w:pPr>
              <w:spacing w:line="276" w:lineRule="auto"/>
              <w:rPr>
                <w:bCs/>
                <w:sz w:val="22"/>
                <w:szCs w:val="22"/>
              </w:rPr>
            </w:pPr>
            <w:r w:rsidRPr="00836431">
              <w:rPr>
                <w:bCs/>
                <w:sz w:val="22"/>
                <w:szCs w:val="22"/>
              </w:rPr>
              <w:t>Św. Marcin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36431">
              <w:rPr>
                <w:bCs/>
                <w:sz w:val="22"/>
                <w:szCs w:val="22"/>
              </w:rPr>
              <w:t>29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36431">
              <w:rPr>
                <w:bCs/>
                <w:sz w:val="22"/>
                <w:szCs w:val="22"/>
              </w:rPr>
              <w:t>/8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36431">
              <w:rPr>
                <w:bCs/>
                <w:sz w:val="22"/>
                <w:szCs w:val="22"/>
              </w:rPr>
              <w:t>61-806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36431">
              <w:rPr>
                <w:bCs/>
                <w:sz w:val="22"/>
                <w:szCs w:val="22"/>
              </w:rPr>
              <w:t>Poznań</w:t>
            </w:r>
          </w:p>
          <w:p w14:paraId="17C2F3F2" w14:textId="77777777" w:rsidR="00836431" w:rsidRDefault="00836431" w:rsidP="009428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155864" w14:textId="77777777" w:rsidR="00836431" w:rsidRPr="00211A34" w:rsidRDefault="00836431" w:rsidP="009428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36431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36431">
              <w:rPr>
                <w:color w:val="000000"/>
                <w:sz w:val="22"/>
                <w:szCs w:val="22"/>
              </w:rPr>
              <w:t xml:space="preserve">Aparaty </w:t>
            </w:r>
            <w:proofErr w:type="spellStart"/>
            <w:r w:rsidRPr="00836431">
              <w:rPr>
                <w:color w:val="000000"/>
                <w:sz w:val="22"/>
                <w:szCs w:val="22"/>
              </w:rPr>
              <w:t>rtg</w:t>
            </w:r>
            <w:proofErr w:type="spellEnd"/>
            <w:r w:rsidRPr="00836431">
              <w:rPr>
                <w:color w:val="000000"/>
                <w:sz w:val="22"/>
                <w:szCs w:val="22"/>
              </w:rPr>
              <w:t xml:space="preserve"> przewoźne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36431">
              <w:rPr>
                <w:b/>
                <w:sz w:val="22"/>
                <w:szCs w:val="22"/>
              </w:rPr>
              <w:t>1 846.80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ECC720" w14:textId="77777777" w:rsidR="00836431" w:rsidRPr="00D168A0" w:rsidRDefault="00836431" w:rsidP="0094284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49FE573" w14:textId="2CCFF7C0" w:rsidR="00836431" w:rsidRPr="00836431" w:rsidRDefault="00C60437" w:rsidP="009428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C6043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836431" w14:paraId="2E8C72FC" w14:textId="77777777" w:rsidTr="00942846">
        <w:trPr>
          <w:cantSplit/>
        </w:trPr>
        <w:tc>
          <w:tcPr>
            <w:tcW w:w="9498" w:type="dxa"/>
          </w:tcPr>
          <w:p w14:paraId="554A6761" w14:textId="77777777" w:rsidR="00836431" w:rsidRPr="001D1EEC" w:rsidRDefault="00836431" w:rsidP="0094284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36431">
              <w:rPr>
                <w:b/>
                <w:sz w:val="22"/>
                <w:szCs w:val="22"/>
              </w:rPr>
              <w:t>SK-MED SYSTEMS SP. Z O. O.</w:t>
            </w:r>
          </w:p>
          <w:p w14:paraId="226CD81F" w14:textId="77777777" w:rsidR="00836431" w:rsidRPr="001D1EEC" w:rsidRDefault="00836431" w:rsidP="00942846">
            <w:pPr>
              <w:spacing w:line="276" w:lineRule="auto"/>
              <w:rPr>
                <w:bCs/>
                <w:sz w:val="22"/>
                <w:szCs w:val="22"/>
              </w:rPr>
            </w:pPr>
            <w:r w:rsidRPr="00836431">
              <w:rPr>
                <w:bCs/>
                <w:sz w:val="22"/>
                <w:szCs w:val="22"/>
              </w:rPr>
              <w:t>Św. Marcin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36431">
              <w:rPr>
                <w:bCs/>
                <w:sz w:val="22"/>
                <w:szCs w:val="22"/>
              </w:rPr>
              <w:t>29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36431">
              <w:rPr>
                <w:bCs/>
                <w:sz w:val="22"/>
                <w:szCs w:val="22"/>
              </w:rPr>
              <w:t>/8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36431">
              <w:rPr>
                <w:bCs/>
                <w:sz w:val="22"/>
                <w:szCs w:val="22"/>
              </w:rPr>
              <w:t>61-806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36431">
              <w:rPr>
                <w:bCs/>
                <w:sz w:val="22"/>
                <w:szCs w:val="22"/>
              </w:rPr>
              <w:t>Poznań</w:t>
            </w:r>
          </w:p>
          <w:p w14:paraId="44ABD59C" w14:textId="77777777" w:rsidR="00836431" w:rsidRDefault="00836431" w:rsidP="009428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2E8BEE" w14:textId="77777777" w:rsidR="00836431" w:rsidRPr="00211A34" w:rsidRDefault="00836431" w:rsidP="009428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36431">
              <w:rPr>
                <w:color w:val="000000"/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36431">
              <w:rPr>
                <w:color w:val="000000"/>
                <w:sz w:val="22"/>
                <w:szCs w:val="22"/>
              </w:rPr>
              <w:t xml:space="preserve">Aparat </w:t>
            </w:r>
            <w:proofErr w:type="spellStart"/>
            <w:r w:rsidRPr="00836431">
              <w:rPr>
                <w:color w:val="000000"/>
                <w:sz w:val="22"/>
                <w:szCs w:val="22"/>
              </w:rPr>
              <w:t>rtg</w:t>
            </w:r>
            <w:proofErr w:type="spellEnd"/>
            <w:r w:rsidRPr="00836431">
              <w:rPr>
                <w:color w:val="000000"/>
                <w:sz w:val="22"/>
                <w:szCs w:val="22"/>
              </w:rPr>
              <w:t xml:space="preserve"> stacjonarny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36431">
              <w:rPr>
                <w:b/>
                <w:sz w:val="22"/>
                <w:szCs w:val="22"/>
              </w:rPr>
              <w:t>761.40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BADD2A" w14:textId="77777777" w:rsidR="00836431" w:rsidRPr="00D168A0" w:rsidRDefault="00836431" w:rsidP="0094284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6C35479" w14:textId="208929F6" w:rsidR="00836431" w:rsidRPr="00836431" w:rsidRDefault="00C60437" w:rsidP="0094284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C6043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5D23FCE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D80E8C2" w14:textId="77777777" w:rsidTr="00596EA3">
        <w:tc>
          <w:tcPr>
            <w:tcW w:w="2169" w:type="dxa"/>
            <w:shd w:val="clear" w:color="auto" w:fill="F3F3F3"/>
          </w:tcPr>
          <w:p w14:paraId="48A9C4B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3ED87E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A83DC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FA163D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36431" w:rsidRPr="00834EF4" w14:paraId="656121CE" w14:textId="77777777" w:rsidTr="00942846">
        <w:tc>
          <w:tcPr>
            <w:tcW w:w="2169" w:type="dxa"/>
            <w:shd w:val="clear" w:color="auto" w:fill="auto"/>
          </w:tcPr>
          <w:p w14:paraId="43F96254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6431">
              <w:rPr>
                <w:sz w:val="20"/>
                <w:szCs w:val="20"/>
              </w:rPr>
              <w:t xml:space="preserve">Aparaty </w:t>
            </w:r>
            <w:proofErr w:type="spellStart"/>
            <w:r w:rsidRPr="00836431">
              <w:rPr>
                <w:sz w:val="20"/>
                <w:szCs w:val="20"/>
              </w:rPr>
              <w:t>rtg</w:t>
            </w:r>
            <w:proofErr w:type="spellEnd"/>
            <w:r w:rsidRPr="00836431">
              <w:rPr>
                <w:sz w:val="20"/>
                <w:szCs w:val="20"/>
              </w:rPr>
              <w:t xml:space="preserve"> przewoźne</w:t>
            </w:r>
          </w:p>
        </w:tc>
        <w:tc>
          <w:tcPr>
            <w:tcW w:w="2793" w:type="dxa"/>
            <w:shd w:val="clear" w:color="auto" w:fill="auto"/>
          </w:tcPr>
          <w:p w14:paraId="513E1452" w14:textId="77777777" w:rsidR="00836431" w:rsidRPr="00211A34" w:rsidRDefault="00836431" w:rsidP="009428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6431">
              <w:rPr>
                <w:b/>
                <w:bCs/>
                <w:sz w:val="20"/>
                <w:szCs w:val="20"/>
              </w:rPr>
              <w:t>SK-MED SYSTEMS SP. Z O. O.</w:t>
            </w:r>
          </w:p>
          <w:p w14:paraId="559E6587" w14:textId="77777777" w:rsidR="00836431" w:rsidRPr="00211A34" w:rsidRDefault="00836431" w:rsidP="00942846">
            <w:pPr>
              <w:rPr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Św.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29/8</w:t>
            </w:r>
          </w:p>
          <w:p w14:paraId="38A9E0C8" w14:textId="77777777" w:rsidR="00836431" w:rsidRPr="00211A34" w:rsidRDefault="00836431" w:rsidP="00942846">
            <w:pPr>
              <w:spacing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lastRenderedPageBreak/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8213258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954411" w14:textId="77777777" w:rsidR="00836431" w:rsidRPr="00211A34" w:rsidRDefault="00836431" w:rsidP="00942846">
            <w:pPr>
              <w:jc w:val="center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 xml:space="preserve">  100,00</w:t>
            </w:r>
          </w:p>
        </w:tc>
      </w:tr>
      <w:tr w:rsidR="00836431" w:rsidRPr="00834EF4" w14:paraId="464CCBBD" w14:textId="77777777" w:rsidTr="00942846">
        <w:tc>
          <w:tcPr>
            <w:tcW w:w="2169" w:type="dxa"/>
            <w:shd w:val="clear" w:color="auto" w:fill="auto"/>
          </w:tcPr>
          <w:p w14:paraId="5A5ACFAC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6431">
              <w:rPr>
                <w:sz w:val="20"/>
                <w:szCs w:val="20"/>
              </w:rPr>
              <w:t xml:space="preserve">Aparaty </w:t>
            </w:r>
            <w:proofErr w:type="spellStart"/>
            <w:r w:rsidRPr="00836431">
              <w:rPr>
                <w:sz w:val="20"/>
                <w:szCs w:val="20"/>
              </w:rPr>
              <w:t>rtg</w:t>
            </w:r>
            <w:proofErr w:type="spellEnd"/>
            <w:r w:rsidRPr="00836431">
              <w:rPr>
                <w:sz w:val="20"/>
                <w:szCs w:val="20"/>
              </w:rPr>
              <w:t xml:space="preserve"> przewoźne</w:t>
            </w:r>
          </w:p>
        </w:tc>
        <w:tc>
          <w:tcPr>
            <w:tcW w:w="2793" w:type="dxa"/>
            <w:shd w:val="clear" w:color="auto" w:fill="auto"/>
          </w:tcPr>
          <w:p w14:paraId="68DDF2A4" w14:textId="77777777" w:rsidR="00836431" w:rsidRPr="00211A34" w:rsidRDefault="00836431" w:rsidP="009428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36431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836431">
              <w:rPr>
                <w:b/>
                <w:bCs/>
                <w:sz w:val="20"/>
                <w:szCs w:val="20"/>
              </w:rPr>
              <w:t xml:space="preserve"> Systems sp. z o.o.</w:t>
            </w:r>
          </w:p>
          <w:p w14:paraId="25B272C5" w14:textId="77777777" w:rsidR="00836431" w:rsidRPr="00211A34" w:rsidRDefault="00836431" w:rsidP="00942846">
            <w:pPr>
              <w:rPr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118</w:t>
            </w:r>
          </w:p>
          <w:p w14:paraId="49E9A657" w14:textId="77777777" w:rsidR="00836431" w:rsidRPr="00211A34" w:rsidRDefault="00836431" w:rsidP="00942846">
            <w:pPr>
              <w:spacing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39F28FB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1 - Cena - 67.86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F3E2B4" w14:textId="77777777" w:rsidR="00836431" w:rsidRPr="00211A34" w:rsidRDefault="00836431" w:rsidP="00942846">
            <w:pPr>
              <w:jc w:val="center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 xml:space="preserve">  67,86</w:t>
            </w:r>
          </w:p>
        </w:tc>
      </w:tr>
      <w:tr w:rsidR="00836431" w:rsidRPr="00834EF4" w14:paraId="5EE237D2" w14:textId="77777777" w:rsidTr="00942846">
        <w:tc>
          <w:tcPr>
            <w:tcW w:w="2169" w:type="dxa"/>
            <w:shd w:val="clear" w:color="auto" w:fill="auto"/>
          </w:tcPr>
          <w:p w14:paraId="0B30DBEB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6431">
              <w:rPr>
                <w:sz w:val="20"/>
                <w:szCs w:val="20"/>
              </w:rPr>
              <w:t xml:space="preserve">Aparaty </w:t>
            </w:r>
            <w:proofErr w:type="spellStart"/>
            <w:r w:rsidRPr="00836431">
              <w:rPr>
                <w:sz w:val="20"/>
                <w:szCs w:val="20"/>
              </w:rPr>
              <w:t>rtg</w:t>
            </w:r>
            <w:proofErr w:type="spellEnd"/>
            <w:r w:rsidRPr="00836431">
              <w:rPr>
                <w:sz w:val="20"/>
                <w:szCs w:val="20"/>
              </w:rPr>
              <w:t xml:space="preserve"> przewoźne</w:t>
            </w:r>
          </w:p>
        </w:tc>
        <w:tc>
          <w:tcPr>
            <w:tcW w:w="2793" w:type="dxa"/>
            <w:shd w:val="clear" w:color="auto" w:fill="auto"/>
          </w:tcPr>
          <w:p w14:paraId="6C717A12" w14:textId="77777777" w:rsidR="00836431" w:rsidRPr="00211A34" w:rsidRDefault="00836431" w:rsidP="009428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36431">
              <w:rPr>
                <w:b/>
                <w:bCs/>
                <w:sz w:val="20"/>
                <w:szCs w:val="20"/>
              </w:rPr>
              <w:t>Medic</w:t>
            </w:r>
            <w:proofErr w:type="spellEnd"/>
            <w:r w:rsidRPr="00836431">
              <w:rPr>
                <w:b/>
                <w:bCs/>
                <w:sz w:val="20"/>
                <w:szCs w:val="20"/>
              </w:rPr>
              <w:t xml:space="preserve"> Service Paweł Filipczyk Artur </w:t>
            </w:r>
            <w:proofErr w:type="spellStart"/>
            <w:r w:rsidRPr="00836431">
              <w:rPr>
                <w:b/>
                <w:bCs/>
                <w:sz w:val="20"/>
                <w:szCs w:val="20"/>
              </w:rPr>
              <w:t>Trzopek</w:t>
            </w:r>
            <w:proofErr w:type="spellEnd"/>
            <w:r w:rsidRPr="00836431">
              <w:rPr>
                <w:b/>
                <w:bCs/>
                <w:sz w:val="20"/>
                <w:szCs w:val="20"/>
              </w:rPr>
              <w:t xml:space="preserve"> spółka cywilna</w:t>
            </w:r>
          </w:p>
          <w:p w14:paraId="5864EB1D" w14:textId="77777777" w:rsidR="00836431" w:rsidRPr="00211A34" w:rsidRDefault="00836431" w:rsidP="00942846">
            <w:pPr>
              <w:rPr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Kielecka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29 b</w:t>
            </w:r>
          </w:p>
          <w:p w14:paraId="329CAB00" w14:textId="77777777" w:rsidR="00836431" w:rsidRPr="00211A34" w:rsidRDefault="00836431" w:rsidP="00942846">
            <w:pPr>
              <w:spacing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31-523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F58F551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C807DB" w14:textId="77777777" w:rsidR="00836431" w:rsidRPr="00211A34" w:rsidRDefault="00836431" w:rsidP="00942846">
            <w:pPr>
              <w:jc w:val="center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 xml:space="preserve">  0,00</w:t>
            </w:r>
          </w:p>
        </w:tc>
      </w:tr>
      <w:tr w:rsidR="00836431" w:rsidRPr="00834EF4" w14:paraId="0C71F351" w14:textId="77777777" w:rsidTr="00942846">
        <w:tc>
          <w:tcPr>
            <w:tcW w:w="2169" w:type="dxa"/>
            <w:shd w:val="clear" w:color="auto" w:fill="auto"/>
          </w:tcPr>
          <w:p w14:paraId="27845645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6431">
              <w:rPr>
                <w:sz w:val="20"/>
                <w:szCs w:val="20"/>
              </w:rPr>
              <w:t xml:space="preserve">Aparaty </w:t>
            </w:r>
            <w:proofErr w:type="spellStart"/>
            <w:r w:rsidRPr="00836431">
              <w:rPr>
                <w:sz w:val="20"/>
                <w:szCs w:val="20"/>
              </w:rPr>
              <w:t>rtg</w:t>
            </w:r>
            <w:proofErr w:type="spellEnd"/>
            <w:r w:rsidRPr="00836431">
              <w:rPr>
                <w:sz w:val="20"/>
                <w:szCs w:val="20"/>
              </w:rPr>
              <w:t xml:space="preserve"> przewoźne</w:t>
            </w:r>
          </w:p>
        </w:tc>
        <w:tc>
          <w:tcPr>
            <w:tcW w:w="2793" w:type="dxa"/>
            <w:shd w:val="clear" w:color="auto" w:fill="auto"/>
          </w:tcPr>
          <w:p w14:paraId="1AEE6CE3" w14:textId="77777777" w:rsidR="00836431" w:rsidRPr="00211A34" w:rsidRDefault="00836431" w:rsidP="009428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6431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47D3EF72" w14:textId="77777777" w:rsidR="00836431" w:rsidRPr="00211A34" w:rsidRDefault="00836431" w:rsidP="00942846">
            <w:pPr>
              <w:rPr>
                <w:sz w:val="20"/>
                <w:szCs w:val="20"/>
              </w:rPr>
            </w:pPr>
            <w:proofErr w:type="spellStart"/>
            <w:r w:rsidRPr="00836431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63</w:t>
            </w:r>
          </w:p>
          <w:p w14:paraId="2895BDFC" w14:textId="77777777" w:rsidR="00836431" w:rsidRPr="00211A34" w:rsidRDefault="00836431" w:rsidP="00942846">
            <w:pPr>
              <w:spacing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3A630A9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A57B24" w14:textId="77777777" w:rsidR="00836431" w:rsidRPr="00211A34" w:rsidRDefault="00836431" w:rsidP="00942846">
            <w:pPr>
              <w:jc w:val="center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 xml:space="preserve">  0,00</w:t>
            </w:r>
          </w:p>
        </w:tc>
      </w:tr>
      <w:tr w:rsidR="00836431" w:rsidRPr="00834EF4" w14:paraId="3C9CD926" w14:textId="77777777" w:rsidTr="00942846">
        <w:tc>
          <w:tcPr>
            <w:tcW w:w="2169" w:type="dxa"/>
            <w:shd w:val="clear" w:color="auto" w:fill="auto"/>
          </w:tcPr>
          <w:p w14:paraId="0A9018BC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6431">
              <w:rPr>
                <w:sz w:val="20"/>
                <w:szCs w:val="20"/>
              </w:rPr>
              <w:t xml:space="preserve">Aparat </w:t>
            </w:r>
            <w:proofErr w:type="spellStart"/>
            <w:r w:rsidRPr="00836431">
              <w:rPr>
                <w:sz w:val="20"/>
                <w:szCs w:val="20"/>
              </w:rPr>
              <w:t>rtg</w:t>
            </w:r>
            <w:proofErr w:type="spellEnd"/>
            <w:r w:rsidRPr="00836431">
              <w:rPr>
                <w:sz w:val="20"/>
                <w:szCs w:val="20"/>
              </w:rPr>
              <w:t xml:space="preserve"> stacjonarny</w:t>
            </w:r>
          </w:p>
        </w:tc>
        <w:tc>
          <w:tcPr>
            <w:tcW w:w="2793" w:type="dxa"/>
            <w:shd w:val="clear" w:color="auto" w:fill="auto"/>
          </w:tcPr>
          <w:p w14:paraId="5511A183" w14:textId="77777777" w:rsidR="00836431" w:rsidRPr="00211A34" w:rsidRDefault="00836431" w:rsidP="009428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6431">
              <w:rPr>
                <w:b/>
                <w:bCs/>
                <w:sz w:val="20"/>
                <w:szCs w:val="20"/>
              </w:rPr>
              <w:t>SK-MED SYSTEMS SP. Z O. O.</w:t>
            </w:r>
          </w:p>
          <w:p w14:paraId="206E07CB" w14:textId="77777777" w:rsidR="00836431" w:rsidRPr="00211A34" w:rsidRDefault="00836431" w:rsidP="00942846">
            <w:pPr>
              <w:rPr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Św. Marcin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29/8</w:t>
            </w:r>
          </w:p>
          <w:p w14:paraId="382DAB1F" w14:textId="77777777" w:rsidR="00836431" w:rsidRPr="00211A34" w:rsidRDefault="00836431" w:rsidP="00942846">
            <w:pPr>
              <w:spacing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61-806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B0A9CD4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2F3F50" w14:textId="77777777" w:rsidR="00836431" w:rsidRPr="00211A34" w:rsidRDefault="00836431" w:rsidP="00942846">
            <w:pPr>
              <w:jc w:val="center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 xml:space="preserve">  100,00</w:t>
            </w:r>
          </w:p>
        </w:tc>
      </w:tr>
      <w:tr w:rsidR="00836431" w:rsidRPr="00834EF4" w14:paraId="6A7EB37D" w14:textId="77777777" w:rsidTr="00942846">
        <w:tc>
          <w:tcPr>
            <w:tcW w:w="2169" w:type="dxa"/>
            <w:shd w:val="clear" w:color="auto" w:fill="auto"/>
          </w:tcPr>
          <w:p w14:paraId="68434EA9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6431">
              <w:rPr>
                <w:sz w:val="20"/>
                <w:szCs w:val="20"/>
              </w:rPr>
              <w:t xml:space="preserve">Aparat </w:t>
            </w:r>
            <w:proofErr w:type="spellStart"/>
            <w:r w:rsidRPr="00836431">
              <w:rPr>
                <w:sz w:val="20"/>
                <w:szCs w:val="20"/>
              </w:rPr>
              <w:t>rtg</w:t>
            </w:r>
            <w:proofErr w:type="spellEnd"/>
            <w:r w:rsidRPr="00836431">
              <w:rPr>
                <w:sz w:val="20"/>
                <w:szCs w:val="20"/>
              </w:rPr>
              <w:t xml:space="preserve"> stacjonarny</w:t>
            </w:r>
          </w:p>
        </w:tc>
        <w:tc>
          <w:tcPr>
            <w:tcW w:w="2793" w:type="dxa"/>
            <w:shd w:val="clear" w:color="auto" w:fill="auto"/>
          </w:tcPr>
          <w:p w14:paraId="792D8AA6" w14:textId="77777777" w:rsidR="00836431" w:rsidRPr="00211A34" w:rsidRDefault="00836431" w:rsidP="009428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36431">
              <w:rPr>
                <w:b/>
                <w:bCs/>
                <w:sz w:val="20"/>
                <w:szCs w:val="20"/>
              </w:rPr>
              <w:t>Medikol</w:t>
            </w:r>
            <w:proofErr w:type="spellEnd"/>
            <w:r w:rsidRPr="00836431">
              <w:rPr>
                <w:b/>
                <w:bCs/>
                <w:sz w:val="20"/>
                <w:szCs w:val="20"/>
              </w:rPr>
              <w:t xml:space="preserve"> Systems sp. z o.o.</w:t>
            </w:r>
          </w:p>
          <w:p w14:paraId="632CF9AA" w14:textId="77777777" w:rsidR="00836431" w:rsidRPr="00211A34" w:rsidRDefault="00836431" w:rsidP="00942846">
            <w:pPr>
              <w:rPr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118</w:t>
            </w:r>
          </w:p>
          <w:p w14:paraId="4F72D63C" w14:textId="77777777" w:rsidR="00836431" w:rsidRPr="00211A34" w:rsidRDefault="00836431" w:rsidP="00942846">
            <w:pPr>
              <w:spacing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3918FB8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1 - Cena - 83.93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434A1C" w14:textId="77777777" w:rsidR="00836431" w:rsidRPr="00211A34" w:rsidRDefault="00836431" w:rsidP="00942846">
            <w:pPr>
              <w:jc w:val="center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 xml:space="preserve">  83,93</w:t>
            </w:r>
          </w:p>
        </w:tc>
      </w:tr>
      <w:tr w:rsidR="00836431" w:rsidRPr="00834EF4" w14:paraId="121C4FFD" w14:textId="77777777" w:rsidTr="00942846">
        <w:tc>
          <w:tcPr>
            <w:tcW w:w="2169" w:type="dxa"/>
            <w:shd w:val="clear" w:color="auto" w:fill="auto"/>
          </w:tcPr>
          <w:p w14:paraId="19B8BFC5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6431">
              <w:rPr>
                <w:sz w:val="20"/>
                <w:szCs w:val="20"/>
              </w:rPr>
              <w:t xml:space="preserve">Aparat </w:t>
            </w:r>
            <w:proofErr w:type="spellStart"/>
            <w:r w:rsidRPr="00836431">
              <w:rPr>
                <w:sz w:val="20"/>
                <w:szCs w:val="20"/>
              </w:rPr>
              <w:t>rtg</w:t>
            </w:r>
            <w:proofErr w:type="spellEnd"/>
            <w:r w:rsidRPr="00836431">
              <w:rPr>
                <w:sz w:val="20"/>
                <w:szCs w:val="20"/>
              </w:rPr>
              <w:t xml:space="preserve"> stacjonarny</w:t>
            </w:r>
          </w:p>
        </w:tc>
        <w:tc>
          <w:tcPr>
            <w:tcW w:w="2793" w:type="dxa"/>
            <w:shd w:val="clear" w:color="auto" w:fill="auto"/>
          </w:tcPr>
          <w:p w14:paraId="5FA1AE9F" w14:textId="77777777" w:rsidR="00836431" w:rsidRPr="00211A34" w:rsidRDefault="00836431" w:rsidP="009428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36431">
              <w:rPr>
                <w:b/>
                <w:bCs/>
                <w:sz w:val="20"/>
                <w:szCs w:val="20"/>
              </w:rPr>
              <w:t>Medic</w:t>
            </w:r>
            <w:proofErr w:type="spellEnd"/>
            <w:r w:rsidRPr="00836431">
              <w:rPr>
                <w:b/>
                <w:bCs/>
                <w:sz w:val="20"/>
                <w:szCs w:val="20"/>
              </w:rPr>
              <w:t xml:space="preserve"> Service Paweł Filipczyk Artur </w:t>
            </w:r>
            <w:proofErr w:type="spellStart"/>
            <w:r w:rsidRPr="00836431">
              <w:rPr>
                <w:b/>
                <w:bCs/>
                <w:sz w:val="20"/>
                <w:szCs w:val="20"/>
              </w:rPr>
              <w:t>Trzopek</w:t>
            </w:r>
            <w:proofErr w:type="spellEnd"/>
            <w:r w:rsidRPr="00836431">
              <w:rPr>
                <w:b/>
                <w:bCs/>
                <w:sz w:val="20"/>
                <w:szCs w:val="20"/>
              </w:rPr>
              <w:t xml:space="preserve"> spółka cywilna</w:t>
            </w:r>
          </w:p>
          <w:p w14:paraId="58B50398" w14:textId="77777777" w:rsidR="00836431" w:rsidRPr="00211A34" w:rsidRDefault="00836431" w:rsidP="00942846">
            <w:pPr>
              <w:rPr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Kielecka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29 b</w:t>
            </w:r>
          </w:p>
          <w:p w14:paraId="3357C565" w14:textId="77777777" w:rsidR="00836431" w:rsidRPr="00211A34" w:rsidRDefault="00836431" w:rsidP="00942846">
            <w:pPr>
              <w:spacing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31-523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93C921A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BDC431" w14:textId="77777777" w:rsidR="00836431" w:rsidRPr="00211A34" w:rsidRDefault="00836431" w:rsidP="00942846">
            <w:pPr>
              <w:jc w:val="center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 xml:space="preserve">  0,00</w:t>
            </w:r>
          </w:p>
        </w:tc>
      </w:tr>
      <w:tr w:rsidR="00836431" w:rsidRPr="00834EF4" w14:paraId="72EFE914" w14:textId="77777777" w:rsidTr="00942846">
        <w:tc>
          <w:tcPr>
            <w:tcW w:w="2169" w:type="dxa"/>
            <w:shd w:val="clear" w:color="auto" w:fill="auto"/>
          </w:tcPr>
          <w:p w14:paraId="63355BA0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6431">
              <w:rPr>
                <w:sz w:val="20"/>
                <w:szCs w:val="20"/>
              </w:rPr>
              <w:t xml:space="preserve">Aparat </w:t>
            </w:r>
            <w:proofErr w:type="spellStart"/>
            <w:r w:rsidRPr="00836431">
              <w:rPr>
                <w:sz w:val="20"/>
                <w:szCs w:val="20"/>
              </w:rPr>
              <w:t>rtg</w:t>
            </w:r>
            <w:proofErr w:type="spellEnd"/>
            <w:r w:rsidRPr="00836431">
              <w:rPr>
                <w:sz w:val="20"/>
                <w:szCs w:val="20"/>
              </w:rPr>
              <w:t xml:space="preserve"> stacjonarny</w:t>
            </w:r>
          </w:p>
        </w:tc>
        <w:tc>
          <w:tcPr>
            <w:tcW w:w="2793" w:type="dxa"/>
            <w:shd w:val="clear" w:color="auto" w:fill="auto"/>
          </w:tcPr>
          <w:p w14:paraId="1108E43E" w14:textId="77777777" w:rsidR="00836431" w:rsidRPr="00211A34" w:rsidRDefault="00836431" w:rsidP="0094284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6431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1D28CD35" w14:textId="77777777" w:rsidR="00836431" w:rsidRPr="00211A34" w:rsidRDefault="00836431" w:rsidP="00942846">
            <w:pPr>
              <w:rPr>
                <w:sz w:val="20"/>
                <w:szCs w:val="20"/>
              </w:rPr>
            </w:pPr>
            <w:proofErr w:type="spellStart"/>
            <w:r w:rsidRPr="00836431">
              <w:rPr>
                <w:sz w:val="20"/>
                <w:szCs w:val="20"/>
              </w:rPr>
              <w:t>Szyllinga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63</w:t>
            </w:r>
          </w:p>
          <w:p w14:paraId="415523F3" w14:textId="77777777" w:rsidR="00836431" w:rsidRPr="00211A34" w:rsidRDefault="00836431" w:rsidP="00942846">
            <w:pPr>
              <w:spacing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30-433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643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A50F5DE" w14:textId="77777777" w:rsidR="00836431" w:rsidRPr="00211A34" w:rsidRDefault="00836431" w:rsidP="0094284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F548A0" w14:textId="77777777" w:rsidR="00836431" w:rsidRPr="00211A34" w:rsidRDefault="00836431" w:rsidP="00942846">
            <w:pPr>
              <w:jc w:val="center"/>
              <w:rPr>
                <w:color w:val="000000"/>
                <w:sz w:val="20"/>
                <w:szCs w:val="20"/>
              </w:rPr>
            </w:pPr>
            <w:r w:rsidRPr="00836431">
              <w:rPr>
                <w:sz w:val="20"/>
                <w:szCs w:val="20"/>
              </w:rPr>
              <w:t xml:space="preserve">  0,00</w:t>
            </w:r>
          </w:p>
        </w:tc>
      </w:tr>
    </w:tbl>
    <w:p w14:paraId="78CDA4FD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7B757" w14:textId="77777777" w:rsidR="003F6F4D" w:rsidRDefault="003F6F4D">
      <w:r>
        <w:separator/>
      </w:r>
    </w:p>
  </w:endnote>
  <w:endnote w:type="continuationSeparator" w:id="0">
    <w:p w14:paraId="7E6AB42E" w14:textId="77777777" w:rsidR="003F6F4D" w:rsidRDefault="003F6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C249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B6B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7C3BB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0C0A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4643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81002" w14:textId="77777777" w:rsidR="003F6F4D" w:rsidRDefault="003F6F4D">
      <w:r>
        <w:separator/>
      </w:r>
    </w:p>
  </w:footnote>
  <w:footnote w:type="continuationSeparator" w:id="0">
    <w:p w14:paraId="36C67FAC" w14:textId="77777777" w:rsidR="003F6F4D" w:rsidRDefault="003F6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195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9975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0B3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F4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F6F4D"/>
    <w:rsid w:val="00431C0B"/>
    <w:rsid w:val="00437CAD"/>
    <w:rsid w:val="004657DA"/>
    <w:rsid w:val="004767EE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431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437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FC71D"/>
  <w15:chartTrackingRefBased/>
  <w15:docId w15:val="{9CA506A1-40B5-4455-9393-DCB5F868D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452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2023-03-13T07:16:00Z</dcterms:created>
  <dcterms:modified xsi:type="dcterms:W3CDTF">2023-03-13T07:20:00Z</dcterms:modified>
</cp:coreProperties>
</file>