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18652" w14:textId="4FB7BF83" w:rsidR="000D7DE8" w:rsidRPr="002A16E2" w:rsidRDefault="00730700" w:rsidP="000D7DE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99F5A5" wp14:editId="16AEEC9B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B7F34D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sz w:val="22"/>
          <w:szCs w:val="22"/>
        </w:rPr>
        <w:t>Załącznik nr 1</w:t>
      </w:r>
    </w:p>
    <w:p w14:paraId="5D3AC749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2FC3102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FF0EC60" w14:textId="77777777" w:rsidR="000D7DE8" w:rsidRPr="002A16E2" w:rsidRDefault="000D7DE8" w:rsidP="000D7DE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A8DFC4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19D2137" w14:textId="77777777" w:rsidR="000D7DE8" w:rsidRPr="00FA50AF" w:rsidRDefault="000D7DE8" w:rsidP="000D7DE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1031F8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C59BBA7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980D739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CD92BA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F82CE6C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35F1F5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8900CFD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94EF63E" w14:textId="77777777" w:rsidR="000D7DE8" w:rsidRPr="002A16E2" w:rsidRDefault="000D7DE8" w:rsidP="000D7DE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5496213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B441332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DA14A05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FA1682D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E264F55" w14:textId="77777777" w:rsidR="000D7DE8" w:rsidRPr="002A16E2" w:rsidRDefault="000D7DE8" w:rsidP="000D7DE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BE2035" w14:textId="77777777" w:rsidR="000D7DE8" w:rsidRPr="002A16E2" w:rsidRDefault="000D7DE8" w:rsidP="000D7DE8">
      <w:pPr>
        <w:ind w:firstLine="3969"/>
        <w:rPr>
          <w:b/>
          <w:sz w:val="22"/>
          <w:szCs w:val="22"/>
        </w:rPr>
      </w:pPr>
    </w:p>
    <w:p w14:paraId="0EE6712A" w14:textId="6A6C6E30" w:rsidR="000D7DE8" w:rsidRPr="00C77982" w:rsidRDefault="000D7DE8" w:rsidP="000D7DE8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C77982" w:rsidRPr="00C77982">
        <w:rPr>
          <w:b/>
          <w:sz w:val="22"/>
          <w:szCs w:val="22"/>
        </w:rPr>
        <w:t>dostawa zestawu  komputerowego do modelowania z użyciem automatu komórkowego  dla WO- KC-zp.272-111/23</w:t>
      </w:r>
      <w:r w:rsidR="00CB304F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474"/>
        <w:gridCol w:w="2211"/>
        <w:gridCol w:w="766"/>
        <w:gridCol w:w="1077"/>
        <w:gridCol w:w="1031"/>
        <w:gridCol w:w="851"/>
        <w:gridCol w:w="2001"/>
      </w:tblGrid>
      <w:tr w:rsidR="000D7DE8" w:rsidRPr="002A16E2" w14:paraId="73F8F231" w14:textId="77777777" w:rsidTr="001E6D0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901EEA" w14:textId="77777777" w:rsidR="000D7DE8" w:rsidRPr="002A16E2" w:rsidRDefault="000D7DE8" w:rsidP="007E2D2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EDBDC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445737F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C8A2E" w14:textId="21CF4EBD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</w:t>
            </w:r>
            <w:r w:rsidR="0003524B">
              <w:rPr>
                <w:b/>
                <w:bCs/>
                <w:sz w:val="20"/>
                <w:szCs w:val="20"/>
              </w:rPr>
              <w:t>typ/</w:t>
            </w:r>
            <w:r w:rsidRPr="008A2B7D">
              <w:rPr>
                <w:b/>
                <w:bCs/>
                <w:sz w:val="20"/>
                <w:szCs w:val="20"/>
              </w:rPr>
              <w:t>producent/</w:t>
            </w:r>
            <w:r w:rsidR="0003524B">
              <w:rPr>
                <w:b/>
                <w:bCs/>
                <w:sz w:val="20"/>
                <w:szCs w:val="20"/>
              </w:rPr>
              <w:br/>
            </w:r>
            <w:r w:rsidRPr="008A2B7D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DE5A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5FCA1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D915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D14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CA91E7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C292D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2D49085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FB90ABE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DDFF5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9A01ED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A48BFF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7DE8" w:rsidRPr="002A16E2" w14:paraId="057AF58F" w14:textId="77777777" w:rsidTr="001E6D0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039F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6D5FDF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03DA5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DCC7E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E941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4B4D1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8963B5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2EFE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7DE8" w:rsidRPr="002A16E2" w14:paraId="4D06AB63" w14:textId="77777777" w:rsidTr="001E6D07">
        <w:trPr>
          <w:trHeight w:val="33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B2F63" w14:textId="77777777" w:rsidR="000D7DE8" w:rsidRPr="002A16E2" w:rsidRDefault="000D7DE8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AE5" w14:textId="048B23B8" w:rsidR="000D7DE8" w:rsidRPr="007330A6" w:rsidRDefault="000D7DE8" w:rsidP="007E2D22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8C42" w14:textId="77777777" w:rsidR="007D19D1" w:rsidRDefault="007D19D1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EE634CF" w14:textId="4B2027EA" w:rsidR="007D19D1" w:rsidRDefault="008B1504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07059C8B" w14:textId="2745E075" w:rsidR="000D7DE8" w:rsidRDefault="004E7579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</w:t>
            </w:r>
            <w:r w:rsidR="000D7DE8" w:rsidRPr="00A47B30">
              <w:rPr>
                <w:b/>
                <w:sz w:val="16"/>
                <w:szCs w:val="16"/>
                <w:lang w:eastAsia="zh-CN"/>
              </w:rPr>
              <w:t>rocesor: ……………</w:t>
            </w:r>
          </w:p>
          <w:p w14:paraId="2154177B" w14:textId="3EC0BADA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-chłodzenie procesora</w:t>
            </w:r>
            <w:r>
              <w:rPr>
                <w:b/>
                <w:sz w:val="16"/>
                <w:szCs w:val="16"/>
                <w:lang w:eastAsia="zh-CN"/>
              </w:rPr>
              <w:br/>
              <w:t>………………………</w:t>
            </w:r>
          </w:p>
          <w:p w14:paraId="0ECEBEE8" w14:textId="4A2FD661" w:rsidR="004E7579" w:rsidRDefault="004E7579" w:rsidP="004E757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-płyta główna …………………</w:t>
            </w:r>
          </w:p>
          <w:p w14:paraId="6A36068E" w14:textId="621DE890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-pamięć RAM </w:t>
            </w:r>
            <w:r w:rsidR="004E7579">
              <w:rPr>
                <w:b/>
                <w:sz w:val="16"/>
                <w:szCs w:val="16"/>
                <w:lang w:eastAsia="zh-CN"/>
              </w:rPr>
              <w:t>..</w:t>
            </w: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567B8F5" w14:textId="77777777" w:rsidR="0075764B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-dysk twardy SSD</w:t>
            </w:r>
          </w:p>
          <w:p w14:paraId="5F1CA792" w14:textId="57146B5D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  <w:p w14:paraId="425E4A3B" w14:textId="21FB837B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-dysk twardy HDD</w:t>
            </w:r>
            <w:r w:rsidR="004E7579">
              <w:rPr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  <w:p w14:paraId="092AA0CA" w14:textId="1CA37F5E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97605">
              <w:rPr>
                <w:b/>
                <w:sz w:val="16"/>
                <w:szCs w:val="16"/>
                <w:lang w:eastAsia="zh-CN"/>
              </w:rPr>
              <w:t xml:space="preserve">- karta </w:t>
            </w:r>
            <w:r w:rsidR="004E7579">
              <w:rPr>
                <w:b/>
                <w:sz w:val="16"/>
                <w:szCs w:val="16"/>
                <w:lang w:eastAsia="zh-CN"/>
              </w:rPr>
              <w:t>g</w:t>
            </w:r>
            <w:r w:rsidRPr="00197605">
              <w:rPr>
                <w:b/>
                <w:sz w:val="16"/>
                <w:szCs w:val="16"/>
                <w:lang w:eastAsia="zh-CN"/>
              </w:rPr>
              <w:t>raficzna …………………</w:t>
            </w:r>
            <w:r w:rsidR="00D018E3">
              <w:rPr>
                <w:b/>
                <w:sz w:val="16"/>
                <w:szCs w:val="16"/>
                <w:lang w:eastAsia="zh-CN"/>
              </w:rPr>
              <w:br/>
            </w:r>
          </w:p>
          <w:p w14:paraId="23B200CA" w14:textId="03640632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-obudowa ……………</w:t>
            </w:r>
          </w:p>
          <w:p w14:paraId="3D4F7349" w14:textId="26B025CC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zasilacz </w:t>
            </w:r>
          </w:p>
          <w:p w14:paraId="4EA6CFC3" w14:textId="42EC67B9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0253FA01" w14:textId="3E74CA82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-monitor </w:t>
            </w:r>
            <w:r w:rsidR="00D018E3">
              <w:rPr>
                <w:b/>
                <w:sz w:val="16"/>
                <w:szCs w:val="16"/>
                <w:lang w:eastAsia="zh-CN"/>
              </w:rPr>
              <w:t>1</w:t>
            </w:r>
            <w:r w:rsidR="00D018E3">
              <w:rPr>
                <w:b/>
                <w:sz w:val="16"/>
                <w:szCs w:val="16"/>
                <w:lang w:eastAsia="zh-CN"/>
              </w:rPr>
              <w:br/>
            </w: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  <w:p w14:paraId="2189A383" w14:textId="382EC85C" w:rsidR="00D018E3" w:rsidRDefault="00D018E3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monitor 2 </w:t>
            </w:r>
          </w:p>
          <w:p w14:paraId="75C93D9F" w14:textId="16DBB9A5" w:rsidR="00D018E3" w:rsidRDefault="00D018E3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  <w:p w14:paraId="066DB71A" w14:textId="24481B92" w:rsidR="00D018E3" w:rsidRDefault="00D018E3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system UPS</w:t>
            </w:r>
          </w:p>
          <w:p w14:paraId="7D567F16" w14:textId="4224BDE7" w:rsidR="00D018E3" w:rsidRDefault="00D018E3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  <w:p w14:paraId="3A87D841" w14:textId="6DE774D6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-zestaw : klawiatura i mysz ……………………</w:t>
            </w:r>
          </w:p>
          <w:p w14:paraId="60BEC678" w14:textId="713D6E0B" w:rsidR="000D7DE8" w:rsidRPr="00A47B30" w:rsidRDefault="000D7DE8" w:rsidP="008B150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36C6" w14:textId="77777777" w:rsidR="00197605" w:rsidRPr="00197605" w:rsidRDefault="00197605" w:rsidP="007E2D22">
            <w:pPr>
              <w:rPr>
                <w:b/>
                <w:sz w:val="22"/>
                <w:szCs w:val="22"/>
              </w:rPr>
            </w:pPr>
            <w:r w:rsidRPr="00197605">
              <w:rPr>
                <w:b/>
                <w:sz w:val="22"/>
                <w:szCs w:val="22"/>
              </w:rPr>
              <w:lastRenderedPageBreak/>
              <w:t>1</w:t>
            </w:r>
            <w:r w:rsidR="009C4B39" w:rsidRPr="00197605">
              <w:rPr>
                <w:b/>
                <w:sz w:val="22"/>
                <w:szCs w:val="22"/>
              </w:rPr>
              <w:t xml:space="preserve"> szt.</w:t>
            </w:r>
          </w:p>
          <w:p w14:paraId="1026BD6E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4E8999AC" w14:textId="4BED265C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18F11912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116C9EEF" w14:textId="77777777" w:rsidR="00735059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  <w:r w:rsidR="009C4B39">
              <w:rPr>
                <w:sz w:val="22"/>
                <w:szCs w:val="22"/>
              </w:rPr>
              <w:t xml:space="preserve"> </w:t>
            </w:r>
          </w:p>
          <w:p w14:paraId="7249861B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4C156803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0C734E29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63365753" w14:textId="644CCD74" w:rsidR="00197605" w:rsidRDefault="001E6D07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97605">
              <w:rPr>
                <w:sz w:val="22"/>
                <w:szCs w:val="22"/>
              </w:rPr>
              <w:t xml:space="preserve"> szt.</w:t>
            </w:r>
          </w:p>
          <w:p w14:paraId="2ED3DB1C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06D0B903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  <w:p w14:paraId="5B966043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06F73042" w14:textId="5CCEA23A" w:rsidR="00197605" w:rsidRDefault="001E6D07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97605">
              <w:rPr>
                <w:sz w:val="22"/>
                <w:szCs w:val="22"/>
              </w:rPr>
              <w:t xml:space="preserve"> szt.</w:t>
            </w:r>
          </w:p>
          <w:p w14:paraId="1172F3A3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46334E74" w14:textId="71CB687B" w:rsidR="00197605" w:rsidRDefault="001E6D07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97605">
              <w:rPr>
                <w:sz w:val="22"/>
                <w:szCs w:val="22"/>
              </w:rPr>
              <w:t xml:space="preserve"> szt.</w:t>
            </w:r>
          </w:p>
          <w:p w14:paraId="24B6C5DF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330C3EAA" w14:textId="77777777" w:rsidR="0075764B" w:rsidRDefault="0075764B" w:rsidP="007E2D22">
            <w:pPr>
              <w:rPr>
                <w:sz w:val="22"/>
                <w:szCs w:val="22"/>
              </w:rPr>
            </w:pPr>
          </w:p>
          <w:p w14:paraId="6C20D78D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szt.</w:t>
            </w:r>
          </w:p>
          <w:p w14:paraId="11E7B636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25230C70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52356D8F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583F5848" w14:textId="67516223" w:rsidR="00197605" w:rsidRDefault="00D018E3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97605">
              <w:rPr>
                <w:sz w:val="22"/>
                <w:szCs w:val="22"/>
              </w:rPr>
              <w:t xml:space="preserve"> szt.</w:t>
            </w:r>
          </w:p>
          <w:p w14:paraId="2BCECA61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383259DF" w14:textId="77777777" w:rsidR="00D018E3" w:rsidRDefault="00D018E3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szt. </w:t>
            </w:r>
            <w:r>
              <w:rPr>
                <w:sz w:val="22"/>
                <w:szCs w:val="22"/>
              </w:rPr>
              <w:br/>
            </w:r>
          </w:p>
          <w:p w14:paraId="3AB85339" w14:textId="7EAE950D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szt. </w:t>
            </w:r>
          </w:p>
          <w:p w14:paraId="3A385D1F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11D0DDF6" w14:textId="64030387" w:rsidR="00197605" w:rsidRPr="002A16E2" w:rsidRDefault="001E6D07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szt. </w:t>
            </w:r>
            <w:bookmarkStart w:id="0" w:name="_GoBack"/>
            <w:bookmarkEnd w:id="0"/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DD38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5F52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F3AC8D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F5617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715E55B2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E9D88C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D2535B3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6789C866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2BD9EFFC" w14:textId="77777777" w:rsidR="000D7DE8" w:rsidRDefault="000D7DE8" w:rsidP="007E2D2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2D864D8" w14:textId="77777777" w:rsidR="000D7DE8" w:rsidRPr="002A16E2" w:rsidRDefault="000D7DE8" w:rsidP="007E2D2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AB8E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F2E72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E5864F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40926BCF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A7511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39DA20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  <w:p w14:paraId="2571EC5F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85BDF9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BB8C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8A548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97035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C3EB3C6" w14:textId="2984977D" w:rsidR="000D7DE8" w:rsidRPr="002A16E2" w:rsidRDefault="000D7DE8" w:rsidP="000D7DE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A45D5F" w:rsidRPr="00A45D5F">
        <w:rPr>
          <w:i/>
          <w:iCs/>
          <w:sz w:val="22"/>
          <w:szCs w:val="22"/>
        </w:rPr>
        <w:t>na zestaw komputerowy i monitor (2szt.)</w:t>
      </w:r>
      <w:r w:rsidR="00A45D5F">
        <w:rPr>
          <w:rFonts w:eastAsia="Calibri"/>
          <w:b/>
          <w:lang w:eastAsia="en-US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C838906" w14:textId="77777777" w:rsidR="000D7DE8" w:rsidRPr="002A16E2" w:rsidRDefault="000D7DE8" w:rsidP="000D7DE8">
      <w:pPr>
        <w:tabs>
          <w:tab w:val="right" w:pos="9000"/>
        </w:tabs>
        <w:rPr>
          <w:sz w:val="22"/>
          <w:szCs w:val="22"/>
        </w:rPr>
      </w:pPr>
    </w:p>
    <w:p w14:paraId="7D2C79B3" w14:textId="7E0C69FC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D018E3">
        <w:rPr>
          <w:b/>
          <w:bCs/>
          <w:sz w:val="22"/>
          <w:szCs w:val="22"/>
        </w:rPr>
        <w:t>……………..</w:t>
      </w:r>
      <w:r w:rsidR="003F2E4B"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0B8F1643" w14:textId="3AF4A753" w:rsidR="00E97285" w:rsidRDefault="000D7DE8" w:rsidP="000D7DE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8B1504">
        <w:rPr>
          <w:b/>
          <w:bCs/>
          <w:sz w:val="22"/>
          <w:szCs w:val="22"/>
        </w:rPr>
        <w:t>……………..</w:t>
      </w:r>
      <w:r w:rsidR="007303DD"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Pr="002A16E2">
        <w:rPr>
          <w:sz w:val="22"/>
          <w:szCs w:val="22"/>
        </w:rPr>
        <w:t xml:space="preserve"> </w:t>
      </w:r>
      <w:r w:rsidR="008B1504">
        <w:rPr>
          <w:sz w:val="22"/>
          <w:szCs w:val="22"/>
        </w:rPr>
        <w:t>(</w:t>
      </w:r>
      <w:r w:rsidR="008B1504" w:rsidRPr="00F47191">
        <w:rPr>
          <w:i/>
          <w:sz w:val="22"/>
          <w:szCs w:val="22"/>
          <w:highlight w:val="yellow"/>
        </w:rPr>
        <w:t xml:space="preserve">kryterium </w:t>
      </w:r>
      <w:r w:rsidR="008B1504" w:rsidRPr="002A16E2">
        <w:rPr>
          <w:i/>
          <w:sz w:val="22"/>
          <w:szCs w:val="22"/>
          <w:highlight w:val="yellow"/>
        </w:rPr>
        <w:t>oceny ofert)</w:t>
      </w:r>
    </w:p>
    <w:p w14:paraId="7BD86DAE" w14:textId="0DD36982" w:rsidR="00D018E3" w:rsidRPr="00D018E3" w:rsidRDefault="00D018E3" w:rsidP="00D018E3">
      <w:pPr>
        <w:pStyle w:val="Akapitzlist"/>
        <w:rPr>
          <w:b/>
        </w:rPr>
      </w:pPr>
      <w:r w:rsidRPr="00D018E3">
        <w:rPr>
          <w:b/>
        </w:rPr>
        <w:t xml:space="preserve"> </w:t>
      </w:r>
      <w:r w:rsidR="000C7823">
        <w:rPr>
          <w:b/>
        </w:rPr>
        <w:t>O</w:t>
      </w:r>
      <w:r w:rsidRPr="00D018E3">
        <w:rPr>
          <w:b/>
        </w:rPr>
        <w:t>cen</w:t>
      </w:r>
      <w:r w:rsidR="000C7823">
        <w:rPr>
          <w:b/>
        </w:rPr>
        <w:t>a</w:t>
      </w:r>
      <w:r w:rsidRPr="00D018E3">
        <w:rPr>
          <w:b/>
        </w:rPr>
        <w:t xml:space="preserve"> wydajności (</w:t>
      </w:r>
      <w:r w:rsidRPr="00D018E3">
        <w:rPr>
          <w:b/>
          <w:i/>
          <w:iCs/>
        </w:rPr>
        <w:t>OW</w:t>
      </w:r>
      <w:r w:rsidRPr="00D018E3">
        <w:rPr>
          <w:b/>
        </w:rPr>
        <w:t>) –</w:t>
      </w:r>
      <w:r w:rsidR="0068209C">
        <w:rPr>
          <w:b/>
        </w:rPr>
        <w:t xml:space="preserve"> </w:t>
      </w:r>
      <w:r w:rsidRPr="00D018E3">
        <w:rPr>
          <w:b/>
        </w:rPr>
        <w:t>składa się z następujący części</w:t>
      </w:r>
      <w:r w:rsidR="000C7823">
        <w:rPr>
          <w:b/>
        </w:rPr>
        <w:t xml:space="preserve"> </w:t>
      </w:r>
      <w:r w:rsidR="000C7823">
        <w:rPr>
          <w:sz w:val="22"/>
          <w:szCs w:val="22"/>
        </w:rPr>
        <w:t>(</w:t>
      </w:r>
      <w:r w:rsidR="000C7823" w:rsidRPr="00F47191">
        <w:rPr>
          <w:i/>
          <w:sz w:val="22"/>
          <w:szCs w:val="22"/>
          <w:highlight w:val="yellow"/>
        </w:rPr>
        <w:t xml:space="preserve">kryterium </w:t>
      </w:r>
      <w:r w:rsidR="000C7823" w:rsidRPr="002A16E2">
        <w:rPr>
          <w:i/>
          <w:sz w:val="22"/>
          <w:szCs w:val="22"/>
          <w:highlight w:val="yellow"/>
        </w:rPr>
        <w:t>oceny ofert)</w:t>
      </w:r>
      <w:r w:rsidR="00E97285">
        <w:rPr>
          <w:b/>
        </w:rPr>
        <w:t>:</w:t>
      </w:r>
    </w:p>
    <w:p w14:paraId="4F03E8C7" w14:textId="56C3DC7D" w:rsidR="00D018E3" w:rsidRDefault="00D018E3" w:rsidP="004E7579">
      <w:pPr>
        <w:pStyle w:val="Akapitzlist"/>
      </w:pPr>
      <w:r w:rsidRPr="00D018E3">
        <w:rPr>
          <w:b/>
        </w:rPr>
        <w:t> </w:t>
      </w:r>
      <w:r w:rsidR="00E97285">
        <w:t>a) w</w:t>
      </w:r>
      <w:r w:rsidR="004376E8">
        <w:t>ydajność procesora</w:t>
      </w:r>
      <w:r w:rsidRPr="004376E8">
        <w:rPr>
          <w:vertAlign w:val="superscript"/>
        </w:rPr>
        <w:t>*)</w:t>
      </w:r>
      <w:r>
        <w:t xml:space="preserve"> (</w:t>
      </w:r>
      <w:proofErr w:type="spellStart"/>
      <w:r>
        <w:rPr>
          <w:i/>
          <w:iCs/>
        </w:rPr>
        <w:t>Up</w:t>
      </w:r>
      <w:proofErr w:type="spellEnd"/>
      <w:r>
        <w:t>): ……………………….</w:t>
      </w:r>
    </w:p>
    <w:p w14:paraId="50ECF7DF" w14:textId="77777777" w:rsidR="00D018E3" w:rsidRDefault="00D018E3" w:rsidP="00D018E3">
      <w:pPr>
        <w:pStyle w:val="Akapitzlist"/>
      </w:pPr>
      <w:r w:rsidRPr="007E3D8F">
        <w:rPr>
          <w:vertAlign w:val="superscript"/>
        </w:rPr>
        <w:t>*)</w:t>
      </w:r>
      <w:r>
        <w:t xml:space="preserve"> na podstawie parametru </w:t>
      </w:r>
      <w:proofErr w:type="spellStart"/>
      <w:r>
        <w:t>Average</w:t>
      </w:r>
      <w:proofErr w:type="spellEnd"/>
      <w:r>
        <w:t xml:space="preserve"> CPU Mark (</w:t>
      </w:r>
      <w:proofErr w:type="spellStart"/>
      <w:r>
        <w:rPr>
          <w:i/>
          <w:iCs/>
        </w:rPr>
        <w:t>AM</w:t>
      </w:r>
      <w:r>
        <w:rPr>
          <w:i/>
          <w:iCs/>
          <w:vertAlign w:val="subscript"/>
        </w:rPr>
        <w:t>i</w:t>
      </w:r>
      <w:proofErr w:type="spellEnd"/>
      <w:r>
        <w:t xml:space="preserve">) – na podstawie serwisu </w:t>
      </w:r>
      <w:proofErr w:type="spellStart"/>
      <w:r>
        <w:t>PassMark</w:t>
      </w:r>
      <w:proofErr w:type="spellEnd"/>
      <w:r>
        <w:t xml:space="preserve">, </w:t>
      </w:r>
      <w:hyperlink r:id="rId8" w:history="1">
        <w:r>
          <w:rPr>
            <w:rStyle w:val="Hipercze"/>
          </w:rPr>
          <w:t>https://www.cpubenchmark.net/high_end_cpus.html</w:t>
        </w:r>
      </w:hyperlink>
      <w:r>
        <w:t>.</w:t>
      </w:r>
    </w:p>
    <w:p w14:paraId="2A1F033C" w14:textId="00B02BB7" w:rsidR="004376E8" w:rsidRPr="004376E8" w:rsidRDefault="00E97285" w:rsidP="004376E8">
      <w:pPr>
        <w:spacing w:before="100" w:beforeAutospacing="1" w:after="100" w:afterAutospacing="1"/>
        <w:rPr>
          <w:lang w:val="en-US"/>
        </w:rPr>
      </w:pPr>
      <w:r>
        <w:t>b) p</w:t>
      </w:r>
      <w:r w:rsidR="004376E8">
        <w:t>ojemność sumaryczna dysków HDD [TB]</w:t>
      </w:r>
      <w:r w:rsidR="004376E8" w:rsidRPr="004376E8">
        <w:rPr>
          <w:vertAlign w:val="superscript"/>
        </w:rPr>
        <w:t>**)</w:t>
      </w:r>
      <w:r w:rsidR="004376E8">
        <w:t xml:space="preserve"> (</w:t>
      </w:r>
      <w:r w:rsidR="004376E8" w:rsidRPr="004376E8">
        <w:rPr>
          <w:i/>
        </w:rPr>
        <w:t>U</w:t>
      </w:r>
      <w:r w:rsidR="004376E8" w:rsidRPr="004376E8">
        <w:rPr>
          <w:vertAlign w:val="subscript"/>
        </w:rPr>
        <w:t>HDD</w:t>
      </w:r>
      <w:r w:rsidR="004376E8">
        <w:t>): …</w:t>
      </w:r>
      <w:r>
        <w:t>………….</w:t>
      </w:r>
    </w:p>
    <w:p w14:paraId="6405F0AF" w14:textId="2710E0B2" w:rsidR="00D018E3" w:rsidRPr="004376E8" w:rsidRDefault="004376E8" w:rsidP="004376E8">
      <w:pPr>
        <w:pStyle w:val="mtdisplayequation"/>
        <w:ind w:left="709" w:hanging="1"/>
      </w:pPr>
      <w:r w:rsidRPr="007E3D8F">
        <w:rPr>
          <w:vertAlign w:val="superscript"/>
        </w:rPr>
        <w:t>*</w:t>
      </w:r>
      <w:r w:rsidR="007E3D8F" w:rsidRPr="007E3D8F">
        <w:rPr>
          <w:vertAlign w:val="superscript"/>
        </w:rPr>
        <w:t>*</w:t>
      </w:r>
      <w:r w:rsidRPr="007E3D8F">
        <w:rPr>
          <w:vertAlign w:val="superscript"/>
        </w:rPr>
        <w:t>)</w:t>
      </w:r>
      <w:r>
        <w:t xml:space="preserve"> przyjąć, że 1 TB = 10</w:t>
      </w:r>
      <w:r w:rsidRPr="004376E8">
        <w:rPr>
          <w:vertAlign w:val="superscript"/>
        </w:rPr>
        <w:t>12</w:t>
      </w:r>
      <w:r>
        <w:t xml:space="preserve"> bajtów</w:t>
      </w:r>
    </w:p>
    <w:p w14:paraId="7B65DADB" w14:textId="09BE4D04" w:rsidR="004376E8" w:rsidRPr="004376E8" w:rsidRDefault="00E97285" w:rsidP="004376E8">
      <w:pPr>
        <w:spacing w:before="100" w:beforeAutospacing="1" w:after="100" w:afterAutospacing="1"/>
        <w:rPr>
          <w:lang w:val="en-US"/>
        </w:rPr>
      </w:pPr>
      <w:r>
        <w:t>c) w</w:t>
      </w:r>
      <w:r w:rsidR="004376E8">
        <w:t>ielkość pamięci karty graficznej [GB] (</w:t>
      </w:r>
      <w:r w:rsidR="004376E8" w:rsidRPr="004376E8">
        <w:rPr>
          <w:i/>
        </w:rPr>
        <w:t>U</w:t>
      </w:r>
      <w:r w:rsidR="004376E8">
        <w:rPr>
          <w:vertAlign w:val="subscript"/>
        </w:rPr>
        <w:t>G</w:t>
      </w:r>
      <w:r w:rsidR="004376E8">
        <w:t>): …</w:t>
      </w:r>
      <w:r>
        <w:t>…………………</w:t>
      </w:r>
    </w:p>
    <w:p w14:paraId="4385B462" w14:textId="32EE9BB3" w:rsidR="004376E8" w:rsidRDefault="004376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6D7F846" w14:textId="77777777" w:rsidR="004E7579" w:rsidRPr="002A16E2" w:rsidRDefault="004E7579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8303962" w14:textId="77777777" w:rsidR="000D7DE8" w:rsidRPr="002A16E2" w:rsidRDefault="000D7DE8" w:rsidP="000D7DE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164D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EA3A009" w14:textId="265C4B88" w:rsidR="000D7DE8" w:rsidRPr="009211B9" w:rsidRDefault="000D7DE8" w:rsidP="000D7DE8">
      <w:pPr>
        <w:rPr>
          <w:b/>
          <w:sz w:val="22"/>
          <w:szCs w:val="22"/>
          <w:u w:val="single"/>
        </w:rPr>
      </w:pPr>
      <w:r w:rsidRPr="009211B9">
        <w:rPr>
          <w:b/>
          <w:sz w:val="22"/>
          <w:szCs w:val="22"/>
          <w:u w:val="single"/>
        </w:rPr>
        <w:t>Jednocześnie oświadczamy, że:</w:t>
      </w:r>
    </w:p>
    <w:p w14:paraId="163F75A7" w14:textId="13786ADE" w:rsidR="000D7DE8" w:rsidRPr="009211B9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211B9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A9675F">
        <w:rPr>
          <w:color w:val="000000"/>
          <w:sz w:val="22"/>
          <w:szCs w:val="22"/>
          <w:lang w:eastAsia="ar-SA"/>
        </w:rPr>
        <w:t>9</w:t>
      </w:r>
      <w:r w:rsidRPr="009211B9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2747C3F4" w14:textId="77777777" w:rsidR="009211B9" w:rsidRPr="009211B9" w:rsidRDefault="000D7DE8" w:rsidP="009211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211B9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9211B9">
        <w:rPr>
          <w:color w:val="000000"/>
          <w:sz w:val="22"/>
          <w:szCs w:val="22"/>
        </w:rPr>
        <w:t xml:space="preserve"> i nie wnosimy do nich żadnych zastrzeżeń.</w:t>
      </w:r>
    </w:p>
    <w:p w14:paraId="573BBFFE" w14:textId="2FDD9CCC" w:rsidR="009211B9" w:rsidRPr="009211B9" w:rsidRDefault="009211B9" w:rsidP="009211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211B9">
        <w:rPr>
          <w:color w:val="000000"/>
          <w:sz w:val="22"/>
          <w:szCs w:val="22"/>
        </w:rPr>
        <w:t xml:space="preserve">Oświadczmy, że </w:t>
      </w:r>
      <w:r w:rsidRPr="009211B9">
        <w:rPr>
          <w:sz w:val="22"/>
          <w:szCs w:val="22"/>
          <w:lang w:eastAsia="en-US"/>
        </w:rPr>
        <w:t>w przypadku awarii dysków twardych w okresie gwarancji, dyski pozostają u Zamawiającego.</w:t>
      </w:r>
    </w:p>
    <w:p w14:paraId="098142FD" w14:textId="213F7D2F" w:rsidR="009211B9" w:rsidRPr="009211B9" w:rsidRDefault="009211B9" w:rsidP="009211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211B9">
        <w:rPr>
          <w:color w:val="000000"/>
          <w:sz w:val="22"/>
          <w:szCs w:val="22"/>
        </w:rPr>
        <w:t xml:space="preserve">Oświadczmy, że </w:t>
      </w:r>
      <w:r w:rsidRPr="009211B9">
        <w:rPr>
          <w:sz w:val="22"/>
          <w:szCs w:val="22"/>
        </w:rPr>
        <w:t>s</w:t>
      </w:r>
      <w:r w:rsidRPr="009211B9">
        <w:rPr>
          <w:sz w:val="22"/>
          <w:szCs w:val="22"/>
          <w:lang w:eastAsia="en-US"/>
        </w:rPr>
        <w:t>erwis urządzeń będzie  realizowany zgodnie z wymaganiami normy ISO 9001</w:t>
      </w:r>
      <w:r w:rsidRPr="009211B9">
        <w:rPr>
          <w:sz w:val="22"/>
          <w:szCs w:val="22"/>
        </w:rPr>
        <w:t xml:space="preserve"> lub równoważny……………………..</w:t>
      </w:r>
    </w:p>
    <w:p w14:paraId="30992975" w14:textId="41DA1429" w:rsidR="000D7DE8" w:rsidRPr="009211B9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9211B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9211B9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9211B9">
        <w:rPr>
          <w:sz w:val="22"/>
          <w:szCs w:val="22"/>
        </w:rPr>
        <w:t>późn</w:t>
      </w:r>
      <w:proofErr w:type="spellEnd"/>
      <w:r w:rsidRPr="009211B9">
        <w:rPr>
          <w:sz w:val="22"/>
          <w:szCs w:val="22"/>
        </w:rPr>
        <w:t xml:space="preserve">. zm.) </w:t>
      </w:r>
      <w:r w:rsidRPr="009211B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A45D5F">
        <w:rPr>
          <w:rFonts w:eastAsia="Calibri"/>
          <w:b/>
          <w:lang w:eastAsia="en-US"/>
        </w:rPr>
        <w:t xml:space="preserve">na zestaw komputerowy i monitor (2szt.)  </w:t>
      </w:r>
      <w:r w:rsidRPr="009211B9">
        <w:rPr>
          <w:sz w:val="22"/>
          <w:szCs w:val="22"/>
        </w:rPr>
        <w:t xml:space="preserve">w zakresie objętym zwolnieniem – zgodnie z art. 83 ust. 1 pkt 26 przywołanej ustawy. </w:t>
      </w:r>
    </w:p>
    <w:p w14:paraId="7ED8289E" w14:textId="22947B18" w:rsidR="000D7DE8" w:rsidRPr="009211B9" w:rsidRDefault="000D7DE8" w:rsidP="000D7DE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9211B9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A45D5F">
        <w:rPr>
          <w:rFonts w:eastAsia="Calibri"/>
          <w:b/>
          <w:lang w:eastAsia="en-US"/>
        </w:rPr>
        <w:t xml:space="preserve">na zestaw komputerowy i monitor (2szt.)  </w:t>
      </w:r>
      <w:r w:rsidRPr="009211B9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9211B9">
        <w:rPr>
          <w:bCs/>
          <w:i/>
          <w:iCs/>
          <w:sz w:val="22"/>
          <w:szCs w:val="22"/>
        </w:rPr>
        <w:t>stawą</w:t>
      </w:r>
      <w:r w:rsidRPr="009211B9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9211B9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9211B9">
        <w:rPr>
          <w:sz w:val="22"/>
          <w:szCs w:val="22"/>
        </w:rPr>
        <w:t>późn</w:t>
      </w:r>
      <w:proofErr w:type="spellEnd"/>
      <w:r w:rsidRPr="009211B9">
        <w:rPr>
          <w:sz w:val="22"/>
          <w:szCs w:val="22"/>
        </w:rPr>
        <w:t>. zm.)</w:t>
      </w:r>
    </w:p>
    <w:p w14:paraId="459B41AA" w14:textId="77777777" w:rsidR="000D7DE8" w:rsidRPr="009211B9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9211B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32F1CB" w14:textId="77777777" w:rsidR="000D7DE8" w:rsidRPr="009211B9" w:rsidRDefault="000D7DE8" w:rsidP="000D7DE8">
      <w:pPr>
        <w:ind w:left="360"/>
        <w:jc w:val="both"/>
        <w:rPr>
          <w:i/>
          <w:sz w:val="22"/>
          <w:szCs w:val="22"/>
        </w:rPr>
      </w:pPr>
      <w:r w:rsidRPr="009211B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72ED2F" w14:textId="77777777" w:rsidR="000D7DE8" w:rsidRPr="009211B9" w:rsidRDefault="000D7DE8" w:rsidP="000D7DE8">
      <w:pPr>
        <w:ind w:left="360"/>
        <w:jc w:val="both"/>
        <w:rPr>
          <w:i/>
          <w:sz w:val="22"/>
          <w:szCs w:val="22"/>
        </w:rPr>
      </w:pPr>
      <w:r w:rsidRPr="009211B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020867" w14:textId="77777777" w:rsidR="000D7DE8" w:rsidRPr="009211B9" w:rsidRDefault="000D7DE8" w:rsidP="000D7D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211B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7DE8" w:rsidRPr="002A16E2" w14:paraId="63041568" w14:textId="77777777" w:rsidTr="007E2D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939A7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5743D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92753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6597F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7DE8" w:rsidRPr="002A16E2" w14:paraId="5EC9C3AB" w14:textId="77777777" w:rsidTr="007E2D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2BEF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03642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51E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D7DE8" w:rsidRPr="002A16E2" w14:paraId="0D6651FE" w14:textId="77777777" w:rsidTr="007E2D2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578D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B3A9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C228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D33392C" w14:textId="7A70EC4E" w:rsidR="007C44B8" w:rsidRDefault="007C44B8" w:rsidP="007C44B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0"/>
          <w:szCs w:val="20"/>
        </w:rPr>
        <w:br/>
        <w:t>w przypadku gdy przypada na nich ponad 10% wartości zamówienia.</w:t>
      </w:r>
      <w:r w:rsidR="009211B9">
        <w:rPr>
          <w:sz w:val="20"/>
          <w:szCs w:val="20"/>
        </w:rPr>
        <w:br/>
      </w:r>
      <w:r w:rsidR="009211B9">
        <w:rPr>
          <w:sz w:val="20"/>
          <w:szCs w:val="20"/>
        </w:rPr>
        <w:br/>
      </w:r>
      <w:r w:rsidR="009211B9">
        <w:rPr>
          <w:sz w:val="20"/>
          <w:szCs w:val="20"/>
        </w:rPr>
        <w:br/>
      </w:r>
      <w:r w:rsidR="009211B9">
        <w:rPr>
          <w:sz w:val="20"/>
          <w:szCs w:val="20"/>
        </w:rPr>
        <w:br/>
      </w:r>
    </w:p>
    <w:p w14:paraId="29643DF0" w14:textId="5E2013F4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A8F0AA" w14:textId="77777777" w:rsidR="000D7DE8" w:rsidRPr="002A16E2" w:rsidRDefault="000D7DE8" w:rsidP="000D7DE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D256062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DEF5309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1516C64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BB81649" w14:textId="77777777" w:rsidR="000D7DE8" w:rsidRPr="002A16E2" w:rsidRDefault="000D7DE8" w:rsidP="000D7DE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3BE62F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4FA4FB2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1D04976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BFFBE2D" w14:textId="28E8CCD9" w:rsidR="000D7DE8" w:rsidRPr="007C44B8" w:rsidRDefault="000D7DE8" w:rsidP="007C44B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  <w:r w:rsidR="007C44B8">
        <w:rPr>
          <w:b/>
          <w:color w:val="FF0000"/>
          <w:sz w:val="18"/>
          <w:szCs w:val="18"/>
        </w:rPr>
        <w:t>.</w:t>
      </w:r>
    </w:p>
    <w:sectPr w:rsidR="000D7DE8" w:rsidRPr="007C44B8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43973" w14:textId="77777777" w:rsidR="000D20D4" w:rsidRDefault="000D20D4">
      <w:r>
        <w:separator/>
      </w:r>
    </w:p>
  </w:endnote>
  <w:endnote w:type="continuationSeparator" w:id="0">
    <w:p w14:paraId="7E7C7E9C" w14:textId="77777777" w:rsidR="000D20D4" w:rsidRDefault="000D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486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A011A" w14:textId="77777777" w:rsidR="000D20D4" w:rsidRDefault="000D20D4">
      <w:r>
        <w:separator/>
      </w:r>
    </w:p>
  </w:footnote>
  <w:footnote w:type="continuationSeparator" w:id="0">
    <w:p w14:paraId="2DE83BD8" w14:textId="77777777" w:rsidR="000D20D4" w:rsidRDefault="000D2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74B7D" w14:textId="76AD76DC" w:rsidR="0071682D" w:rsidRDefault="0071682D">
    <w:pPr>
      <w:pStyle w:val="Nagwek"/>
      <w:rPr>
        <w:sz w:val="22"/>
      </w:rPr>
    </w:pPr>
  </w:p>
  <w:p w14:paraId="01760504" w14:textId="632220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E5AC4"/>
    <w:multiLevelType w:val="hybridMultilevel"/>
    <w:tmpl w:val="B55652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C4B"/>
    <w:rsid w:val="00012286"/>
    <w:rsid w:val="0003524B"/>
    <w:rsid w:val="000478B8"/>
    <w:rsid w:val="00071CCC"/>
    <w:rsid w:val="000B731D"/>
    <w:rsid w:val="000C7823"/>
    <w:rsid w:val="000D20D4"/>
    <w:rsid w:val="000D6134"/>
    <w:rsid w:val="000D7DE8"/>
    <w:rsid w:val="000E09C7"/>
    <w:rsid w:val="000F6589"/>
    <w:rsid w:val="00106636"/>
    <w:rsid w:val="00116EC6"/>
    <w:rsid w:val="00123C5B"/>
    <w:rsid w:val="00154EDF"/>
    <w:rsid w:val="001801DD"/>
    <w:rsid w:val="00197605"/>
    <w:rsid w:val="001D4612"/>
    <w:rsid w:val="001E6D07"/>
    <w:rsid w:val="00207E98"/>
    <w:rsid w:val="00261942"/>
    <w:rsid w:val="002723B0"/>
    <w:rsid w:val="002E4A98"/>
    <w:rsid w:val="00315A4A"/>
    <w:rsid w:val="003D2B4B"/>
    <w:rsid w:val="003F2E4B"/>
    <w:rsid w:val="0043311E"/>
    <w:rsid w:val="004376E8"/>
    <w:rsid w:val="0044581D"/>
    <w:rsid w:val="004B1AB1"/>
    <w:rsid w:val="004B7300"/>
    <w:rsid w:val="004C6753"/>
    <w:rsid w:val="004E7579"/>
    <w:rsid w:val="00595C87"/>
    <w:rsid w:val="005D2C65"/>
    <w:rsid w:val="005E6D94"/>
    <w:rsid w:val="00625807"/>
    <w:rsid w:val="0063384F"/>
    <w:rsid w:val="00643C6F"/>
    <w:rsid w:val="00646202"/>
    <w:rsid w:val="0065290F"/>
    <w:rsid w:val="006815F6"/>
    <w:rsid w:val="0068209C"/>
    <w:rsid w:val="0071682D"/>
    <w:rsid w:val="007303DD"/>
    <w:rsid w:val="00730700"/>
    <w:rsid w:val="007330A6"/>
    <w:rsid w:val="00735059"/>
    <w:rsid w:val="0075764B"/>
    <w:rsid w:val="007748F0"/>
    <w:rsid w:val="007A4321"/>
    <w:rsid w:val="007B35D8"/>
    <w:rsid w:val="007C44B8"/>
    <w:rsid w:val="007D19D1"/>
    <w:rsid w:val="007E3D8F"/>
    <w:rsid w:val="00833933"/>
    <w:rsid w:val="00853083"/>
    <w:rsid w:val="008B1504"/>
    <w:rsid w:val="008B2F0C"/>
    <w:rsid w:val="008B4928"/>
    <w:rsid w:val="008D2AB8"/>
    <w:rsid w:val="008F1C66"/>
    <w:rsid w:val="009024C7"/>
    <w:rsid w:val="009211B9"/>
    <w:rsid w:val="00966CEE"/>
    <w:rsid w:val="00970FE4"/>
    <w:rsid w:val="009C4B39"/>
    <w:rsid w:val="00A0022B"/>
    <w:rsid w:val="00A346FE"/>
    <w:rsid w:val="00A45D5F"/>
    <w:rsid w:val="00A47B4D"/>
    <w:rsid w:val="00A61CEE"/>
    <w:rsid w:val="00A83018"/>
    <w:rsid w:val="00A9675F"/>
    <w:rsid w:val="00B12C4B"/>
    <w:rsid w:val="00B774DC"/>
    <w:rsid w:val="00C77982"/>
    <w:rsid w:val="00C969A6"/>
    <w:rsid w:val="00CA7D36"/>
    <w:rsid w:val="00CB304F"/>
    <w:rsid w:val="00D018E3"/>
    <w:rsid w:val="00D24208"/>
    <w:rsid w:val="00D2759D"/>
    <w:rsid w:val="00D60C38"/>
    <w:rsid w:val="00D66893"/>
    <w:rsid w:val="00D90ACB"/>
    <w:rsid w:val="00DC1500"/>
    <w:rsid w:val="00E44371"/>
    <w:rsid w:val="00E949B0"/>
    <w:rsid w:val="00E97285"/>
    <w:rsid w:val="00F00591"/>
    <w:rsid w:val="00F51688"/>
    <w:rsid w:val="00F53146"/>
    <w:rsid w:val="00F802DF"/>
    <w:rsid w:val="00F91018"/>
    <w:rsid w:val="00FA0F30"/>
    <w:rsid w:val="00FA51A4"/>
    <w:rsid w:val="00FC35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0A9EF0E"/>
  <w15:chartTrackingRefBased/>
  <w15:docId w15:val="{F1F949BC-C383-44D5-AC7B-8759FD8B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7D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7C44B8"/>
    <w:pPr>
      <w:ind w:left="720"/>
      <w:contextualSpacing/>
    </w:pPr>
  </w:style>
  <w:style w:type="paragraph" w:customStyle="1" w:styleId="mtdisplayequation">
    <w:name w:val="mtdisplayequation"/>
    <w:basedOn w:val="Normalny"/>
    <w:rsid w:val="00D018E3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9211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high_end_cpu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78F17-37C7-480D-84CB-309DE758A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940</Words>
  <Characters>6411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4</cp:revision>
  <cp:lastPrinted>2023-02-17T10:36:00Z</cp:lastPrinted>
  <dcterms:created xsi:type="dcterms:W3CDTF">2023-02-17T10:42:00Z</dcterms:created>
  <dcterms:modified xsi:type="dcterms:W3CDTF">2023-03-03T12:37:00Z</dcterms:modified>
</cp:coreProperties>
</file>