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5CD7CE" w14:textId="2F5F9492" w:rsidR="00435F92" w:rsidRDefault="00435F92" w:rsidP="00435F92">
      <w:pPr>
        <w:pStyle w:val="Nagwek"/>
        <w:tabs>
          <w:tab w:val="left" w:pos="708"/>
        </w:tabs>
        <w:rPr>
          <w:sz w:val="24"/>
        </w:rPr>
      </w:pPr>
    </w:p>
    <w:p w14:paraId="70CFE55B" w14:textId="07BDDA01" w:rsidR="00435F92" w:rsidRDefault="00435F92" w:rsidP="00435F92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</w:t>
      </w:r>
      <w:r w:rsidR="00476AD2">
        <w:rPr>
          <w:b/>
          <w:sz w:val="24"/>
        </w:rPr>
        <w:t>111</w:t>
      </w:r>
      <w:r>
        <w:rPr>
          <w:b/>
          <w:sz w:val="24"/>
        </w:rPr>
        <w:t>/2</w:t>
      </w:r>
      <w:r w:rsidR="00476AD2">
        <w:rPr>
          <w:b/>
          <w:sz w:val="24"/>
        </w:rPr>
        <w:t>3</w:t>
      </w:r>
      <w:bookmarkStart w:id="0" w:name="_GoBack"/>
      <w:bookmarkEnd w:id="0"/>
    </w:p>
    <w:p w14:paraId="729EC6FF" w14:textId="77777777" w:rsidR="00435F92" w:rsidRDefault="00435F92" w:rsidP="00435F92">
      <w:pPr>
        <w:pStyle w:val="Nagwek3"/>
        <w:ind w:left="0"/>
        <w:jc w:val="left"/>
        <w:rPr>
          <w:sz w:val="28"/>
        </w:rPr>
      </w:pPr>
    </w:p>
    <w:p w14:paraId="5045170D" w14:textId="77777777" w:rsidR="00435F92" w:rsidRDefault="00435F92" w:rsidP="00435F9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059235A7" w14:textId="77777777" w:rsidR="00435F92" w:rsidRDefault="00435F92" w:rsidP="00435F92">
      <w:pPr>
        <w:jc w:val="center"/>
        <w:rPr>
          <w:b/>
          <w:sz w:val="28"/>
          <w:szCs w:val="28"/>
        </w:rPr>
      </w:pPr>
    </w:p>
    <w:p w14:paraId="5520F8AC" w14:textId="77777777" w:rsidR="00435F92" w:rsidRDefault="00435F92" w:rsidP="00435F92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6CF0B061" w14:textId="77777777" w:rsidR="00435F92" w:rsidRDefault="00435F92" w:rsidP="00435F92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68AB6788" w14:textId="77777777" w:rsidR="00435F92" w:rsidRDefault="00435F92" w:rsidP="00435F92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79B177BA" w14:textId="158F5525" w:rsidR="00435F92" w:rsidRPr="00476AD2" w:rsidRDefault="00435F92" w:rsidP="00476AD2">
      <w:pPr>
        <w:pStyle w:val="Tekstpodstawowywcity"/>
        <w:spacing w:line="360" w:lineRule="auto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 w:rsidR="006A48B0">
        <w:rPr>
          <w:b/>
          <w:bCs/>
          <w:szCs w:val="24"/>
        </w:rPr>
        <w:t xml:space="preserve">przetargu nieograniczonego </w:t>
      </w:r>
      <w:r w:rsidR="00476AD2">
        <w:rPr>
          <w:b/>
          <w:bCs/>
          <w:szCs w:val="24"/>
        </w:rPr>
        <w:t xml:space="preserve">na </w:t>
      </w:r>
      <w:r w:rsidR="00476AD2" w:rsidRPr="00476AD2">
        <w:rPr>
          <w:b/>
          <w:bCs/>
          <w:szCs w:val="24"/>
        </w:rPr>
        <w:t>dostaw</w:t>
      </w:r>
      <w:r w:rsidR="00476AD2">
        <w:rPr>
          <w:b/>
          <w:bCs/>
          <w:szCs w:val="24"/>
        </w:rPr>
        <w:t>ę</w:t>
      </w:r>
      <w:r w:rsidR="00476AD2" w:rsidRPr="00476AD2">
        <w:rPr>
          <w:b/>
          <w:bCs/>
          <w:szCs w:val="24"/>
        </w:rPr>
        <w:t xml:space="preserve"> zestawu  komputerowego do modelowania z użyciem automatu komórkowego  dla WO- KC-zp.272-111/23</w:t>
      </w:r>
      <w:r w:rsidR="00476AD2">
        <w:rPr>
          <w:b/>
          <w:bCs/>
          <w:szCs w:val="24"/>
        </w:rPr>
        <w:t xml:space="preserve"> </w:t>
      </w:r>
      <w:r w:rsidR="00BA1155">
        <w:rPr>
          <w:b/>
          <w:sz w:val="22"/>
        </w:rPr>
        <w:t>,</w:t>
      </w:r>
      <w:r>
        <w:rPr>
          <w:b/>
          <w:bCs/>
          <w:iCs/>
          <w:szCs w:val="24"/>
        </w:rPr>
        <w:t xml:space="preserve"> </w:t>
      </w:r>
      <w:r>
        <w:rPr>
          <w:szCs w:val="24"/>
        </w:rPr>
        <w:t xml:space="preserve">prowadzonego przez Akademię Górniczo-Hutniczą w Krakowie, </w:t>
      </w:r>
    </w:p>
    <w:p w14:paraId="284B0259" w14:textId="77777777" w:rsidR="00435F92" w:rsidRDefault="00435F92" w:rsidP="00435F92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1" w:name="_Hlk62574451"/>
      <w:r>
        <w:rPr>
          <w:sz w:val="24"/>
          <w:szCs w:val="24"/>
        </w:rPr>
        <w:t>lub wniosek o dopuszczenie do udziału w postępowaniu</w:t>
      </w:r>
      <w:bookmarkEnd w:id="1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60A5D9D6" w14:textId="0D180BAA" w:rsidR="00435F92" w:rsidRDefault="00435F92" w:rsidP="00435F92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6E842FC1" w14:textId="6028E564" w:rsidR="00EB0D5C" w:rsidRDefault="00EB0D5C" w:rsidP="00435F92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BF504EC" w14:textId="21CA922D" w:rsidR="00EB0D5C" w:rsidRDefault="00EB0D5C" w:rsidP="00435F92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735683EA" w14:textId="590F915B" w:rsidR="00EB0D5C" w:rsidRDefault="00EB0D5C" w:rsidP="00435F92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454838E2" w14:textId="7EBB145C" w:rsidR="00EB0D5C" w:rsidRDefault="00EB0D5C" w:rsidP="00435F92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6A08FA97" w14:textId="758265B8" w:rsidR="00EB0D5C" w:rsidRDefault="00EB0D5C" w:rsidP="00435F92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26852F25" w14:textId="77777777" w:rsidR="00EB0D5C" w:rsidRDefault="00EB0D5C" w:rsidP="00435F92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55A2C7D9" w14:textId="77777777" w:rsidR="00435F92" w:rsidRDefault="00435F92" w:rsidP="00435F92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60D9B941" w14:textId="77777777" w:rsidR="00435F92" w:rsidRDefault="00435F92" w:rsidP="00435F92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1BA4E242" w14:textId="77777777" w:rsidR="00435F92" w:rsidRDefault="00435F92" w:rsidP="00435F92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1F88CA2E" w14:textId="77777777" w:rsidR="00435F92" w:rsidRDefault="00435F92" w:rsidP="00435F92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5DC11622" w14:textId="77777777" w:rsidR="00435F92" w:rsidRDefault="00435F92" w:rsidP="00435F92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537B04DF" w14:textId="77777777" w:rsidR="00435F92" w:rsidRDefault="00435F92" w:rsidP="00435F92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435F92" w14:paraId="1A5E4F8C" w14:textId="77777777" w:rsidTr="00BC2844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76B5C8" w14:textId="77777777" w:rsidR="00435F92" w:rsidRDefault="00435F92" w:rsidP="00BC2844">
            <w:pPr>
              <w:widowControl w:val="0"/>
              <w:spacing w:line="360" w:lineRule="auto"/>
              <w:jc w:val="both"/>
            </w:pPr>
            <w: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287A2C" w14:textId="77777777" w:rsidR="00435F92" w:rsidRDefault="00435F92" w:rsidP="00BC2844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E3AC85" w14:textId="77777777" w:rsidR="00435F92" w:rsidRDefault="00435F92" w:rsidP="00BC2844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435F92" w14:paraId="5D35EB71" w14:textId="77777777" w:rsidTr="00BC2844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1E708C" w14:textId="77777777" w:rsidR="00435F92" w:rsidRDefault="00435F92" w:rsidP="00BC2844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077A9" w14:textId="77777777" w:rsidR="00435F92" w:rsidRDefault="00435F92" w:rsidP="00BC2844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B6F35" w14:textId="77777777" w:rsidR="00435F92" w:rsidRDefault="00435F92" w:rsidP="00BC2844">
            <w:pPr>
              <w:widowControl w:val="0"/>
              <w:spacing w:line="360" w:lineRule="auto"/>
              <w:jc w:val="both"/>
            </w:pPr>
          </w:p>
        </w:tc>
      </w:tr>
      <w:tr w:rsidR="00435F92" w14:paraId="7600DBDC" w14:textId="77777777" w:rsidTr="00BC2844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9627D0" w14:textId="77777777" w:rsidR="00435F92" w:rsidRDefault="00435F92" w:rsidP="00BC2844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25318" w14:textId="77777777" w:rsidR="00435F92" w:rsidRDefault="00435F92" w:rsidP="00BC2844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A955D" w14:textId="77777777" w:rsidR="00435F92" w:rsidRDefault="00435F92" w:rsidP="00BC2844">
            <w:pPr>
              <w:widowControl w:val="0"/>
              <w:spacing w:line="360" w:lineRule="auto"/>
              <w:jc w:val="both"/>
            </w:pPr>
          </w:p>
        </w:tc>
      </w:tr>
      <w:tr w:rsidR="00435F92" w14:paraId="4DFAE985" w14:textId="77777777" w:rsidTr="00BC2844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FF8747" w14:textId="77777777" w:rsidR="00435F92" w:rsidRDefault="00435F92" w:rsidP="00BC2844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5681C" w14:textId="77777777" w:rsidR="00435F92" w:rsidRDefault="00435F92" w:rsidP="00BC2844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7F8A7" w14:textId="77777777" w:rsidR="00435F92" w:rsidRDefault="00435F92" w:rsidP="00BC2844">
            <w:pPr>
              <w:widowControl w:val="0"/>
              <w:spacing w:line="360" w:lineRule="auto"/>
              <w:jc w:val="both"/>
            </w:pPr>
          </w:p>
        </w:tc>
      </w:tr>
    </w:tbl>
    <w:p w14:paraId="2DDD7EC4" w14:textId="77777777" w:rsidR="00435F92" w:rsidRDefault="00435F92" w:rsidP="00435F92">
      <w:pPr>
        <w:widowControl w:val="0"/>
        <w:spacing w:line="360" w:lineRule="auto"/>
        <w:jc w:val="both"/>
      </w:pPr>
    </w:p>
    <w:p w14:paraId="2554EAD0" w14:textId="77777777" w:rsidR="00435F92" w:rsidRDefault="00435F92" w:rsidP="00435F92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45C0FD96" w14:textId="77777777" w:rsidR="00435F92" w:rsidRDefault="00435F92" w:rsidP="00435F92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17CD3D09" w14:textId="77777777" w:rsidR="00435F92" w:rsidRDefault="00435F92" w:rsidP="00435F92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37AB3812" w14:textId="77777777" w:rsidR="00435F92" w:rsidRDefault="00435F92" w:rsidP="00435F92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3E92CE0D" w14:textId="77777777" w:rsidR="00435F92" w:rsidRDefault="00435F92" w:rsidP="00435F92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20F79574" w14:textId="77777777" w:rsidR="00435F92" w:rsidRDefault="00435F92" w:rsidP="00435F92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552D369E" w14:textId="77777777" w:rsidR="00435F92" w:rsidRPr="002F3F5D" w:rsidRDefault="00435F92" w:rsidP="00435F92">
      <w:pPr>
        <w:tabs>
          <w:tab w:val="left" w:pos="540"/>
          <w:tab w:val="left" w:pos="780"/>
        </w:tabs>
        <w:suppressAutoHyphens/>
        <w:jc w:val="both"/>
      </w:pPr>
      <w:r w:rsidRPr="00D82098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>
        <w:rPr>
          <w:b/>
          <w:color w:val="FF0000"/>
          <w:lang w:eastAsia="zh-CN"/>
        </w:rPr>
        <w:t>.</w:t>
      </w:r>
    </w:p>
    <w:p w14:paraId="458731B0" w14:textId="2B5A3683" w:rsidR="00106AC7" w:rsidRPr="00936CEB" w:rsidRDefault="00106AC7" w:rsidP="00936CEB"/>
    <w:sectPr w:rsidR="00106AC7" w:rsidRPr="00936CEB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B4BDC6" w14:textId="77777777" w:rsidR="00697CBE" w:rsidRDefault="00697CBE">
      <w:r>
        <w:separator/>
      </w:r>
    </w:p>
  </w:endnote>
  <w:endnote w:type="continuationSeparator" w:id="0">
    <w:p w14:paraId="7AA78877" w14:textId="77777777" w:rsidR="00697CBE" w:rsidRDefault="00697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EC5902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31F6EC2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ECE36B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6EDD71C2" w14:textId="77777777" w:rsidR="00336EEB" w:rsidRDefault="00476AD2" w:rsidP="00336EEB">
    <w:pPr>
      <w:pStyle w:val="Stopka"/>
      <w:tabs>
        <w:tab w:val="clear" w:pos="4536"/>
      </w:tabs>
      <w:jc w:val="center"/>
    </w:pPr>
    <w:r>
      <w:rPr>
        <w:noProof/>
      </w:rPr>
      <w:pict w14:anchorId="2CC8A525">
        <v:line id="_x0000_s2049" style="position:absolute;left:0;text-align:left;z-index:251657728" from="-3.85pt,8.7pt" to="455.15pt,8.7pt"/>
      </w:pict>
    </w:r>
  </w:p>
  <w:p w14:paraId="40622347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63DFAC" w14:textId="77777777" w:rsidR="0041524F" w:rsidRDefault="0041524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C900D8" w14:textId="77777777" w:rsidR="00697CBE" w:rsidRDefault="00697CBE">
      <w:r>
        <w:separator/>
      </w:r>
    </w:p>
  </w:footnote>
  <w:footnote w:type="continuationSeparator" w:id="0">
    <w:p w14:paraId="2A92B5C5" w14:textId="77777777" w:rsidR="00697CBE" w:rsidRDefault="00697C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510F57" w14:textId="77777777" w:rsidR="0041524F" w:rsidRDefault="004152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A9FCAF" w14:textId="77777777" w:rsidR="0041524F" w:rsidRDefault="0041524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4B9D1E" w14:textId="77777777" w:rsidR="0041524F" w:rsidRDefault="0041524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1"/>
  </w:num>
  <w:num w:numId="12">
    <w:abstractNumId w:val="4"/>
  </w:num>
  <w:num w:numId="13">
    <w:abstractNumId w:val="10"/>
  </w:num>
  <w:num w:numId="14">
    <w:abstractNumId w:val="1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91BF6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1D6093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51ED2"/>
    <w:rsid w:val="003E5D20"/>
    <w:rsid w:val="003F6927"/>
    <w:rsid w:val="00415097"/>
    <w:rsid w:val="0041524F"/>
    <w:rsid w:val="00422381"/>
    <w:rsid w:val="00435F92"/>
    <w:rsid w:val="00460820"/>
    <w:rsid w:val="004704CB"/>
    <w:rsid w:val="00476AD2"/>
    <w:rsid w:val="004C55DE"/>
    <w:rsid w:val="004D5C77"/>
    <w:rsid w:val="00533E9F"/>
    <w:rsid w:val="00542D0B"/>
    <w:rsid w:val="0056132E"/>
    <w:rsid w:val="00591BF6"/>
    <w:rsid w:val="005A0ED8"/>
    <w:rsid w:val="005A5013"/>
    <w:rsid w:val="005C0D5A"/>
    <w:rsid w:val="005C3627"/>
    <w:rsid w:val="00641063"/>
    <w:rsid w:val="00664D2F"/>
    <w:rsid w:val="00697CBE"/>
    <w:rsid w:val="00697D36"/>
    <w:rsid w:val="006A48B0"/>
    <w:rsid w:val="006B51E7"/>
    <w:rsid w:val="006D68D8"/>
    <w:rsid w:val="0070113A"/>
    <w:rsid w:val="00736B31"/>
    <w:rsid w:val="00747C6F"/>
    <w:rsid w:val="00753DC1"/>
    <w:rsid w:val="00775E2B"/>
    <w:rsid w:val="007823E9"/>
    <w:rsid w:val="00793871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36CEB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A1155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0D5C"/>
    <w:rsid w:val="00EB5766"/>
    <w:rsid w:val="00EC667E"/>
    <w:rsid w:val="00F20077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E92F46B"/>
  <w15:chartTrackingRefBased/>
  <w15:docId w15:val="{04CB8AB2-F27E-475B-8841-9E2E0E15AF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435F92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435F92"/>
    <w:rPr>
      <w:b/>
      <w:sz w:val="24"/>
    </w:rPr>
  </w:style>
  <w:style w:type="character" w:customStyle="1" w:styleId="NagwekZnak">
    <w:name w:val="Nagłówek Znak"/>
    <w:link w:val="Nagwek"/>
    <w:rsid w:val="00435F92"/>
  </w:style>
  <w:style w:type="paragraph" w:styleId="Akapitzlist">
    <w:name w:val="List Paragraph"/>
    <w:basedOn w:val="Normalny"/>
    <w:uiPriority w:val="34"/>
    <w:qFormat/>
    <w:rsid w:val="00435F92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rsid w:val="00F200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20077"/>
    <w:rPr>
      <w:rFonts w:ascii="Segoe UI" w:eastAsia="Calibr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9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C589E7-FC6D-453E-BA9F-31AAA4230E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341</Words>
  <Characters>2253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Katarzyna Breguła</cp:lastModifiedBy>
  <cp:revision>2</cp:revision>
  <cp:lastPrinted>2022-11-03T09:03:00Z</cp:lastPrinted>
  <dcterms:created xsi:type="dcterms:W3CDTF">2023-02-16T07:11:00Z</dcterms:created>
  <dcterms:modified xsi:type="dcterms:W3CDTF">2023-02-16T07:11:00Z</dcterms:modified>
</cp:coreProperties>
</file>