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F8F9C" w14:textId="374048F5" w:rsidR="00FB7F50" w:rsidRPr="002245BE" w:rsidRDefault="002C29F8" w:rsidP="00A938E8">
      <w:pPr>
        <w:spacing w:after="240"/>
        <w:jc w:val="right"/>
        <w:rPr>
          <w:sz w:val="22"/>
          <w:szCs w:val="22"/>
        </w:rPr>
      </w:pPr>
      <w:bookmarkStart w:id="0" w:name="_Hlk53520193"/>
      <w:r w:rsidRPr="002C29F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65605">
        <w:rPr>
          <w:sz w:val="22"/>
          <w:szCs w:val="22"/>
        </w:rPr>
        <w:t xml:space="preserve">06.04.2023r. </w:t>
      </w:r>
    </w:p>
    <w:p w14:paraId="72152019" w14:textId="77777777" w:rsidR="002032C0" w:rsidRPr="002032C0" w:rsidRDefault="002032C0" w:rsidP="0001521A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2F7D436A" w14:textId="77777777" w:rsidR="002032C0" w:rsidRPr="002032C0" w:rsidRDefault="002032C0" w:rsidP="0001521A">
      <w:r w:rsidRPr="002032C0">
        <w:rPr>
          <w:b/>
          <w:bCs/>
        </w:rPr>
        <w:t>im. Gabriela Narutowicza w Krakowie</w:t>
      </w:r>
    </w:p>
    <w:p w14:paraId="738FF55F" w14:textId="77777777" w:rsidR="002032C0" w:rsidRPr="002032C0" w:rsidRDefault="002032C0" w:rsidP="0001521A">
      <w:r w:rsidRPr="002032C0">
        <w:t>ul. Prądnicka 35-37</w:t>
      </w:r>
    </w:p>
    <w:p w14:paraId="74C542BB" w14:textId="77777777" w:rsidR="002032C0" w:rsidRPr="002032C0" w:rsidRDefault="002032C0" w:rsidP="0001521A">
      <w:r w:rsidRPr="002032C0">
        <w:t>31-202 Kraków</w:t>
      </w:r>
    </w:p>
    <w:p w14:paraId="4E9DFEA3" w14:textId="77777777" w:rsidR="008642B3" w:rsidRDefault="00836DAF" w:rsidP="0001521A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1E3E930D" w14:textId="77777777" w:rsidR="008642B3" w:rsidRDefault="008642B3" w:rsidP="0001521A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2C29F8" w:rsidRPr="00607F9B" w14:paraId="3DFBFD18" w14:textId="77777777" w:rsidTr="008B5C1F">
        <w:trPr>
          <w:trHeight w:val="638"/>
        </w:trPr>
        <w:tc>
          <w:tcPr>
            <w:tcW w:w="959" w:type="dxa"/>
            <w:shd w:val="clear" w:color="auto" w:fill="auto"/>
          </w:tcPr>
          <w:p w14:paraId="619C1969" w14:textId="77777777" w:rsidR="002C29F8" w:rsidRPr="00607F9B" w:rsidRDefault="002C29F8" w:rsidP="0001521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87BA1F" w14:textId="4ED4D5E2" w:rsidR="002C29F8" w:rsidRPr="00607F9B" w:rsidRDefault="002C29F8" w:rsidP="0001521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29F8">
              <w:rPr>
                <w:sz w:val="22"/>
                <w:szCs w:val="22"/>
              </w:rPr>
              <w:t>przetarg</w:t>
            </w:r>
            <w:r w:rsidR="00FD67BC">
              <w:rPr>
                <w:sz w:val="22"/>
                <w:szCs w:val="22"/>
              </w:rPr>
              <w:t>u</w:t>
            </w:r>
            <w:r w:rsidRPr="002C29F8">
              <w:rPr>
                <w:sz w:val="22"/>
                <w:szCs w:val="22"/>
              </w:rPr>
              <w:t xml:space="preserve"> nieograniczon</w:t>
            </w:r>
            <w:r w:rsidR="00FD67B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29F8">
              <w:rPr>
                <w:b/>
                <w:bCs/>
                <w:sz w:val="22"/>
                <w:szCs w:val="22"/>
              </w:rPr>
              <w:t>Zakup i dostawa produktów farmaceutycznych IV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29F8">
              <w:rPr>
                <w:b/>
                <w:sz w:val="22"/>
                <w:szCs w:val="22"/>
              </w:rPr>
              <w:t>ZP/62/2022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ECEE4D5" w14:textId="44D93212" w:rsidR="007C7EB7" w:rsidRPr="007C7EB7" w:rsidRDefault="00C65E53" w:rsidP="007C7EB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bookmarkEnd w:id="0"/>
      <w:r w:rsidR="007C7EB7">
        <w:rPr>
          <w:sz w:val="22"/>
          <w:szCs w:val="22"/>
        </w:rPr>
        <w:t xml:space="preserve">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C7EB7" w14:paraId="359329AF" w14:textId="77777777" w:rsidTr="008B5C1F">
        <w:trPr>
          <w:cantSplit/>
        </w:trPr>
        <w:tc>
          <w:tcPr>
            <w:tcW w:w="9498" w:type="dxa"/>
          </w:tcPr>
          <w:p w14:paraId="422DA954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Baxter Polska Sp. z o.o.</w:t>
            </w:r>
          </w:p>
          <w:p w14:paraId="6CC5CF35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AB2055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Warszawa</w:t>
            </w:r>
          </w:p>
          <w:p w14:paraId="6F045549" w14:textId="756F7555" w:rsidR="007C7EB7" w:rsidRPr="00211A34" w:rsidRDefault="00A938E8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7C7EB7" w:rsidRPr="00D26ED6">
              <w:rPr>
                <w:sz w:val="22"/>
                <w:szCs w:val="22"/>
              </w:rPr>
              <w:t>a</w:t>
            </w:r>
            <w:r w:rsidR="007C7EB7">
              <w:rPr>
                <w:sz w:val="22"/>
                <w:szCs w:val="22"/>
              </w:rPr>
              <w:t xml:space="preserve"> </w:t>
            </w:r>
            <w:r w:rsidR="007C7EB7" w:rsidRPr="006E20FC">
              <w:rPr>
                <w:sz w:val="22"/>
                <w:szCs w:val="22"/>
              </w:rPr>
              <w:t>Pakiet 1 - Płyny I</w:t>
            </w:r>
            <w:r w:rsidR="007C7EB7" w:rsidRPr="00211A34">
              <w:rPr>
                <w:sz w:val="22"/>
                <w:szCs w:val="22"/>
              </w:rPr>
              <w:t xml:space="preserve"> </w:t>
            </w:r>
          </w:p>
          <w:p w14:paraId="1448CDD4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0CFEAE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7D2CA4BC" w14:textId="77777777" w:rsidTr="008B5C1F">
        <w:trPr>
          <w:cantSplit/>
        </w:trPr>
        <w:tc>
          <w:tcPr>
            <w:tcW w:w="9498" w:type="dxa"/>
          </w:tcPr>
          <w:p w14:paraId="69B2FB8F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Baxter Polska Sp. z o.o.</w:t>
            </w:r>
          </w:p>
          <w:p w14:paraId="126986C0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5633981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Warszawa</w:t>
            </w:r>
          </w:p>
          <w:p w14:paraId="7AA20E2F" w14:textId="2A2A7745" w:rsidR="007C7EB7" w:rsidRPr="00211A34" w:rsidRDefault="00A938E8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 w:rsidR="007C7EB7">
              <w:rPr>
                <w:sz w:val="22"/>
                <w:szCs w:val="22"/>
              </w:rPr>
              <w:t xml:space="preserve"> </w:t>
            </w:r>
            <w:r w:rsidR="007C7EB7" w:rsidRPr="006E20FC">
              <w:rPr>
                <w:sz w:val="22"/>
                <w:szCs w:val="22"/>
              </w:rPr>
              <w:t>Pakiet 2  - Płyny II</w:t>
            </w:r>
            <w:r w:rsidR="007C7EB7" w:rsidRPr="00211A34">
              <w:rPr>
                <w:sz w:val="22"/>
                <w:szCs w:val="22"/>
              </w:rPr>
              <w:t xml:space="preserve"> </w:t>
            </w:r>
          </w:p>
          <w:p w14:paraId="360718E3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528106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2E482F8B" w14:textId="77777777" w:rsidTr="008B5C1F">
        <w:trPr>
          <w:cantSplit/>
        </w:trPr>
        <w:tc>
          <w:tcPr>
            <w:tcW w:w="9498" w:type="dxa"/>
          </w:tcPr>
          <w:p w14:paraId="34B8AD2B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Salus International Sp. z o.o.</w:t>
            </w:r>
          </w:p>
          <w:p w14:paraId="2BD8219D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8E5975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790A93AD" w14:textId="1F6A91ED" w:rsidR="007C7EB7" w:rsidRPr="00211A34" w:rsidRDefault="00A938E8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 w:rsidR="007C7EB7">
              <w:rPr>
                <w:sz w:val="22"/>
                <w:szCs w:val="22"/>
              </w:rPr>
              <w:t xml:space="preserve"> </w:t>
            </w:r>
            <w:r w:rsidR="007C7EB7" w:rsidRPr="006E20FC">
              <w:rPr>
                <w:sz w:val="22"/>
                <w:szCs w:val="22"/>
              </w:rPr>
              <w:t>Pakiet 3- Tranexamic acid</w:t>
            </w:r>
            <w:r w:rsidR="007C7EB7" w:rsidRPr="00211A34">
              <w:rPr>
                <w:sz w:val="22"/>
                <w:szCs w:val="22"/>
              </w:rPr>
              <w:t xml:space="preserve"> </w:t>
            </w:r>
          </w:p>
          <w:p w14:paraId="25D03A34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559529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3F91529A" w14:textId="77777777" w:rsidTr="008B5C1F">
        <w:trPr>
          <w:cantSplit/>
        </w:trPr>
        <w:tc>
          <w:tcPr>
            <w:tcW w:w="9498" w:type="dxa"/>
          </w:tcPr>
          <w:p w14:paraId="2254C5AF" w14:textId="77777777" w:rsidR="007C7EB7" w:rsidRPr="0001521A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01521A">
              <w:rPr>
                <w:b/>
                <w:sz w:val="22"/>
                <w:szCs w:val="22"/>
              </w:rPr>
              <w:t>Farmacol Logistyka Sp. z o.o.</w:t>
            </w:r>
          </w:p>
          <w:p w14:paraId="29308A6A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 xml:space="preserve">ul. Szopienicka 77 </w:t>
            </w:r>
          </w:p>
          <w:p w14:paraId="463AD50E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>40-431 Katowice</w:t>
            </w:r>
          </w:p>
          <w:p w14:paraId="5A0C5E0A" w14:textId="0B64903D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 xml:space="preserve">na Pakiet 4 - Leki I </w:t>
            </w:r>
            <w:r w:rsidR="0001521A">
              <w:rPr>
                <w:rStyle w:val="Odwoanieprzypisudolnego"/>
                <w:sz w:val="22"/>
                <w:szCs w:val="22"/>
              </w:rPr>
              <w:footnoteReference w:id="1"/>
            </w:r>
          </w:p>
          <w:p w14:paraId="27808B50" w14:textId="77777777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>Uzasadnienie wyboru:</w:t>
            </w:r>
          </w:p>
          <w:p w14:paraId="096D4233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01521A">
              <w:t>Najkorzystniejsza oferta spełniająca wymagania Zamawiającego.</w:t>
            </w:r>
          </w:p>
        </w:tc>
      </w:tr>
      <w:tr w:rsidR="007C7EB7" w14:paraId="6B279DDF" w14:textId="77777777" w:rsidTr="008B5C1F">
        <w:trPr>
          <w:cantSplit/>
        </w:trPr>
        <w:tc>
          <w:tcPr>
            <w:tcW w:w="9498" w:type="dxa"/>
          </w:tcPr>
          <w:p w14:paraId="451AC100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Lek S.A.</w:t>
            </w:r>
          </w:p>
          <w:p w14:paraId="2E6AFBC9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Podlipie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4A1F3E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Stryków</w:t>
            </w:r>
          </w:p>
          <w:p w14:paraId="0B9D6378" w14:textId="2AD469B7" w:rsidR="007C7EB7" w:rsidRPr="00211A34" w:rsidRDefault="00A938E8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 w:rsidR="007C7EB7">
              <w:rPr>
                <w:sz w:val="22"/>
                <w:szCs w:val="22"/>
              </w:rPr>
              <w:t xml:space="preserve"> </w:t>
            </w:r>
            <w:r w:rsidR="007C7EB7" w:rsidRPr="006E20FC">
              <w:rPr>
                <w:sz w:val="22"/>
                <w:szCs w:val="22"/>
              </w:rPr>
              <w:t>Pakiet 5 - Leki II</w:t>
            </w:r>
            <w:r w:rsidR="007C7EB7" w:rsidRPr="00211A34">
              <w:rPr>
                <w:sz w:val="22"/>
                <w:szCs w:val="22"/>
              </w:rPr>
              <w:t xml:space="preserve"> </w:t>
            </w:r>
          </w:p>
          <w:p w14:paraId="2FFDB32F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CFDB94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373961C1" w14:textId="77777777" w:rsidTr="008B5C1F">
        <w:trPr>
          <w:cantSplit/>
        </w:trPr>
        <w:tc>
          <w:tcPr>
            <w:tcW w:w="9498" w:type="dxa"/>
          </w:tcPr>
          <w:p w14:paraId="69E05D6F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5F6D5B0A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4A882C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2356A4ED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6 - Leki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E01E0A1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135F3C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5BEE1578" w14:textId="77777777" w:rsidTr="008B5C1F">
        <w:trPr>
          <w:cantSplit/>
        </w:trPr>
        <w:tc>
          <w:tcPr>
            <w:tcW w:w="9498" w:type="dxa"/>
          </w:tcPr>
          <w:p w14:paraId="2F68049A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Urtica Sp. z o.o.</w:t>
            </w:r>
          </w:p>
          <w:p w14:paraId="44855978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C61C0C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Wrocław</w:t>
            </w:r>
          </w:p>
          <w:p w14:paraId="2D2ECED4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7 - Furosemide</w:t>
            </w:r>
            <w:r w:rsidRPr="00211A34">
              <w:rPr>
                <w:sz w:val="22"/>
                <w:szCs w:val="22"/>
              </w:rPr>
              <w:t xml:space="preserve"> z</w:t>
            </w:r>
          </w:p>
          <w:p w14:paraId="77C16604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173A0D6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359F457B" w14:textId="77777777" w:rsidTr="008B5C1F">
        <w:trPr>
          <w:cantSplit/>
        </w:trPr>
        <w:tc>
          <w:tcPr>
            <w:tcW w:w="9498" w:type="dxa"/>
          </w:tcPr>
          <w:p w14:paraId="57BA93BB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Salus International Sp. z o.o.</w:t>
            </w:r>
          </w:p>
          <w:p w14:paraId="2BC23F6E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6083846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1463C30E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8* - Bicalutamidum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23E9998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974E2F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29D076C3" w14:textId="77777777" w:rsidTr="008B5C1F">
        <w:trPr>
          <w:cantSplit/>
        </w:trPr>
        <w:tc>
          <w:tcPr>
            <w:tcW w:w="9498" w:type="dxa"/>
          </w:tcPr>
          <w:p w14:paraId="3A394272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LogFarma Sp. z o.o.</w:t>
            </w:r>
          </w:p>
          <w:p w14:paraId="41B6E32F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Komandosów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/1</w:t>
            </w:r>
          </w:p>
          <w:p w14:paraId="20365EC3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32-085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Modlniczka</w:t>
            </w:r>
          </w:p>
          <w:p w14:paraId="60DE2CC3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9 -Surowce farmaceutyczne do receptury aptecznej</w:t>
            </w:r>
          </w:p>
          <w:p w14:paraId="46683172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3DBEE1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3E9FCC73" w14:textId="77777777" w:rsidTr="008B5C1F">
        <w:trPr>
          <w:cantSplit/>
        </w:trPr>
        <w:tc>
          <w:tcPr>
            <w:tcW w:w="9498" w:type="dxa"/>
          </w:tcPr>
          <w:p w14:paraId="3D68D315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LogFarma Sp. z o.o.</w:t>
            </w:r>
          </w:p>
          <w:p w14:paraId="7976A7F7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Komandosów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1/1</w:t>
            </w:r>
          </w:p>
          <w:p w14:paraId="581698AE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32-085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Modlniczka</w:t>
            </w:r>
          </w:p>
          <w:p w14:paraId="75EC1F0D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10- Formaldehyde*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E703FBD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34A25FB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681F7C45" w14:textId="77777777" w:rsidTr="008B5C1F">
        <w:trPr>
          <w:cantSplit/>
        </w:trPr>
        <w:tc>
          <w:tcPr>
            <w:tcW w:w="9498" w:type="dxa"/>
          </w:tcPr>
          <w:p w14:paraId="13732F72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Salus International Sp. z o.o.</w:t>
            </w:r>
          </w:p>
          <w:p w14:paraId="44EFEFD2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D02919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23C58DCF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11  - Leki zewnętrzne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CDDFCFD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3F57FE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38E056DC" w14:textId="77777777" w:rsidTr="008B5C1F">
        <w:trPr>
          <w:cantSplit/>
        </w:trPr>
        <w:tc>
          <w:tcPr>
            <w:tcW w:w="9498" w:type="dxa"/>
          </w:tcPr>
          <w:p w14:paraId="1AEF4A78" w14:textId="77777777" w:rsidR="007C7EB7" w:rsidRPr="0001521A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01521A">
              <w:rPr>
                <w:b/>
                <w:sz w:val="22"/>
                <w:szCs w:val="22"/>
              </w:rPr>
              <w:t>Farmacol Logistyka Sp. z o.o.</w:t>
            </w:r>
          </w:p>
          <w:p w14:paraId="6908AA8B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 xml:space="preserve">ul. Szopienicka 77 </w:t>
            </w:r>
          </w:p>
          <w:p w14:paraId="0C83853E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>40-431 Katowice</w:t>
            </w:r>
          </w:p>
          <w:p w14:paraId="2C9B60D5" w14:textId="3B4D6A26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 xml:space="preserve">na Pakiet 13 - Alteplase </w:t>
            </w:r>
            <w:r w:rsidR="0001521A">
              <w:rPr>
                <w:rStyle w:val="Odwoanieprzypisudolnego"/>
                <w:sz w:val="22"/>
                <w:szCs w:val="22"/>
              </w:rPr>
              <w:footnoteReference w:id="2"/>
            </w:r>
          </w:p>
          <w:p w14:paraId="5FDEA5E4" w14:textId="77777777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>Uzasadnienie wyboru:</w:t>
            </w:r>
          </w:p>
          <w:p w14:paraId="7B8F05D9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01521A">
              <w:t>Najkorzystniejsza oferta spełniająca wymagania Zamawiającego.</w:t>
            </w:r>
          </w:p>
        </w:tc>
      </w:tr>
      <w:tr w:rsidR="007C7EB7" w14:paraId="6439F19B" w14:textId="77777777" w:rsidTr="008B5C1F">
        <w:trPr>
          <w:cantSplit/>
        </w:trPr>
        <w:tc>
          <w:tcPr>
            <w:tcW w:w="9498" w:type="dxa"/>
          </w:tcPr>
          <w:p w14:paraId="117107AC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Salus International Sp. z o.o.</w:t>
            </w:r>
          </w:p>
          <w:p w14:paraId="38400B7B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C0537CB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3F3A0C83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14 - Colecalciferol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0FEC60C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0086A3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3D7F8718" w14:textId="77777777" w:rsidTr="008B5C1F">
        <w:trPr>
          <w:cantSplit/>
        </w:trPr>
        <w:tc>
          <w:tcPr>
            <w:tcW w:w="9498" w:type="dxa"/>
          </w:tcPr>
          <w:p w14:paraId="1DF6B1B6" w14:textId="77777777" w:rsidR="007C7EB7" w:rsidRPr="0001521A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01521A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1C0C43E6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 xml:space="preserve">ul. Szopienicka 77 </w:t>
            </w:r>
          </w:p>
          <w:p w14:paraId="1D958B8C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>40-431 Katowice</w:t>
            </w:r>
          </w:p>
          <w:p w14:paraId="0D174E28" w14:textId="08AFEF3B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 xml:space="preserve">na Pakiet 16 - Cefazolin </w:t>
            </w:r>
            <w:r w:rsidR="0001521A">
              <w:rPr>
                <w:rStyle w:val="Odwoanieprzypisudolnego"/>
                <w:sz w:val="22"/>
                <w:szCs w:val="22"/>
              </w:rPr>
              <w:footnoteReference w:id="3"/>
            </w:r>
          </w:p>
          <w:p w14:paraId="521E1545" w14:textId="77777777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>Uzasadnienie wyboru:</w:t>
            </w:r>
          </w:p>
          <w:p w14:paraId="6722CF81" w14:textId="77777777" w:rsidR="007C7EB7" w:rsidRP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01521A">
              <w:t>Najkorzystniejsza oferta spełniająca wymagania Zamawiającego.</w:t>
            </w:r>
          </w:p>
        </w:tc>
      </w:tr>
      <w:tr w:rsidR="007C7EB7" w14:paraId="0EA78175" w14:textId="77777777" w:rsidTr="008B5C1F">
        <w:trPr>
          <w:cantSplit/>
        </w:trPr>
        <w:tc>
          <w:tcPr>
            <w:tcW w:w="9498" w:type="dxa"/>
          </w:tcPr>
          <w:p w14:paraId="606E6787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Lek S.A.</w:t>
            </w:r>
          </w:p>
          <w:p w14:paraId="06868EA6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Podlipie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1B194B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Stryków</w:t>
            </w:r>
          </w:p>
          <w:p w14:paraId="71A64BC7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17 - Calcii folinas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3B6031D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A21FB7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42A0D235" w14:textId="77777777" w:rsidTr="008B5C1F">
        <w:trPr>
          <w:cantSplit/>
        </w:trPr>
        <w:tc>
          <w:tcPr>
            <w:tcW w:w="9498" w:type="dxa"/>
          </w:tcPr>
          <w:p w14:paraId="4B1E0E0A" w14:textId="77777777" w:rsidR="007C7EB7" w:rsidRPr="0001521A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01521A">
              <w:rPr>
                <w:b/>
                <w:sz w:val="22"/>
                <w:szCs w:val="22"/>
              </w:rPr>
              <w:t>Fresenius Kabi Polska Sp.  z o.o.</w:t>
            </w:r>
          </w:p>
          <w:p w14:paraId="5B0D79BC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 xml:space="preserve">Al. Jerozolimskie 134 </w:t>
            </w:r>
          </w:p>
          <w:p w14:paraId="2F0414EA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>02-305 Warszawa</w:t>
            </w:r>
          </w:p>
          <w:p w14:paraId="4AA312E6" w14:textId="0C15F4DE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 xml:space="preserve">na Pakiet 18  - Irinotecani * </w:t>
            </w:r>
            <w:r w:rsidR="0001521A">
              <w:rPr>
                <w:rStyle w:val="Odwoanieprzypisudolnego"/>
                <w:sz w:val="22"/>
                <w:szCs w:val="22"/>
              </w:rPr>
              <w:footnoteReference w:id="4"/>
            </w:r>
          </w:p>
          <w:p w14:paraId="6D18DCBD" w14:textId="77777777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>Uzasadnienie wyboru:</w:t>
            </w:r>
          </w:p>
          <w:p w14:paraId="6DD94108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01521A">
              <w:t>Najkorzystniejsza oferta spełniająca wymagania Zamawiającego.</w:t>
            </w:r>
          </w:p>
        </w:tc>
      </w:tr>
      <w:tr w:rsidR="007C7EB7" w14:paraId="2C258DB5" w14:textId="77777777" w:rsidTr="008B5C1F">
        <w:trPr>
          <w:cantSplit/>
        </w:trPr>
        <w:tc>
          <w:tcPr>
            <w:tcW w:w="9498" w:type="dxa"/>
          </w:tcPr>
          <w:p w14:paraId="2EAD104D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Salus International Sp. z o.o.</w:t>
            </w:r>
          </w:p>
          <w:p w14:paraId="405713AB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9A5BB7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27BD5818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19 - Gąbka lecznicza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5E957AE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D56237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58FC9D1A" w14:textId="77777777" w:rsidTr="008B5C1F">
        <w:trPr>
          <w:cantSplit/>
        </w:trPr>
        <w:tc>
          <w:tcPr>
            <w:tcW w:w="9498" w:type="dxa"/>
          </w:tcPr>
          <w:p w14:paraId="37BA154C" w14:textId="77777777" w:rsidR="007C7EB7" w:rsidRPr="0001521A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01521A">
              <w:rPr>
                <w:b/>
                <w:sz w:val="22"/>
                <w:szCs w:val="22"/>
              </w:rPr>
              <w:t>Fresenius Kabi Polska Sp.  z o.o.</w:t>
            </w:r>
          </w:p>
          <w:p w14:paraId="78CFD574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 xml:space="preserve">Al. Jerozolimskie 134 </w:t>
            </w:r>
          </w:p>
          <w:p w14:paraId="583CC2F8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>02-305 Warszawa</w:t>
            </w:r>
          </w:p>
          <w:p w14:paraId="2E107970" w14:textId="565BC4B2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 xml:space="preserve">na Pakiet 20 - Płyny III </w:t>
            </w:r>
            <w:r w:rsidR="0001521A">
              <w:rPr>
                <w:rStyle w:val="Odwoanieprzypisudolnego"/>
                <w:sz w:val="22"/>
                <w:szCs w:val="22"/>
              </w:rPr>
              <w:footnoteReference w:id="5"/>
            </w:r>
          </w:p>
          <w:p w14:paraId="490F9341" w14:textId="77777777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>Uzasadnienie wyboru:</w:t>
            </w:r>
          </w:p>
          <w:p w14:paraId="75910F15" w14:textId="77777777" w:rsidR="007C7EB7" w:rsidRP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01521A">
              <w:t>Najkorzystniejsza oferta spełniająca wymagania Zamawiającego.</w:t>
            </w:r>
          </w:p>
        </w:tc>
      </w:tr>
      <w:tr w:rsidR="007C7EB7" w14:paraId="685DF16F" w14:textId="77777777" w:rsidTr="008B5C1F">
        <w:trPr>
          <w:cantSplit/>
        </w:trPr>
        <w:tc>
          <w:tcPr>
            <w:tcW w:w="9498" w:type="dxa"/>
          </w:tcPr>
          <w:p w14:paraId="6E23CDAD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 xml:space="preserve">Aesculap Chifa </w:t>
            </w:r>
            <w:r>
              <w:rPr>
                <w:b/>
                <w:sz w:val="22"/>
                <w:szCs w:val="22"/>
              </w:rPr>
              <w:t>Sp. z o.o.</w:t>
            </w:r>
          </w:p>
          <w:p w14:paraId="6E9660E1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0F7B78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Nowy Tomyśl</w:t>
            </w:r>
          </w:p>
          <w:p w14:paraId="5F007B71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21 - Paracetamol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08C7784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D1D826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6B39A975" w14:textId="77777777" w:rsidTr="008B5C1F">
        <w:trPr>
          <w:cantSplit/>
        </w:trPr>
        <w:tc>
          <w:tcPr>
            <w:tcW w:w="9498" w:type="dxa"/>
          </w:tcPr>
          <w:p w14:paraId="77042209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Urtica Sp. z o.o.</w:t>
            </w:r>
          </w:p>
          <w:p w14:paraId="749AB6FE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6B14B3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Wrocław</w:t>
            </w:r>
          </w:p>
          <w:p w14:paraId="1D05FC8F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22 - Leki IV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9B6B239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DFF7FE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24ABD967" w14:textId="77777777" w:rsidTr="008B5C1F">
        <w:trPr>
          <w:cantSplit/>
        </w:trPr>
        <w:tc>
          <w:tcPr>
            <w:tcW w:w="9498" w:type="dxa"/>
          </w:tcPr>
          <w:p w14:paraId="1E26D3B5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Salus International Sp. z o.o.</w:t>
            </w:r>
          </w:p>
          <w:p w14:paraId="5294974D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7D48EE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466391C6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23 - Leki 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4DC456C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604109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4D797D89" w14:textId="77777777" w:rsidTr="008B5C1F">
        <w:trPr>
          <w:cantSplit/>
        </w:trPr>
        <w:tc>
          <w:tcPr>
            <w:tcW w:w="9498" w:type="dxa"/>
          </w:tcPr>
          <w:p w14:paraId="6FC003CE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345EE94D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29055E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18BFAB30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24 - Leki VI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C170138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9967E55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69536CD1" w14:textId="77777777" w:rsidTr="008B5C1F">
        <w:trPr>
          <w:cantSplit/>
        </w:trPr>
        <w:tc>
          <w:tcPr>
            <w:tcW w:w="9498" w:type="dxa"/>
          </w:tcPr>
          <w:p w14:paraId="48D1D7DF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Salus International Sp. z o.o.</w:t>
            </w:r>
          </w:p>
          <w:p w14:paraId="35535D74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350401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3EE78489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25 - Leki VII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2D4645E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1B59DE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4605EF49" w14:textId="77777777" w:rsidTr="008B5C1F">
        <w:trPr>
          <w:cantSplit/>
        </w:trPr>
        <w:tc>
          <w:tcPr>
            <w:tcW w:w="9498" w:type="dxa"/>
          </w:tcPr>
          <w:p w14:paraId="40827F98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Lek S.A.</w:t>
            </w:r>
          </w:p>
          <w:p w14:paraId="6965B2BF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Podlipie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8742FE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Stryków</w:t>
            </w:r>
          </w:p>
          <w:p w14:paraId="492202E8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26 - Antybiotyki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8D66934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48ED173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71149785" w14:textId="77777777" w:rsidTr="008B5C1F">
        <w:trPr>
          <w:cantSplit/>
        </w:trPr>
        <w:tc>
          <w:tcPr>
            <w:tcW w:w="9498" w:type="dxa"/>
          </w:tcPr>
          <w:p w14:paraId="6CB99A6F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Salus International Sp. z o.o.</w:t>
            </w:r>
          </w:p>
          <w:p w14:paraId="27668924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A7E473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7AF3D65B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27 - Leki VIII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773654E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02521B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08B7EF31" w14:textId="77777777" w:rsidTr="008B5C1F">
        <w:trPr>
          <w:cantSplit/>
        </w:trPr>
        <w:tc>
          <w:tcPr>
            <w:tcW w:w="9498" w:type="dxa"/>
          </w:tcPr>
          <w:p w14:paraId="3E05AE9F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Lek S.A.</w:t>
            </w:r>
          </w:p>
          <w:p w14:paraId="7B08D36A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Podlipie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A3788E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Stryków</w:t>
            </w:r>
          </w:p>
          <w:p w14:paraId="46549A8E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28 - Leki IX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6BA118D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403181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0E7A9104" w14:textId="77777777" w:rsidTr="008B5C1F">
        <w:trPr>
          <w:cantSplit/>
        </w:trPr>
        <w:tc>
          <w:tcPr>
            <w:tcW w:w="9498" w:type="dxa"/>
          </w:tcPr>
          <w:p w14:paraId="135FEFAA" w14:textId="77777777" w:rsidR="007C7EB7" w:rsidRPr="0001521A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01521A">
              <w:rPr>
                <w:b/>
                <w:sz w:val="22"/>
                <w:szCs w:val="22"/>
              </w:rPr>
              <w:t>Fresenius Kabi Polska Sp.  z o.o.</w:t>
            </w:r>
          </w:p>
          <w:p w14:paraId="6279FD76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 xml:space="preserve">Al. Jerozolimskie 134 </w:t>
            </w:r>
          </w:p>
          <w:p w14:paraId="7CFD7440" w14:textId="77777777" w:rsidR="007C7EB7" w:rsidRPr="0001521A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01521A">
              <w:rPr>
                <w:bCs/>
                <w:sz w:val="22"/>
                <w:szCs w:val="22"/>
              </w:rPr>
              <w:t>02-305 Warszawa</w:t>
            </w:r>
          </w:p>
          <w:p w14:paraId="2261BA08" w14:textId="788851F5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 xml:space="preserve">na Pakiet 29 - Leki X </w:t>
            </w:r>
            <w:r w:rsidR="0001521A">
              <w:rPr>
                <w:rStyle w:val="Odwoanieprzypisudolnego"/>
                <w:sz w:val="22"/>
                <w:szCs w:val="22"/>
              </w:rPr>
              <w:footnoteReference w:id="6"/>
            </w:r>
          </w:p>
          <w:p w14:paraId="1A2A8546" w14:textId="77777777" w:rsidR="007C7EB7" w:rsidRPr="0001521A" w:rsidRDefault="007C7EB7" w:rsidP="0001521A">
            <w:pPr>
              <w:jc w:val="both"/>
              <w:rPr>
                <w:sz w:val="22"/>
                <w:szCs w:val="22"/>
              </w:rPr>
            </w:pPr>
            <w:r w:rsidRPr="0001521A">
              <w:rPr>
                <w:sz w:val="22"/>
                <w:szCs w:val="22"/>
              </w:rPr>
              <w:t>Uzasadnienie wyboru:</w:t>
            </w:r>
          </w:p>
          <w:p w14:paraId="6C478307" w14:textId="77777777" w:rsidR="007C7EB7" w:rsidRP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01521A">
              <w:t>Najkorzystniejsza oferta spełniająca wymagania Zamawiającego.</w:t>
            </w:r>
          </w:p>
        </w:tc>
      </w:tr>
      <w:tr w:rsidR="007C7EB7" w14:paraId="0A19BEBC" w14:textId="77777777" w:rsidTr="008B5C1F">
        <w:trPr>
          <w:cantSplit/>
        </w:trPr>
        <w:tc>
          <w:tcPr>
            <w:tcW w:w="9498" w:type="dxa"/>
          </w:tcPr>
          <w:p w14:paraId="0F1A0878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Salus International Sp. z o.o.</w:t>
            </w:r>
          </w:p>
          <w:p w14:paraId="74C3980A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ACBD88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Katowice</w:t>
            </w:r>
          </w:p>
          <w:p w14:paraId="13EFD4AA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30 - Leki znieczulające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2BE3175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57C3C16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3F6F1153" w14:textId="77777777" w:rsidTr="008B5C1F">
        <w:trPr>
          <w:cantSplit/>
        </w:trPr>
        <w:tc>
          <w:tcPr>
            <w:tcW w:w="9498" w:type="dxa"/>
          </w:tcPr>
          <w:p w14:paraId="18B6E241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Baxter Polska Sp. z o.o.</w:t>
            </w:r>
          </w:p>
          <w:p w14:paraId="3B1294AE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2DEB279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Warszawa</w:t>
            </w:r>
          </w:p>
          <w:p w14:paraId="4471AEF0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32 - Doxorubicinum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8510501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39CCB5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43395A42" w14:textId="77777777" w:rsidTr="008B5C1F">
        <w:trPr>
          <w:cantSplit/>
        </w:trPr>
        <w:tc>
          <w:tcPr>
            <w:tcW w:w="9498" w:type="dxa"/>
          </w:tcPr>
          <w:p w14:paraId="22F86144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lastRenderedPageBreak/>
              <w:t>Asclepios S.A.</w:t>
            </w:r>
          </w:p>
          <w:p w14:paraId="2DB82574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Hubska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C818C04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Wrocław</w:t>
            </w:r>
          </w:p>
          <w:p w14:paraId="60E523C2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33 - Ciprofloxacin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199AD0E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90DB4A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7EF40107" w14:textId="77777777" w:rsidTr="008B5C1F">
        <w:trPr>
          <w:cantSplit/>
        </w:trPr>
        <w:tc>
          <w:tcPr>
            <w:tcW w:w="9498" w:type="dxa"/>
          </w:tcPr>
          <w:p w14:paraId="0A486E8C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 xml:space="preserve">Aesculap Chifa </w:t>
            </w:r>
            <w:r>
              <w:rPr>
                <w:b/>
                <w:sz w:val="22"/>
                <w:szCs w:val="22"/>
              </w:rPr>
              <w:t>Sp. z o.o.</w:t>
            </w:r>
          </w:p>
          <w:p w14:paraId="17C598CD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839CD5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Nowy Tomyśl</w:t>
            </w:r>
          </w:p>
          <w:p w14:paraId="5E245F3C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34 - Antybiotyki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466620E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CC8415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61346B7A" w14:textId="77777777" w:rsidTr="008B5C1F">
        <w:trPr>
          <w:cantSplit/>
        </w:trPr>
        <w:tc>
          <w:tcPr>
            <w:tcW w:w="9498" w:type="dxa"/>
          </w:tcPr>
          <w:p w14:paraId="71D85CDB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Urtica Sp. z o.o.</w:t>
            </w:r>
          </w:p>
          <w:p w14:paraId="146F2C61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8065198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Wrocław</w:t>
            </w:r>
          </w:p>
          <w:p w14:paraId="7574EB37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35 - Urapidil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1708343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4685291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  <w:tr w:rsidR="007C7EB7" w14:paraId="0D941FF9" w14:textId="77777777" w:rsidTr="008B5C1F">
        <w:trPr>
          <w:cantSplit/>
        </w:trPr>
        <w:tc>
          <w:tcPr>
            <w:tcW w:w="9498" w:type="dxa"/>
          </w:tcPr>
          <w:p w14:paraId="330C0941" w14:textId="77777777" w:rsidR="007C7EB7" w:rsidRPr="00D26ED6" w:rsidRDefault="007C7EB7" w:rsidP="0001521A">
            <w:pPr>
              <w:jc w:val="both"/>
              <w:rPr>
                <w:b/>
                <w:sz w:val="22"/>
                <w:szCs w:val="22"/>
              </w:rPr>
            </w:pPr>
            <w:r w:rsidRPr="006E20FC">
              <w:rPr>
                <w:b/>
                <w:sz w:val="22"/>
                <w:szCs w:val="22"/>
              </w:rPr>
              <w:t>Urtica Sp. z o.o.</w:t>
            </w:r>
          </w:p>
          <w:p w14:paraId="6FCBC599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E20FC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7686741" w14:textId="77777777" w:rsidR="007C7EB7" w:rsidRPr="009F0E5C" w:rsidRDefault="007C7EB7" w:rsidP="0001521A">
            <w:pPr>
              <w:jc w:val="both"/>
              <w:rPr>
                <w:bCs/>
                <w:sz w:val="22"/>
                <w:szCs w:val="22"/>
              </w:rPr>
            </w:pPr>
            <w:r w:rsidRPr="006E20F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20FC">
              <w:rPr>
                <w:bCs/>
                <w:sz w:val="22"/>
                <w:szCs w:val="22"/>
              </w:rPr>
              <w:t>Wrocław</w:t>
            </w:r>
          </w:p>
          <w:p w14:paraId="7B4E1F5F" w14:textId="77777777" w:rsidR="007C7EB7" w:rsidRPr="00211A34" w:rsidRDefault="007C7EB7" w:rsidP="00015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Pr="006E20FC">
              <w:rPr>
                <w:sz w:val="22"/>
                <w:szCs w:val="22"/>
              </w:rPr>
              <w:t>Pakiet 36 -Idarucizumab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F167BF7" w14:textId="77777777" w:rsidR="007C7EB7" w:rsidRPr="00D26ED6" w:rsidRDefault="007C7EB7" w:rsidP="0001521A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C9EA7B2" w14:textId="77777777" w:rsidR="007C7EB7" w:rsidRDefault="007C7EB7" w:rsidP="0001521A">
            <w:pPr>
              <w:pStyle w:val="Nagwek"/>
              <w:tabs>
                <w:tab w:val="clear" w:pos="4536"/>
                <w:tab w:val="clear" w:pos="9072"/>
              </w:tabs>
            </w:pPr>
            <w:r w:rsidRPr="006E20FC">
              <w:t>Najkorzystniejsza oferta spełniająca wymagania Zamawiającego.</w:t>
            </w:r>
          </w:p>
        </w:tc>
      </w:tr>
    </w:tbl>
    <w:p w14:paraId="069B51CD" w14:textId="77777777" w:rsidR="007C7EB7" w:rsidRPr="00756CDA" w:rsidRDefault="007C7EB7" w:rsidP="007C7EB7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119"/>
        <w:gridCol w:w="1842"/>
        <w:gridCol w:w="1560"/>
      </w:tblGrid>
      <w:tr w:rsidR="007C7EB7" w:rsidRPr="00834EF4" w14:paraId="6A9209B3" w14:textId="77777777" w:rsidTr="00382555">
        <w:tc>
          <w:tcPr>
            <w:tcW w:w="2977" w:type="dxa"/>
            <w:shd w:val="clear" w:color="auto" w:fill="F3F3F3"/>
          </w:tcPr>
          <w:p w14:paraId="0F9DDDBF" w14:textId="77777777" w:rsidR="007C7EB7" w:rsidRPr="00211A34" w:rsidRDefault="007C7EB7" w:rsidP="008B5C1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119" w:type="dxa"/>
            <w:shd w:val="clear" w:color="auto" w:fill="F3F3F3"/>
          </w:tcPr>
          <w:p w14:paraId="3650ABAC" w14:textId="77777777" w:rsidR="007C7EB7" w:rsidRPr="00211A34" w:rsidRDefault="007C7EB7" w:rsidP="008B5C1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14:paraId="4FD6C3AB" w14:textId="77777777" w:rsidR="007C7EB7" w:rsidRPr="00211A34" w:rsidRDefault="007C7EB7" w:rsidP="008B5C1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D1D5D52" w14:textId="77777777" w:rsidR="007C7EB7" w:rsidRPr="00211A34" w:rsidRDefault="007C7EB7" w:rsidP="008B5C1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C7EB7" w:rsidRPr="00834EF4" w14:paraId="62139E73" w14:textId="77777777" w:rsidTr="00382555">
        <w:tc>
          <w:tcPr>
            <w:tcW w:w="2977" w:type="dxa"/>
            <w:shd w:val="clear" w:color="auto" w:fill="auto"/>
          </w:tcPr>
          <w:p w14:paraId="7F8AFC0E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1 - Płyny I</w:t>
            </w:r>
          </w:p>
        </w:tc>
        <w:tc>
          <w:tcPr>
            <w:tcW w:w="3119" w:type="dxa"/>
            <w:shd w:val="clear" w:color="auto" w:fill="auto"/>
          </w:tcPr>
          <w:p w14:paraId="11F491BC" w14:textId="77777777" w:rsidR="007C7EB7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E879B75" w14:textId="77777777" w:rsidR="007C7EB7" w:rsidRPr="00D71EB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8</w:t>
            </w:r>
          </w:p>
          <w:p w14:paraId="6363C040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04D3550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72D2F4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36BF591B" w14:textId="77777777" w:rsidTr="00382555">
        <w:tc>
          <w:tcPr>
            <w:tcW w:w="2977" w:type="dxa"/>
            <w:shd w:val="clear" w:color="auto" w:fill="auto"/>
          </w:tcPr>
          <w:p w14:paraId="25B28A61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  - Płyny II</w:t>
            </w:r>
          </w:p>
        </w:tc>
        <w:tc>
          <w:tcPr>
            <w:tcW w:w="3119" w:type="dxa"/>
            <w:shd w:val="clear" w:color="auto" w:fill="auto"/>
          </w:tcPr>
          <w:p w14:paraId="4D737498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14CBE63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8</w:t>
            </w:r>
          </w:p>
          <w:p w14:paraId="5830CDA1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634D8861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75EAD9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2B48F649" w14:textId="77777777" w:rsidTr="00382555">
        <w:tc>
          <w:tcPr>
            <w:tcW w:w="2977" w:type="dxa"/>
            <w:shd w:val="clear" w:color="auto" w:fill="auto"/>
          </w:tcPr>
          <w:p w14:paraId="65CA2537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3- Tranexamic acid</w:t>
            </w:r>
          </w:p>
        </w:tc>
        <w:tc>
          <w:tcPr>
            <w:tcW w:w="3119" w:type="dxa"/>
            <w:shd w:val="clear" w:color="auto" w:fill="auto"/>
          </w:tcPr>
          <w:p w14:paraId="1702A8F7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C18DA7B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408276DA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68165EB0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3B6971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3530B47F" w14:textId="77777777" w:rsidTr="00382555">
        <w:tc>
          <w:tcPr>
            <w:tcW w:w="2977" w:type="dxa"/>
            <w:shd w:val="clear" w:color="auto" w:fill="auto"/>
          </w:tcPr>
          <w:p w14:paraId="291D0704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4 - Pakiet 4 - Leki I</w:t>
            </w:r>
          </w:p>
        </w:tc>
        <w:tc>
          <w:tcPr>
            <w:tcW w:w="3119" w:type="dxa"/>
            <w:shd w:val="clear" w:color="auto" w:fill="auto"/>
          </w:tcPr>
          <w:p w14:paraId="59A2FCA4" w14:textId="77777777" w:rsidR="007C7EB7" w:rsidRPr="0001521A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1521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CC317C3" w14:textId="77777777" w:rsidR="007C7EB7" w:rsidRPr="0001521A" w:rsidRDefault="007C7EB7" w:rsidP="008B5C1F">
            <w:pPr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ul.</w:t>
            </w:r>
            <w:r w:rsidRPr="0001521A">
              <w:rPr>
                <w:b/>
                <w:bCs/>
                <w:sz w:val="20"/>
                <w:szCs w:val="20"/>
              </w:rPr>
              <w:t xml:space="preserve"> </w:t>
            </w:r>
            <w:r w:rsidRPr="0001521A">
              <w:rPr>
                <w:sz w:val="20"/>
                <w:szCs w:val="20"/>
              </w:rPr>
              <w:t>Szopienicka 77</w:t>
            </w:r>
          </w:p>
          <w:p w14:paraId="43737B2B" w14:textId="77777777" w:rsidR="007C7EB7" w:rsidRPr="0001521A" w:rsidRDefault="007C7EB7" w:rsidP="008B5C1F">
            <w:pPr>
              <w:spacing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40-431 Katowice</w:t>
            </w:r>
          </w:p>
        </w:tc>
        <w:tc>
          <w:tcPr>
            <w:tcW w:w="1842" w:type="dxa"/>
            <w:shd w:val="clear" w:color="auto" w:fill="auto"/>
          </w:tcPr>
          <w:p w14:paraId="4048E69B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C394CF" w14:textId="77777777" w:rsidR="007C7EB7" w:rsidRPr="0001521A" w:rsidRDefault="007C7EB7" w:rsidP="008B5C1F">
            <w:pPr>
              <w:jc w:val="center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2984E62E" w14:textId="77777777" w:rsidTr="00382555">
        <w:tc>
          <w:tcPr>
            <w:tcW w:w="2977" w:type="dxa"/>
            <w:shd w:val="clear" w:color="auto" w:fill="auto"/>
          </w:tcPr>
          <w:p w14:paraId="28894A2C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4 - Leki I</w:t>
            </w:r>
          </w:p>
        </w:tc>
        <w:tc>
          <w:tcPr>
            <w:tcW w:w="3119" w:type="dxa"/>
            <w:shd w:val="clear" w:color="auto" w:fill="auto"/>
          </w:tcPr>
          <w:p w14:paraId="35EF5240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9333A0A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7D4674D6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12FD2277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- 494.60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1FF84A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494,60</w:t>
            </w:r>
          </w:p>
        </w:tc>
      </w:tr>
      <w:tr w:rsidR="007C7EB7" w:rsidRPr="00834EF4" w14:paraId="2388623F" w14:textId="77777777" w:rsidTr="00382555">
        <w:tc>
          <w:tcPr>
            <w:tcW w:w="2977" w:type="dxa"/>
            <w:shd w:val="clear" w:color="auto" w:fill="auto"/>
          </w:tcPr>
          <w:p w14:paraId="6A7F4E7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5 - Leki II</w:t>
            </w:r>
          </w:p>
        </w:tc>
        <w:tc>
          <w:tcPr>
            <w:tcW w:w="3119" w:type="dxa"/>
            <w:shd w:val="clear" w:color="auto" w:fill="auto"/>
          </w:tcPr>
          <w:p w14:paraId="30F34B89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Lek S.A.</w:t>
            </w:r>
          </w:p>
          <w:p w14:paraId="00A581BE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16</w:t>
            </w:r>
          </w:p>
          <w:p w14:paraId="686F07A0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Stryków</w:t>
            </w:r>
          </w:p>
        </w:tc>
        <w:tc>
          <w:tcPr>
            <w:tcW w:w="1842" w:type="dxa"/>
            <w:shd w:val="clear" w:color="auto" w:fill="auto"/>
          </w:tcPr>
          <w:p w14:paraId="06846869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A63693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69471058" w14:textId="77777777" w:rsidTr="00382555">
        <w:tc>
          <w:tcPr>
            <w:tcW w:w="2977" w:type="dxa"/>
            <w:shd w:val="clear" w:color="auto" w:fill="auto"/>
          </w:tcPr>
          <w:p w14:paraId="422DD13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5 - Leki II</w:t>
            </w:r>
          </w:p>
        </w:tc>
        <w:tc>
          <w:tcPr>
            <w:tcW w:w="3119" w:type="dxa"/>
            <w:shd w:val="clear" w:color="auto" w:fill="auto"/>
          </w:tcPr>
          <w:p w14:paraId="72C126DD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6FCE956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77</w:t>
            </w:r>
          </w:p>
          <w:p w14:paraId="5F908E96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47BB048E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AAA349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0,00</w:t>
            </w:r>
          </w:p>
        </w:tc>
      </w:tr>
      <w:tr w:rsidR="007C7EB7" w:rsidRPr="00834EF4" w14:paraId="6F8286BA" w14:textId="77777777" w:rsidTr="00382555">
        <w:tc>
          <w:tcPr>
            <w:tcW w:w="2977" w:type="dxa"/>
            <w:shd w:val="clear" w:color="auto" w:fill="auto"/>
          </w:tcPr>
          <w:p w14:paraId="664ADE4D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6 - Leki III</w:t>
            </w:r>
          </w:p>
        </w:tc>
        <w:tc>
          <w:tcPr>
            <w:tcW w:w="3119" w:type="dxa"/>
            <w:shd w:val="clear" w:color="auto" w:fill="auto"/>
          </w:tcPr>
          <w:p w14:paraId="613F241C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E5934D7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4F4D00CF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5824E3D5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454C08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310F225B" w14:textId="77777777" w:rsidTr="00382555">
        <w:tc>
          <w:tcPr>
            <w:tcW w:w="2977" w:type="dxa"/>
            <w:shd w:val="clear" w:color="auto" w:fill="auto"/>
          </w:tcPr>
          <w:p w14:paraId="7D7773C5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lastRenderedPageBreak/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6 - Leki III</w:t>
            </w:r>
          </w:p>
        </w:tc>
        <w:tc>
          <w:tcPr>
            <w:tcW w:w="3119" w:type="dxa"/>
            <w:shd w:val="clear" w:color="auto" w:fill="auto"/>
          </w:tcPr>
          <w:p w14:paraId="6AA1437A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7A68359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77</w:t>
            </w:r>
          </w:p>
          <w:p w14:paraId="5A09D9FA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46FC3432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- 479.95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6B3CFA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479,95</w:t>
            </w:r>
          </w:p>
        </w:tc>
      </w:tr>
      <w:tr w:rsidR="007C7EB7" w:rsidRPr="00834EF4" w14:paraId="3832C42B" w14:textId="77777777" w:rsidTr="00382555">
        <w:tc>
          <w:tcPr>
            <w:tcW w:w="2977" w:type="dxa"/>
            <w:shd w:val="clear" w:color="auto" w:fill="auto"/>
          </w:tcPr>
          <w:p w14:paraId="2CA5C73D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6 - Leki III</w:t>
            </w:r>
          </w:p>
        </w:tc>
        <w:tc>
          <w:tcPr>
            <w:tcW w:w="3119" w:type="dxa"/>
            <w:shd w:val="clear" w:color="auto" w:fill="auto"/>
          </w:tcPr>
          <w:p w14:paraId="6ED94241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Urtica Sp. z o.o.</w:t>
            </w:r>
          </w:p>
          <w:p w14:paraId="1FCFA250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120</w:t>
            </w:r>
          </w:p>
          <w:p w14:paraId="7B92A3B6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439F765A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- 464.70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8C30A3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464,70</w:t>
            </w:r>
          </w:p>
        </w:tc>
      </w:tr>
      <w:tr w:rsidR="007C7EB7" w:rsidRPr="00834EF4" w14:paraId="314DB919" w14:textId="77777777" w:rsidTr="00382555">
        <w:tc>
          <w:tcPr>
            <w:tcW w:w="2977" w:type="dxa"/>
            <w:shd w:val="clear" w:color="auto" w:fill="auto"/>
          </w:tcPr>
          <w:p w14:paraId="0E9C6F21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7 - Furosemide</w:t>
            </w:r>
          </w:p>
        </w:tc>
        <w:tc>
          <w:tcPr>
            <w:tcW w:w="3119" w:type="dxa"/>
            <w:shd w:val="clear" w:color="auto" w:fill="auto"/>
          </w:tcPr>
          <w:p w14:paraId="225FFFBC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Urtica Sp. z o.o.</w:t>
            </w:r>
          </w:p>
          <w:p w14:paraId="57E2925B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120</w:t>
            </w:r>
          </w:p>
          <w:p w14:paraId="2A159CB4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1A297198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F7A3A5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20721DF7" w14:textId="77777777" w:rsidTr="00382555">
        <w:tc>
          <w:tcPr>
            <w:tcW w:w="2977" w:type="dxa"/>
            <w:shd w:val="clear" w:color="auto" w:fill="auto"/>
          </w:tcPr>
          <w:p w14:paraId="0DC2CADA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7 - Furosemide</w:t>
            </w:r>
          </w:p>
        </w:tc>
        <w:tc>
          <w:tcPr>
            <w:tcW w:w="3119" w:type="dxa"/>
            <w:shd w:val="clear" w:color="auto" w:fill="auto"/>
          </w:tcPr>
          <w:p w14:paraId="04ECCDB6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Asclepios S.A.</w:t>
            </w:r>
          </w:p>
          <w:p w14:paraId="0B9C81A8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44</w:t>
            </w:r>
          </w:p>
          <w:p w14:paraId="0E26C8E6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00F5E23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- 479.80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F53152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479,80</w:t>
            </w:r>
          </w:p>
        </w:tc>
      </w:tr>
      <w:tr w:rsidR="007C7EB7" w:rsidRPr="00834EF4" w14:paraId="111EAFA9" w14:textId="77777777" w:rsidTr="00382555">
        <w:tc>
          <w:tcPr>
            <w:tcW w:w="2977" w:type="dxa"/>
            <w:shd w:val="clear" w:color="auto" w:fill="auto"/>
          </w:tcPr>
          <w:p w14:paraId="54F43F75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7 - Furosemide</w:t>
            </w:r>
          </w:p>
        </w:tc>
        <w:tc>
          <w:tcPr>
            <w:tcW w:w="3119" w:type="dxa"/>
            <w:shd w:val="clear" w:color="auto" w:fill="auto"/>
          </w:tcPr>
          <w:p w14:paraId="39334438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ECCF494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17CFC29C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1869A36E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- 220.95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AF74C0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220,95</w:t>
            </w:r>
          </w:p>
        </w:tc>
      </w:tr>
      <w:tr w:rsidR="007C7EB7" w:rsidRPr="00834EF4" w14:paraId="3C08243F" w14:textId="77777777" w:rsidTr="00382555">
        <w:tc>
          <w:tcPr>
            <w:tcW w:w="2977" w:type="dxa"/>
            <w:shd w:val="clear" w:color="auto" w:fill="auto"/>
          </w:tcPr>
          <w:p w14:paraId="6145ABED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7 - Furosemide</w:t>
            </w:r>
          </w:p>
        </w:tc>
        <w:tc>
          <w:tcPr>
            <w:tcW w:w="3119" w:type="dxa"/>
            <w:shd w:val="clear" w:color="auto" w:fill="auto"/>
          </w:tcPr>
          <w:p w14:paraId="48E19284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0BEAF9E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77</w:t>
            </w:r>
          </w:p>
          <w:p w14:paraId="7E63F5D2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5BDA66A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- 190.00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A228E7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190,00</w:t>
            </w:r>
          </w:p>
        </w:tc>
      </w:tr>
      <w:tr w:rsidR="007C7EB7" w:rsidRPr="00834EF4" w14:paraId="58E6AF86" w14:textId="77777777" w:rsidTr="00382555">
        <w:tc>
          <w:tcPr>
            <w:tcW w:w="2977" w:type="dxa"/>
            <w:shd w:val="clear" w:color="auto" w:fill="auto"/>
          </w:tcPr>
          <w:p w14:paraId="1F63682B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8* - Bicalutamidum</w:t>
            </w:r>
          </w:p>
        </w:tc>
        <w:tc>
          <w:tcPr>
            <w:tcW w:w="3119" w:type="dxa"/>
            <w:shd w:val="clear" w:color="auto" w:fill="auto"/>
          </w:tcPr>
          <w:p w14:paraId="43A006F2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D375D22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7FFCDEC7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22FB7B32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B1ED3B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096E399B" w14:textId="77777777" w:rsidTr="00382555">
        <w:tc>
          <w:tcPr>
            <w:tcW w:w="2977" w:type="dxa"/>
            <w:shd w:val="clear" w:color="auto" w:fill="auto"/>
          </w:tcPr>
          <w:p w14:paraId="24E87F46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8* - Bicalutamidum</w:t>
            </w:r>
          </w:p>
        </w:tc>
        <w:tc>
          <w:tcPr>
            <w:tcW w:w="3119" w:type="dxa"/>
            <w:shd w:val="clear" w:color="auto" w:fill="auto"/>
          </w:tcPr>
          <w:p w14:paraId="066760DF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Asclepios S.A.</w:t>
            </w:r>
          </w:p>
          <w:p w14:paraId="46FC0694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44</w:t>
            </w:r>
          </w:p>
          <w:p w14:paraId="4D95451D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72895235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- 492.05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23B1F1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492,05</w:t>
            </w:r>
          </w:p>
        </w:tc>
      </w:tr>
      <w:tr w:rsidR="007C7EB7" w:rsidRPr="00834EF4" w14:paraId="244560AF" w14:textId="77777777" w:rsidTr="00382555">
        <w:tc>
          <w:tcPr>
            <w:tcW w:w="2977" w:type="dxa"/>
            <w:shd w:val="clear" w:color="auto" w:fill="auto"/>
          </w:tcPr>
          <w:p w14:paraId="64A4949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8* - Bicalutamidum</w:t>
            </w:r>
          </w:p>
        </w:tc>
        <w:tc>
          <w:tcPr>
            <w:tcW w:w="3119" w:type="dxa"/>
            <w:shd w:val="clear" w:color="auto" w:fill="auto"/>
          </w:tcPr>
          <w:p w14:paraId="18E68323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E41945A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77</w:t>
            </w:r>
          </w:p>
          <w:p w14:paraId="14E53B35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391D130E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- 340.65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70DFC5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340,65</w:t>
            </w:r>
          </w:p>
        </w:tc>
      </w:tr>
      <w:tr w:rsidR="007C7EB7" w:rsidRPr="00834EF4" w14:paraId="5A96CEB4" w14:textId="77777777" w:rsidTr="00382555">
        <w:tc>
          <w:tcPr>
            <w:tcW w:w="2977" w:type="dxa"/>
            <w:shd w:val="clear" w:color="auto" w:fill="auto"/>
          </w:tcPr>
          <w:p w14:paraId="149AE46E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9 -Surowce farmaceutyczne do receptury aptecznej</w:t>
            </w:r>
          </w:p>
        </w:tc>
        <w:tc>
          <w:tcPr>
            <w:tcW w:w="3119" w:type="dxa"/>
            <w:shd w:val="clear" w:color="auto" w:fill="auto"/>
          </w:tcPr>
          <w:p w14:paraId="153A150C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LogFarma Sp. z o.o.</w:t>
            </w:r>
          </w:p>
          <w:p w14:paraId="704632F7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1/1</w:t>
            </w:r>
          </w:p>
          <w:p w14:paraId="501E241E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Modlniczka</w:t>
            </w:r>
          </w:p>
        </w:tc>
        <w:tc>
          <w:tcPr>
            <w:tcW w:w="1842" w:type="dxa"/>
            <w:shd w:val="clear" w:color="auto" w:fill="auto"/>
          </w:tcPr>
          <w:p w14:paraId="2F5C6C70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B8E0DA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6E3F730F" w14:textId="77777777" w:rsidTr="00382555">
        <w:tc>
          <w:tcPr>
            <w:tcW w:w="2977" w:type="dxa"/>
            <w:shd w:val="clear" w:color="auto" w:fill="auto"/>
          </w:tcPr>
          <w:p w14:paraId="6684C27A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10- Formaldehyde*</w:t>
            </w:r>
          </w:p>
        </w:tc>
        <w:tc>
          <w:tcPr>
            <w:tcW w:w="3119" w:type="dxa"/>
            <w:shd w:val="clear" w:color="auto" w:fill="auto"/>
          </w:tcPr>
          <w:p w14:paraId="0E25C287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LogFarma Sp. z o.o.</w:t>
            </w:r>
          </w:p>
          <w:p w14:paraId="59A4605A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1/1</w:t>
            </w:r>
          </w:p>
          <w:p w14:paraId="12113617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Modlniczka</w:t>
            </w:r>
          </w:p>
        </w:tc>
        <w:tc>
          <w:tcPr>
            <w:tcW w:w="1842" w:type="dxa"/>
            <w:shd w:val="clear" w:color="auto" w:fill="auto"/>
          </w:tcPr>
          <w:p w14:paraId="3954B838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2C081A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543CDA44" w14:textId="77777777" w:rsidTr="00382555">
        <w:tc>
          <w:tcPr>
            <w:tcW w:w="2977" w:type="dxa"/>
            <w:shd w:val="clear" w:color="auto" w:fill="auto"/>
          </w:tcPr>
          <w:p w14:paraId="132DE756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11  - Leki zewnętrzne</w:t>
            </w:r>
          </w:p>
        </w:tc>
        <w:tc>
          <w:tcPr>
            <w:tcW w:w="3119" w:type="dxa"/>
            <w:shd w:val="clear" w:color="auto" w:fill="auto"/>
          </w:tcPr>
          <w:p w14:paraId="63109366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DF3A300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56C0DC8A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3FD9740C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45C901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60036D83" w14:textId="77777777" w:rsidTr="00382555">
        <w:tc>
          <w:tcPr>
            <w:tcW w:w="2977" w:type="dxa"/>
            <w:shd w:val="clear" w:color="auto" w:fill="auto"/>
          </w:tcPr>
          <w:p w14:paraId="3D8E57AB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13 - Pakiet 13 - Alteplase</w:t>
            </w:r>
          </w:p>
        </w:tc>
        <w:tc>
          <w:tcPr>
            <w:tcW w:w="3119" w:type="dxa"/>
            <w:shd w:val="clear" w:color="auto" w:fill="auto"/>
          </w:tcPr>
          <w:p w14:paraId="18C6035B" w14:textId="77777777" w:rsidR="007C7EB7" w:rsidRPr="0001521A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1521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F7B716D" w14:textId="77777777" w:rsidR="007C7EB7" w:rsidRPr="0001521A" w:rsidRDefault="007C7EB7" w:rsidP="008B5C1F">
            <w:pPr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ul.</w:t>
            </w:r>
            <w:r w:rsidRPr="0001521A">
              <w:rPr>
                <w:b/>
                <w:bCs/>
                <w:sz w:val="20"/>
                <w:szCs w:val="20"/>
              </w:rPr>
              <w:t xml:space="preserve"> </w:t>
            </w:r>
            <w:r w:rsidRPr="0001521A">
              <w:rPr>
                <w:sz w:val="20"/>
                <w:szCs w:val="20"/>
              </w:rPr>
              <w:t>Szopienicka 77</w:t>
            </w:r>
          </w:p>
          <w:p w14:paraId="3DBB6BB8" w14:textId="77777777" w:rsidR="007C7EB7" w:rsidRPr="0001521A" w:rsidRDefault="007C7EB7" w:rsidP="008B5C1F">
            <w:pPr>
              <w:spacing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40-431 Katowice</w:t>
            </w:r>
          </w:p>
        </w:tc>
        <w:tc>
          <w:tcPr>
            <w:tcW w:w="1842" w:type="dxa"/>
            <w:shd w:val="clear" w:color="auto" w:fill="auto"/>
          </w:tcPr>
          <w:p w14:paraId="5A2034E7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9A7190" w14:textId="77777777" w:rsidR="007C7EB7" w:rsidRPr="0001521A" w:rsidRDefault="007C7EB7" w:rsidP="008B5C1F">
            <w:pPr>
              <w:jc w:val="center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25C30BC1" w14:textId="77777777" w:rsidTr="00382555">
        <w:tc>
          <w:tcPr>
            <w:tcW w:w="2977" w:type="dxa"/>
            <w:shd w:val="clear" w:color="auto" w:fill="auto"/>
          </w:tcPr>
          <w:p w14:paraId="7E8D3060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13 - Alteplase</w:t>
            </w:r>
          </w:p>
        </w:tc>
        <w:tc>
          <w:tcPr>
            <w:tcW w:w="3119" w:type="dxa"/>
            <w:shd w:val="clear" w:color="auto" w:fill="auto"/>
          </w:tcPr>
          <w:p w14:paraId="0985C166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B591688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53C24D40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601A752D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- 460.00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0E32E2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460,00</w:t>
            </w:r>
          </w:p>
        </w:tc>
      </w:tr>
      <w:tr w:rsidR="007C7EB7" w:rsidRPr="00834EF4" w14:paraId="6C1D26BE" w14:textId="77777777" w:rsidTr="00382555">
        <w:tc>
          <w:tcPr>
            <w:tcW w:w="2977" w:type="dxa"/>
            <w:shd w:val="clear" w:color="auto" w:fill="auto"/>
          </w:tcPr>
          <w:p w14:paraId="46A6A422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14 - Colecalciferol</w:t>
            </w:r>
          </w:p>
        </w:tc>
        <w:tc>
          <w:tcPr>
            <w:tcW w:w="3119" w:type="dxa"/>
            <w:shd w:val="clear" w:color="auto" w:fill="auto"/>
          </w:tcPr>
          <w:p w14:paraId="01F38EF6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7C02857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21D87B8F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0908E15D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BA5A0B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05B9450C" w14:textId="77777777" w:rsidTr="00382555">
        <w:tc>
          <w:tcPr>
            <w:tcW w:w="2977" w:type="dxa"/>
            <w:shd w:val="clear" w:color="auto" w:fill="auto"/>
          </w:tcPr>
          <w:p w14:paraId="3564438E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16 - Pakiet 16 - Cefazolin</w:t>
            </w:r>
          </w:p>
        </w:tc>
        <w:tc>
          <w:tcPr>
            <w:tcW w:w="3119" w:type="dxa"/>
            <w:shd w:val="clear" w:color="auto" w:fill="auto"/>
          </w:tcPr>
          <w:p w14:paraId="6280743A" w14:textId="77777777" w:rsidR="007C7EB7" w:rsidRPr="0001521A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1521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4F7C682" w14:textId="77777777" w:rsidR="007C7EB7" w:rsidRPr="0001521A" w:rsidRDefault="007C7EB7" w:rsidP="008B5C1F">
            <w:pPr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ul.</w:t>
            </w:r>
            <w:r w:rsidRPr="0001521A">
              <w:rPr>
                <w:b/>
                <w:bCs/>
                <w:sz w:val="20"/>
                <w:szCs w:val="20"/>
              </w:rPr>
              <w:t xml:space="preserve"> </w:t>
            </w:r>
            <w:r w:rsidRPr="0001521A">
              <w:rPr>
                <w:sz w:val="20"/>
                <w:szCs w:val="20"/>
              </w:rPr>
              <w:t>Szopienicka 77</w:t>
            </w:r>
          </w:p>
          <w:p w14:paraId="60876994" w14:textId="77777777" w:rsidR="007C7EB7" w:rsidRPr="0001521A" w:rsidRDefault="007C7EB7" w:rsidP="008B5C1F">
            <w:pPr>
              <w:spacing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40-431 Katowice</w:t>
            </w:r>
          </w:p>
        </w:tc>
        <w:tc>
          <w:tcPr>
            <w:tcW w:w="1842" w:type="dxa"/>
            <w:shd w:val="clear" w:color="auto" w:fill="auto"/>
          </w:tcPr>
          <w:p w14:paraId="45EA3273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9E3DE5" w14:textId="77777777" w:rsidR="007C7EB7" w:rsidRPr="0001521A" w:rsidRDefault="007C7EB7" w:rsidP="008B5C1F">
            <w:pPr>
              <w:jc w:val="center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2AD9312F" w14:textId="77777777" w:rsidTr="00382555">
        <w:tc>
          <w:tcPr>
            <w:tcW w:w="2977" w:type="dxa"/>
            <w:shd w:val="clear" w:color="auto" w:fill="auto"/>
          </w:tcPr>
          <w:p w14:paraId="2F9AA272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16 - Cefazolin</w:t>
            </w:r>
          </w:p>
        </w:tc>
        <w:tc>
          <w:tcPr>
            <w:tcW w:w="3119" w:type="dxa"/>
            <w:shd w:val="clear" w:color="auto" w:fill="auto"/>
          </w:tcPr>
          <w:p w14:paraId="5A56B505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B6B7734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74C8DF6D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59305B1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- 486.25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249E49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486,25</w:t>
            </w:r>
          </w:p>
        </w:tc>
      </w:tr>
      <w:tr w:rsidR="007C7EB7" w:rsidRPr="00834EF4" w14:paraId="0AA64750" w14:textId="77777777" w:rsidTr="00382555">
        <w:tc>
          <w:tcPr>
            <w:tcW w:w="2977" w:type="dxa"/>
            <w:shd w:val="clear" w:color="auto" w:fill="auto"/>
          </w:tcPr>
          <w:p w14:paraId="6940A9AB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16 - Cefazolin</w:t>
            </w:r>
          </w:p>
        </w:tc>
        <w:tc>
          <w:tcPr>
            <w:tcW w:w="3119" w:type="dxa"/>
            <w:shd w:val="clear" w:color="auto" w:fill="auto"/>
          </w:tcPr>
          <w:p w14:paraId="70B9FDE7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Asclepios S.A.</w:t>
            </w:r>
          </w:p>
          <w:p w14:paraId="2A4E7FA1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lastRenderedPageBreak/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44</w:t>
            </w:r>
          </w:p>
          <w:p w14:paraId="20830EF1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5EE10A04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lastRenderedPageBreak/>
              <w:t>1 - Cena - 481.55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4A2CD1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481,55</w:t>
            </w:r>
          </w:p>
        </w:tc>
      </w:tr>
      <w:tr w:rsidR="007C7EB7" w:rsidRPr="00834EF4" w14:paraId="369E4D1D" w14:textId="77777777" w:rsidTr="00382555">
        <w:tc>
          <w:tcPr>
            <w:tcW w:w="2977" w:type="dxa"/>
            <w:shd w:val="clear" w:color="auto" w:fill="auto"/>
          </w:tcPr>
          <w:p w14:paraId="280A856E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17 - Calcii folinas</w:t>
            </w:r>
          </w:p>
        </w:tc>
        <w:tc>
          <w:tcPr>
            <w:tcW w:w="3119" w:type="dxa"/>
            <w:shd w:val="clear" w:color="auto" w:fill="auto"/>
          </w:tcPr>
          <w:p w14:paraId="36AD9DBC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Lek S.A.</w:t>
            </w:r>
          </w:p>
          <w:p w14:paraId="3D8907CB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16</w:t>
            </w:r>
          </w:p>
          <w:p w14:paraId="4CFCD00F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Stryków</w:t>
            </w:r>
          </w:p>
        </w:tc>
        <w:tc>
          <w:tcPr>
            <w:tcW w:w="1842" w:type="dxa"/>
            <w:shd w:val="clear" w:color="auto" w:fill="auto"/>
          </w:tcPr>
          <w:p w14:paraId="19C6BD12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502B69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66136B57" w14:textId="77777777" w:rsidTr="00382555">
        <w:tc>
          <w:tcPr>
            <w:tcW w:w="2977" w:type="dxa"/>
            <w:shd w:val="clear" w:color="auto" w:fill="auto"/>
          </w:tcPr>
          <w:p w14:paraId="72010FA6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18 - Pakiet 18  - Irinotecani *</w:t>
            </w:r>
          </w:p>
        </w:tc>
        <w:tc>
          <w:tcPr>
            <w:tcW w:w="3119" w:type="dxa"/>
            <w:shd w:val="clear" w:color="auto" w:fill="auto"/>
          </w:tcPr>
          <w:p w14:paraId="2DC24366" w14:textId="77777777" w:rsidR="007C7EB7" w:rsidRPr="0001521A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1521A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10A06FB5" w14:textId="77777777" w:rsidR="007C7EB7" w:rsidRPr="0001521A" w:rsidRDefault="007C7EB7" w:rsidP="008B5C1F">
            <w:pPr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Al. Jerozolimskie 134</w:t>
            </w:r>
          </w:p>
          <w:p w14:paraId="75EA2973" w14:textId="77777777" w:rsidR="007C7EB7" w:rsidRPr="0001521A" w:rsidRDefault="007C7EB7" w:rsidP="008B5C1F">
            <w:pPr>
              <w:spacing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02-305 Warszawa</w:t>
            </w:r>
          </w:p>
        </w:tc>
        <w:tc>
          <w:tcPr>
            <w:tcW w:w="1842" w:type="dxa"/>
            <w:shd w:val="clear" w:color="auto" w:fill="auto"/>
          </w:tcPr>
          <w:p w14:paraId="3345118C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BEE991" w14:textId="77777777" w:rsidR="007C7EB7" w:rsidRPr="0001521A" w:rsidRDefault="007C7EB7" w:rsidP="008B5C1F">
            <w:pPr>
              <w:jc w:val="center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0D6E4B66" w14:textId="77777777" w:rsidTr="00382555">
        <w:tc>
          <w:tcPr>
            <w:tcW w:w="2977" w:type="dxa"/>
            <w:shd w:val="clear" w:color="auto" w:fill="auto"/>
          </w:tcPr>
          <w:p w14:paraId="1209D8A0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18  - Irinotecani *</w:t>
            </w:r>
          </w:p>
        </w:tc>
        <w:tc>
          <w:tcPr>
            <w:tcW w:w="3119" w:type="dxa"/>
            <w:shd w:val="clear" w:color="auto" w:fill="auto"/>
          </w:tcPr>
          <w:p w14:paraId="1EC83ACF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284D206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3C79D3D9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28C0F0F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- 468.35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EA23DB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468,35</w:t>
            </w:r>
          </w:p>
        </w:tc>
      </w:tr>
      <w:tr w:rsidR="007C7EB7" w:rsidRPr="00834EF4" w14:paraId="098F5A62" w14:textId="77777777" w:rsidTr="00382555">
        <w:tc>
          <w:tcPr>
            <w:tcW w:w="2977" w:type="dxa"/>
            <w:shd w:val="clear" w:color="auto" w:fill="auto"/>
          </w:tcPr>
          <w:p w14:paraId="5B4F3C6E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18  - Irinotecani *</w:t>
            </w:r>
          </w:p>
        </w:tc>
        <w:tc>
          <w:tcPr>
            <w:tcW w:w="3119" w:type="dxa"/>
            <w:shd w:val="clear" w:color="auto" w:fill="auto"/>
          </w:tcPr>
          <w:p w14:paraId="09CE2088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Asclepios S.A.</w:t>
            </w:r>
          </w:p>
          <w:p w14:paraId="43C2A958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44</w:t>
            </w:r>
          </w:p>
          <w:p w14:paraId="1DE767B1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5181B928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- 459.45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A914C9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459,45</w:t>
            </w:r>
          </w:p>
        </w:tc>
      </w:tr>
      <w:tr w:rsidR="007C7EB7" w:rsidRPr="00834EF4" w14:paraId="01AFD32F" w14:textId="77777777" w:rsidTr="00382555">
        <w:tc>
          <w:tcPr>
            <w:tcW w:w="2977" w:type="dxa"/>
            <w:shd w:val="clear" w:color="auto" w:fill="auto"/>
          </w:tcPr>
          <w:p w14:paraId="5B8B22B7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19 - Gąbka lecznicza</w:t>
            </w:r>
          </w:p>
        </w:tc>
        <w:tc>
          <w:tcPr>
            <w:tcW w:w="3119" w:type="dxa"/>
            <w:shd w:val="clear" w:color="auto" w:fill="auto"/>
          </w:tcPr>
          <w:p w14:paraId="03BF9A67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89325AD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701949E4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1534AD30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E4B992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6853DA98" w14:textId="77777777" w:rsidTr="00382555">
        <w:tc>
          <w:tcPr>
            <w:tcW w:w="2977" w:type="dxa"/>
            <w:shd w:val="clear" w:color="auto" w:fill="auto"/>
          </w:tcPr>
          <w:p w14:paraId="51456DF1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20 - Pakiet 20 - Płyny III</w:t>
            </w:r>
          </w:p>
        </w:tc>
        <w:tc>
          <w:tcPr>
            <w:tcW w:w="3119" w:type="dxa"/>
            <w:shd w:val="clear" w:color="auto" w:fill="auto"/>
          </w:tcPr>
          <w:p w14:paraId="6F979569" w14:textId="77777777" w:rsidR="007C7EB7" w:rsidRPr="0001521A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1521A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254BCC57" w14:textId="77777777" w:rsidR="007C7EB7" w:rsidRPr="0001521A" w:rsidRDefault="007C7EB7" w:rsidP="008B5C1F">
            <w:pPr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Al. Jerozolimskie 134</w:t>
            </w:r>
          </w:p>
          <w:p w14:paraId="67EAEE5C" w14:textId="77777777" w:rsidR="007C7EB7" w:rsidRPr="0001521A" w:rsidRDefault="007C7EB7" w:rsidP="008B5C1F">
            <w:pPr>
              <w:spacing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02-305 Warszawa</w:t>
            </w:r>
          </w:p>
        </w:tc>
        <w:tc>
          <w:tcPr>
            <w:tcW w:w="1842" w:type="dxa"/>
            <w:shd w:val="clear" w:color="auto" w:fill="auto"/>
          </w:tcPr>
          <w:p w14:paraId="3AC72793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45F850" w14:textId="77777777" w:rsidR="007C7EB7" w:rsidRPr="0001521A" w:rsidRDefault="007C7EB7" w:rsidP="008B5C1F">
            <w:pPr>
              <w:jc w:val="center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59B5AFEE" w14:textId="77777777" w:rsidTr="00382555">
        <w:tc>
          <w:tcPr>
            <w:tcW w:w="2977" w:type="dxa"/>
            <w:shd w:val="clear" w:color="auto" w:fill="auto"/>
          </w:tcPr>
          <w:p w14:paraId="73F5E8A2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21 - Paracetamol</w:t>
            </w:r>
          </w:p>
        </w:tc>
        <w:tc>
          <w:tcPr>
            <w:tcW w:w="3119" w:type="dxa"/>
            <w:shd w:val="clear" w:color="auto" w:fill="auto"/>
          </w:tcPr>
          <w:p w14:paraId="3BEA92E0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 xml:space="preserve">Aesculap Chifa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31117750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14</w:t>
            </w:r>
          </w:p>
          <w:p w14:paraId="061B0D09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Nowy Tomyśl</w:t>
            </w:r>
          </w:p>
        </w:tc>
        <w:tc>
          <w:tcPr>
            <w:tcW w:w="1842" w:type="dxa"/>
            <w:shd w:val="clear" w:color="auto" w:fill="auto"/>
          </w:tcPr>
          <w:p w14:paraId="56CFC4F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C54359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58EF0E56" w14:textId="77777777" w:rsidTr="00382555">
        <w:tc>
          <w:tcPr>
            <w:tcW w:w="2977" w:type="dxa"/>
            <w:shd w:val="clear" w:color="auto" w:fill="auto"/>
          </w:tcPr>
          <w:p w14:paraId="2A2B2E61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22 - Leki IV</w:t>
            </w:r>
          </w:p>
        </w:tc>
        <w:tc>
          <w:tcPr>
            <w:tcW w:w="3119" w:type="dxa"/>
            <w:shd w:val="clear" w:color="auto" w:fill="auto"/>
          </w:tcPr>
          <w:p w14:paraId="559F0ED0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Urtica Sp. z o.o.</w:t>
            </w:r>
          </w:p>
          <w:p w14:paraId="520817A8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120</w:t>
            </w:r>
          </w:p>
          <w:p w14:paraId="1B80568F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25856D37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BB927A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67509C5F" w14:textId="77777777" w:rsidTr="00382555">
        <w:tc>
          <w:tcPr>
            <w:tcW w:w="2977" w:type="dxa"/>
            <w:shd w:val="clear" w:color="auto" w:fill="auto"/>
          </w:tcPr>
          <w:p w14:paraId="6605E609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22 - Leki IV</w:t>
            </w:r>
          </w:p>
        </w:tc>
        <w:tc>
          <w:tcPr>
            <w:tcW w:w="3119" w:type="dxa"/>
            <w:shd w:val="clear" w:color="auto" w:fill="auto"/>
          </w:tcPr>
          <w:p w14:paraId="0B56DD96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Asclepios S.A.</w:t>
            </w:r>
          </w:p>
          <w:p w14:paraId="1E7F6FB4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44</w:t>
            </w:r>
          </w:p>
          <w:p w14:paraId="19ED0650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3517EE33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- 407.85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19EAC6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407,85</w:t>
            </w:r>
          </w:p>
        </w:tc>
      </w:tr>
      <w:tr w:rsidR="007C7EB7" w:rsidRPr="00834EF4" w14:paraId="73625A29" w14:textId="77777777" w:rsidTr="00382555">
        <w:tc>
          <w:tcPr>
            <w:tcW w:w="2977" w:type="dxa"/>
            <w:shd w:val="clear" w:color="auto" w:fill="auto"/>
          </w:tcPr>
          <w:p w14:paraId="1A8BDED3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22 - Leki IV</w:t>
            </w:r>
          </w:p>
        </w:tc>
        <w:tc>
          <w:tcPr>
            <w:tcW w:w="3119" w:type="dxa"/>
            <w:shd w:val="clear" w:color="auto" w:fill="auto"/>
          </w:tcPr>
          <w:p w14:paraId="02F0173A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FB7C5FD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58336469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469FF765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- 293.10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E2C313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293,10</w:t>
            </w:r>
          </w:p>
        </w:tc>
      </w:tr>
      <w:tr w:rsidR="007C7EB7" w:rsidRPr="00834EF4" w14:paraId="29476A1A" w14:textId="77777777" w:rsidTr="00382555">
        <w:tc>
          <w:tcPr>
            <w:tcW w:w="2977" w:type="dxa"/>
            <w:shd w:val="clear" w:color="auto" w:fill="auto"/>
          </w:tcPr>
          <w:p w14:paraId="1F29C1D2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23 - Leki V</w:t>
            </w:r>
          </w:p>
        </w:tc>
        <w:tc>
          <w:tcPr>
            <w:tcW w:w="3119" w:type="dxa"/>
            <w:shd w:val="clear" w:color="auto" w:fill="auto"/>
          </w:tcPr>
          <w:p w14:paraId="1FFD677D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777E3DA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2D6CF9F0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48BD3A90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7C8001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3C50593B" w14:textId="77777777" w:rsidTr="00382555">
        <w:tc>
          <w:tcPr>
            <w:tcW w:w="2977" w:type="dxa"/>
            <w:shd w:val="clear" w:color="auto" w:fill="auto"/>
          </w:tcPr>
          <w:p w14:paraId="33BE22B7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24 - Leki VI</w:t>
            </w:r>
          </w:p>
        </w:tc>
        <w:tc>
          <w:tcPr>
            <w:tcW w:w="3119" w:type="dxa"/>
            <w:shd w:val="clear" w:color="auto" w:fill="auto"/>
          </w:tcPr>
          <w:p w14:paraId="204693F5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EA6F0CD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7570B74B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0034BBC0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135FD6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6EBB7F2E" w14:textId="77777777" w:rsidTr="00382555">
        <w:tc>
          <w:tcPr>
            <w:tcW w:w="2977" w:type="dxa"/>
            <w:shd w:val="clear" w:color="auto" w:fill="auto"/>
          </w:tcPr>
          <w:p w14:paraId="717BEF08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25 - Leki VII</w:t>
            </w:r>
          </w:p>
        </w:tc>
        <w:tc>
          <w:tcPr>
            <w:tcW w:w="3119" w:type="dxa"/>
            <w:shd w:val="clear" w:color="auto" w:fill="auto"/>
          </w:tcPr>
          <w:p w14:paraId="3A8DF22E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2909451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2F96DDD0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49C84E1A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69179C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6D28A680" w14:textId="77777777" w:rsidTr="00382555">
        <w:tc>
          <w:tcPr>
            <w:tcW w:w="2977" w:type="dxa"/>
            <w:shd w:val="clear" w:color="auto" w:fill="auto"/>
          </w:tcPr>
          <w:p w14:paraId="2A0AFACD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25 - Leki VII</w:t>
            </w:r>
          </w:p>
        </w:tc>
        <w:tc>
          <w:tcPr>
            <w:tcW w:w="3119" w:type="dxa"/>
            <w:shd w:val="clear" w:color="auto" w:fill="auto"/>
          </w:tcPr>
          <w:p w14:paraId="02446451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4C922BD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77</w:t>
            </w:r>
          </w:p>
          <w:p w14:paraId="03465FB1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3DD1C82B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- 423.65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F8DC50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423,65</w:t>
            </w:r>
          </w:p>
        </w:tc>
      </w:tr>
      <w:tr w:rsidR="007C7EB7" w:rsidRPr="00834EF4" w14:paraId="7D1EB467" w14:textId="77777777" w:rsidTr="00382555">
        <w:tc>
          <w:tcPr>
            <w:tcW w:w="2977" w:type="dxa"/>
            <w:shd w:val="clear" w:color="auto" w:fill="auto"/>
          </w:tcPr>
          <w:p w14:paraId="4B887A9B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26 - Antybiotyki I</w:t>
            </w:r>
          </w:p>
        </w:tc>
        <w:tc>
          <w:tcPr>
            <w:tcW w:w="3119" w:type="dxa"/>
            <w:shd w:val="clear" w:color="auto" w:fill="auto"/>
          </w:tcPr>
          <w:p w14:paraId="4DD45AC2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Lek S.A.</w:t>
            </w:r>
          </w:p>
          <w:p w14:paraId="66AAA522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16</w:t>
            </w:r>
          </w:p>
          <w:p w14:paraId="3B8DEF54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Stryków</w:t>
            </w:r>
          </w:p>
        </w:tc>
        <w:tc>
          <w:tcPr>
            <w:tcW w:w="1842" w:type="dxa"/>
            <w:shd w:val="clear" w:color="auto" w:fill="auto"/>
          </w:tcPr>
          <w:p w14:paraId="4F234B85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151DA3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7B7992E8" w14:textId="77777777" w:rsidTr="00382555">
        <w:tc>
          <w:tcPr>
            <w:tcW w:w="2977" w:type="dxa"/>
            <w:shd w:val="clear" w:color="auto" w:fill="auto"/>
          </w:tcPr>
          <w:p w14:paraId="1DFBCA7B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26 - Antybiotyki I</w:t>
            </w:r>
          </w:p>
        </w:tc>
        <w:tc>
          <w:tcPr>
            <w:tcW w:w="3119" w:type="dxa"/>
            <w:shd w:val="clear" w:color="auto" w:fill="auto"/>
          </w:tcPr>
          <w:p w14:paraId="5F939C49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CDF80ED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6561C6DB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7316B9B0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- 454.50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DE97FD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454,50</w:t>
            </w:r>
          </w:p>
        </w:tc>
      </w:tr>
      <w:tr w:rsidR="007C7EB7" w:rsidRPr="00834EF4" w14:paraId="43C1C780" w14:textId="77777777" w:rsidTr="00382555">
        <w:tc>
          <w:tcPr>
            <w:tcW w:w="2977" w:type="dxa"/>
            <w:shd w:val="clear" w:color="auto" w:fill="auto"/>
          </w:tcPr>
          <w:p w14:paraId="0205D1DC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26 - Antybiotyki I</w:t>
            </w:r>
          </w:p>
        </w:tc>
        <w:tc>
          <w:tcPr>
            <w:tcW w:w="3119" w:type="dxa"/>
            <w:shd w:val="clear" w:color="auto" w:fill="auto"/>
          </w:tcPr>
          <w:p w14:paraId="345096E6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Urtica Sp. z o.o.</w:t>
            </w:r>
          </w:p>
          <w:p w14:paraId="12B9D552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120</w:t>
            </w:r>
          </w:p>
          <w:p w14:paraId="7E395425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lastRenderedPageBreak/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785E19D5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lastRenderedPageBreak/>
              <w:t>1 - Cena - 303.95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11ED19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303,95</w:t>
            </w:r>
          </w:p>
        </w:tc>
      </w:tr>
      <w:tr w:rsidR="007C7EB7" w:rsidRPr="00834EF4" w14:paraId="6C4B4B30" w14:textId="77777777" w:rsidTr="00382555">
        <w:tc>
          <w:tcPr>
            <w:tcW w:w="2977" w:type="dxa"/>
            <w:shd w:val="clear" w:color="auto" w:fill="auto"/>
          </w:tcPr>
          <w:p w14:paraId="7C0F5728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27 - Leki VIII</w:t>
            </w:r>
          </w:p>
        </w:tc>
        <w:tc>
          <w:tcPr>
            <w:tcW w:w="3119" w:type="dxa"/>
            <w:shd w:val="clear" w:color="auto" w:fill="auto"/>
          </w:tcPr>
          <w:p w14:paraId="738F9BAE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7544FAE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2881AE96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12138B4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D40EDF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1332F9B4" w14:textId="77777777" w:rsidTr="00382555">
        <w:tc>
          <w:tcPr>
            <w:tcW w:w="2977" w:type="dxa"/>
            <w:shd w:val="clear" w:color="auto" w:fill="auto"/>
          </w:tcPr>
          <w:p w14:paraId="1F9069E6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27 - Leki VIII</w:t>
            </w:r>
          </w:p>
        </w:tc>
        <w:tc>
          <w:tcPr>
            <w:tcW w:w="3119" w:type="dxa"/>
            <w:shd w:val="clear" w:color="auto" w:fill="auto"/>
          </w:tcPr>
          <w:p w14:paraId="023B60F8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B03B75A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77</w:t>
            </w:r>
          </w:p>
          <w:p w14:paraId="189DC673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77D2F095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- 467.75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6476EB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467,75</w:t>
            </w:r>
          </w:p>
        </w:tc>
      </w:tr>
      <w:tr w:rsidR="007C7EB7" w:rsidRPr="00834EF4" w14:paraId="6D96D69C" w14:textId="77777777" w:rsidTr="00382555">
        <w:tc>
          <w:tcPr>
            <w:tcW w:w="2977" w:type="dxa"/>
            <w:shd w:val="clear" w:color="auto" w:fill="auto"/>
          </w:tcPr>
          <w:p w14:paraId="25A22A43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28 - Leki IX</w:t>
            </w:r>
          </w:p>
        </w:tc>
        <w:tc>
          <w:tcPr>
            <w:tcW w:w="3119" w:type="dxa"/>
            <w:shd w:val="clear" w:color="auto" w:fill="auto"/>
          </w:tcPr>
          <w:p w14:paraId="593C04D6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Lek S.A.</w:t>
            </w:r>
          </w:p>
          <w:p w14:paraId="6E925DEE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16</w:t>
            </w:r>
          </w:p>
          <w:p w14:paraId="002A6BA6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Stryków</w:t>
            </w:r>
          </w:p>
        </w:tc>
        <w:tc>
          <w:tcPr>
            <w:tcW w:w="1842" w:type="dxa"/>
            <w:shd w:val="clear" w:color="auto" w:fill="auto"/>
          </w:tcPr>
          <w:p w14:paraId="76708044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F59D0D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5CAB378C" w14:textId="77777777" w:rsidTr="00382555">
        <w:tc>
          <w:tcPr>
            <w:tcW w:w="2977" w:type="dxa"/>
            <w:shd w:val="clear" w:color="auto" w:fill="auto"/>
          </w:tcPr>
          <w:p w14:paraId="4EB4052C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29 - Pakiet 29 - Leki X</w:t>
            </w:r>
          </w:p>
        </w:tc>
        <w:tc>
          <w:tcPr>
            <w:tcW w:w="3119" w:type="dxa"/>
            <w:shd w:val="clear" w:color="auto" w:fill="auto"/>
          </w:tcPr>
          <w:p w14:paraId="6B375567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Fresenius Kabi Polska Sp.  z o.o.</w:t>
            </w:r>
          </w:p>
          <w:p w14:paraId="44D44A40" w14:textId="77777777" w:rsidR="007C7EB7" w:rsidRPr="0001521A" w:rsidRDefault="007C7EB7" w:rsidP="008B5C1F">
            <w:pPr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Al. Jerozolimskie 134</w:t>
            </w:r>
          </w:p>
          <w:p w14:paraId="1F316094" w14:textId="77777777" w:rsidR="007C7EB7" w:rsidRPr="0001521A" w:rsidRDefault="007C7EB7" w:rsidP="008B5C1F">
            <w:pPr>
              <w:spacing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02-305 Warszawa</w:t>
            </w:r>
          </w:p>
        </w:tc>
        <w:tc>
          <w:tcPr>
            <w:tcW w:w="1842" w:type="dxa"/>
            <w:shd w:val="clear" w:color="auto" w:fill="auto"/>
          </w:tcPr>
          <w:p w14:paraId="4452D3C0" w14:textId="77777777" w:rsidR="007C7EB7" w:rsidRPr="0001521A" w:rsidRDefault="007C7EB7" w:rsidP="008B5C1F">
            <w:pPr>
              <w:spacing w:before="40" w:after="40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923941" w14:textId="77777777" w:rsidR="007C7EB7" w:rsidRPr="0001521A" w:rsidRDefault="007C7EB7" w:rsidP="008B5C1F">
            <w:pPr>
              <w:jc w:val="center"/>
              <w:rPr>
                <w:sz w:val="20"/>
                <w:szCs w:val="20"/>
              </w:rPr>
            </w:pPr>
            <w:r w:rsidRPr="0001521A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507FC986" w14:textId="77777777" w:rsidTr="00382555">
        <w:tc>
          <w:tcPr>
            <w:tcW w:w="2977" w:type="dxa"/>
            <w:shd w:val="clear" w:color="auto" w:fill="auto"/>
          </w:tcPr>
          <w:p w14:paraId="2F7ED3E5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30 - Leki znieczulające</w:t>
            </w:r>
          </w:p>
        </w:tc>
        <w:tc>
          <w:tcPr>
            <w:tcW w:w="3119" w:type="dxa"/>
            <w:shd w:val="clear" w:color="auto" w:fill="auto"/>
          </w:tcPr>
          <w:p w14:paraId="2F93D075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4B0F14B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2325AD74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777C017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52547A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5E2B09C7" w14:textId="77777777" w:rsidTr="00382555">
        <w:tc>
          <w:tcPr>
            <w:tcW w:w="2977" w:type="dxa"/>
            <w:shd w:val="clear" w:color="auto" w:fill="auto"/>
          </w:tcPr>
          <w:p w14:paraId="51630799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30 - Leki znieczulające</w:t>
            </w:r>
          </w:p>
        </w:tc>
        <w:tc>
          <w:tcPr>
            <w:tcW w:w="3119" w:type="dxa"/>
            <w:shd w:val="clear" w:color="auto" w:fill="auto"/>
          </w:tcPr>
          <w:p w14:paraId="5F276454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540CC00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77</w:t>
            </w:r>
          </w:p>
          <w:p w14:paraId="21DEDB8B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7D99182B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- 494.60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411E0F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494,60</w:t>
            </w:r>
          </w:p>
        </w:tc>
      </w:tr>
      <w:tr w:rsidR="007C7EB7" w:rsidRPr="00834EF4" w14:paraId="5EE925BC" w14:textId="77777777" w:rsidTr="00382555">
        <w:tc>
          <w:tcPr>
            <w:tcW w:w="2977" w:type="dxa"/>
            <w:shd w:val="clear" w:color="auto" w:fill="auto"/>
          </w:tcPr>
          <w:p w14:paraId="3422F986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30 - Leki znieczulające</w:t>
            </w:r>
          </w:p>
        </w:tc>
        <w:tc>
          <w:tcPr>
            <w:tcW w:w="3119" w:type="dxa"/>
            <w:shd w:val="clear" w:color="auto" w:fill="auto"/>
          </w:tcPr>
          <w:p w14:paraId="3CCB688A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Urtica Sp. z o.o.</w:t>
            </w:r>
          </w:p>
          <w:p w14:paraId="62764E52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120</w:t>
            </w:r>
          </w:p>
          <w:p w14:paraId="6FA797F9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0B7E12C9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- 464.60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A36F13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464,60</w:t>
            </w:r>
          </w:p>
        </w:tc>
      </w:tr>
      <w:tr w:rsidR="007C7EB7" w:rsidRPr="00834EF4" w14:paraId="02223678" w14:textId="77777777" w:rsidTr="00382555">
        <w:tc>
          <w:tcPr>
            <w:tcW w:w="2977" w:type="dxa"/>
            <w:shd w:val="clear" w:color="auto" w:fill="auto"/>
          </w:tcPr>
          <w:p w14:paraId="315984A0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32 - Doxorubicinum</w:t>
            </w:r>
          </w:p>
        </w:tc>
        <w:tc>
          <w:tcPr>
            <w:tcW w:w="3119" w:type="dxa"/>
            <w:shd w:val="clear" w:color="auto" w:fill="auto"/>
          </w:tcPr>
          <w:p w14:paraId="5241B41B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DA762AD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8</w:t>
            </w:r>
          </w:p>
          <w:p w14:paraId="59814BC8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504515B1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5DFF92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53E74898" w14:textId="77777777" w:rsidTr="00382555">
        <w:tc>
          <w:tcPr>
            <w:tcW w:w="2977" w:type="dxa"/>
            <w:shd w:val="clear" w:color="auto" w:fill="auto"/>
          </w:tcPr>
          <w:p w14:paraId="7590566F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33 - Ciprofloxacin</w:t>
            </w:r>
          </w:p>
        </w:tc>
        <w:tc>
          <w:tcPr>
            <w:tcW w:w="3119" w:type="dxa"/>
            <w:shd w:val="clear" w:color="auto" w:fill="auto"/>
          </w:tcPr>
          <w:p w14:paraId="3D50CD0C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Asclepios S.A.</w:t>
            </w:r>
          </w:p>
          <w:p w14:paraId="5FD72557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44</w:t>
            </w:r>
          </w:p>
          <w:p w14:paraId="5BC06E98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005F9DF5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3B6038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6C03588C" w14:textId="77777777" w:rsidTr="00382555">
        <w:tc>
          <w:tcPr>
            <w:tcW w:w="2977" w:type="dxa"/>
            <w:shd w:val="clear" w:color="auto" w:fill="auto"/>
          </w:tcPr>
          <w:p w14:paraId="6AD8C802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33 - Ciprofloxacin</w:t>
            </w:r>
          </w:p>
        </w:tc>
        <w:tc>
          <w:tcPr>
            <w:tcW w:w="3119" w:type="dxa"/>
            <w:shd w:val="clear" w:color="auto" w:fill="auto"/>
          </w:tcPr>
          <w:p w14:paraId="197DD7EF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BD1B22F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77</w:t>
            </w:r>
          </w:p>
          <w:p w14:paraId="06AD7E0F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48C9B5C7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- 463.35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4F7333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463,35</w:t>
            </w:r>
          </w:p>
        </w:tc>
      </w:tr>
      <w:tr w:rsidR="007C7EB7" w:rsidRPr="00834EF4" w14:paraId="4F5D6FE6" w14:textId="77777777" w:rsidTr="00382555">
        <w:tc>
          <w:tcPr>
            <w:tcW w:w="2977" w:type="dxa"/>
            <w:shd w:val="clear" w:color="auto" w:fill="auto"/>
          </w:tcPr>
          <w:p w14:paraId="5768D7C9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33 - Ciprofloxacin</w:t>
            </w:r>
          </w:p>
        </w:tc>
        <w:tc>
          <w:tcPr>
            <w:tcW w:w="3119" w:type="dxa"/>
            <w:shd w:val="clear" w:color="auto" w:fill="auto"/>
          </w:tcPr>
          <w:p w14:paraId="6C2B2DA2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F82841B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9</w:t>
            </w:r>
          </w:p>
          <w:p w14:paraId="5D12DB25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376E0464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- 450.40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AB4407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450,40</w:t>
            </w:r>
          </w:p>
        </w:tc>
      </w:tr>
      <w:tr w:rsidR="007C7EB7" w:rsidRPr="00834EF4" w14:paraId="628A160B" w14:textId="77777777" w:rsidTr="00382555">
        <w:tc>
          <w:tcPr>
            <w:tcW w:w="2977" w:type="dxa"/>
            <w:shd w:val="clear" w:color="auto" w:fill="auto"/>
          </w:tcPr>
          <w:p w14:paraId="4E9A9C9A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33 - Ciprofloxacin</w:t>
            </w:r>
          </w:p>
        </w:tc>
        <w:tc>
          <w:tcPr>
            <w:tcW w:w="3119" w:type="dxa"/>
            <w:shd w:val="clear" w:color="auto" w:fill="auto"/>
          </w:tcPr>
          <w:p w14:paraId="1C7695D1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Urtica Sp. z o.o.</w:t>
            </w:r>
          </w:p>
          <w:p w14:paraId="0C5E2C8D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120</w:t>
            </w:r>
          </w:p>
          <w:p w14:paraId="13DFC47D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0A81A9C8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- 363.15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5B243E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363,15</w:t>
            </w:r>
          </w:p>
        </w:tc>
      </w:tr>
      <w:tr w:rsidR="007C7EB7" w:rsidRPr="00834EF4" w14:paraId="60202154" w14:textId="77777777" w:rsidTr="00382555">
        <w:tc>
          <w:tcPr>
            <w:tcW w:w="2977" w:type="dxa"/>
            <w:shd w:val="clear" w:color="auto" w:fill="auto"/>
          </w:tcPr>
          <w:p w14:paraId="667C94B0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34 - Antybiotyki II</w:t>
            </w:r>
          </w:p>
        </w:tc>
        <w:tc>
          <w:tcPr>
            <w:tcW w:w="3119" w:type="dxa"/>
            <w:shd w:val="clear" w:color="auto" w:fill="auto"/>
          </w:tcPr>
          <w:p w14:paraId="546104F8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 xml:space="preserve">Aesculap Chifa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2908808D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14</w:t>
            </w:r>
          </w:p>
          <w:p w14:paraId="46386EA0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Nowy Tomyśl</w:t>
            </w:r>
          </w:p>
        </w:tc>
        <w:tc>
          <w:tcPr>
            <w:tcW w:w="1842" w:type="dxa"/>
            <w:shd w:val="clear" w:color="auto" w:fill="auto"/>
          </w:tcPr>
          <w:p w14:paraId="7DF8BBF3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4F5296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27E7AA1F" w14:textId="77777777" w:rsidTr="00382555">
        <w:tc>
          <w:tcPr>
            <w:tcW w:w="2977" w:type="dxa"/>
            <w:shd w:val="clear" w:color="auto" w:fill="auto"/>
          </w:tcPr>
          <w:p w14:paraId="4BAB6F61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35 - Urapidil</w:t>
            </w:r>
          </w:p>
        </w:tc>
        <w:tc>
          <w:tcPr>
            <w:tcW w:w="3119" w:type="dxa"/>
            <w:shd w:val="clear" w:color="auto" w:fill="auto"/>
          </w:tcPr>
          <w:p w14:paraId="0ADCAA3E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Urtica Sp. z o.o.</w:t>
            </w:r>
          </w:p>
          <w:p w14:paraId="4E7BC35F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120</w:t>
            </w:r>
          </w:p>
          <w:p w14:paraId="7D02EBD9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741EE9F3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0214DF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  <w:tr w:rsidR="007C7EB7" w:rsidRPr="00834EF4" w14:paraId="1FFA6E85" w14:textId="77777777" w:rsidTr="00382555">
        <w:tc>
          <w:tcPr>
            <w:tcW w:w="2977" w:type="dxa"/>
            <w:shd w:val="clear" w:color="auto" w:fill="auto"/>
          </w:tcPr>
          <w:p w14:paraId="7D762B71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35 - Urapidil</w:t>
            </w:r>
          </w:p>
        </w:tc>
        <w:tc>
          <w:tcPr>
            <w:tcW w:w="3119" w:type="dxa"/>
            <w:shd w:val="clear" w:color="auto" w:fill="auto"/>
          </w:tcPr>
          <w:p w14:paraId="396D997E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CA651F6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77</w:t>
            </w:r>
          </w:p>
          <w:p w14:paraId="53A32661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Katowice</w:t>
            </w:r>
          </w:p>
        </w:tc>
        <w:tc>
          <w:tcPr>
            <w:tcW w:w="1842" w:type="dxa"/>
            <w:shd w:val="clear" w:color="auto" w:fill="auto"/>
          </w:tcPr>
          <w:p w14:paraId="3504332D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- 482.20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2C1A50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482,20</w:t>
            </w:r>
          </w:p>
        </w:tc>
      </w:tr>
      <w:tr w:rsidR="007C7EB7" w:rsidRPr="00834EF4" w14:paraId="544948E8" w14:textId="77777777" w:rsidTr="00382555">
        <w:tc>
          <w:tcPr>
            <w:tcW w:w="2977" w:type="dxa"/>
            <w:shd w:val="clear" w:color="auto" w:fill="auto"/>
          </w:tcPr>
          <w:p w14:paraId="656E96BE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20FC">
              <w:rPr>
                <w:sz w:val="20"/>
                <w:szCs w:val="20"/>
              </w:rPr>
              <w:t>Pakiet 36 -Idarucizumab</w:t>
            </w:r>
          </w:p>
        </w:tc>
        <w:tc>
          <w:tcPr>
            <w:tcW w:w="3119" w:type="dxa"/>
            <w:shd w:val="clear" w:color="auto" w:fill="auto"/>
          </w:tcPr>
          <w:p w14:paraId="5E99DA3A" w14:textId="77777777" w:rsidR="007C7EB7" w:rsidRPr="00211A34" w:rsidRDefault="007C7EB7" w:rsidP="008B5C1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20FC">
              <w:rPr>
                <w:b/>
                <w:bCs/>
                <w:sz w:val="20"/>
                <w:szCs w:val="20"/>
              </w:rPr>
              <w:t>Urtica Sp. z o.o.</w:t>
            </w:r>
          </w:p>
          <w:p w14:paraId="4F55CFCA" w14:textId="77777777" w:rsidR="007C7EB7" w:rsidRPr="00211A34" w:rsidRDefault="007C7EB7" w:rsidP="008B5C1F">
            <w:pPr>
              <w:rPr>
                <w:sz w:val="20"/>
                <w:szCs w:val="20"/>
              </w:rPr>
            </w:pPr>
            <w:r w:rsidRPr="00D71EB4">
              <w:rPr>
                <w:sz w:val="20"/>
                <w:szCs w:val="20"/>
              </w:rPr>
              <w:t>ul.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120</w:t>
            </w:r>
          </w:p>
          <w:p w14:paraId="2A1167BA" w14:textId="77777777" w:rsidR="007C7EB7" w:rsidRPr="00211A34" w:rsidRDefault="007C7EB7" w:rsidP="008B5C1F">
            <w:pPr>
              <w:spacing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20FC">
              <w:rPr>
                <w:sz w:val="20"/>
                <w:szCs w:val="20"/>
              </w:rPr>
              <w:t>Wrocław</w:t>
            </w:r>
          </w:p>
        </w:tc>
        <w:tc>
          <w:tcPr>
            <w:tcW w:w="1842" w:type="dxa"/>
            <w:shd w:val="clear" w:color="auto" w:fill="auto"/>
          </w:tcPr>
          <w:p w14:paraId="78C52142" w14:textId="77777777" w:rsidR="007C7EB7" w:rsidRPr="00211A34" w:rsidRDefault="007C7EB7" w:rsidP="008B5C1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99E740" w14:textId="77777777" w:rsidR="007C7EB7" w:rsidRPr="00211A34" w:rsidRDefault="007C7EB7" w:rsidP="008B5C1F">
            <w:pPr>
              <w:jc w:val="center"/>
              <w:rPr>
                <w:color w:val="000000"/>
                <w:sz w:val="20"/>
                <w:szCs w:val="20"/>
              </w:rPr>
            </w:pPr>
            <w:r w:rsidRPr="006E20FC">
              <w:rPr>
                <w:sz w:val="20"/>
                <w:szCs w:val="20"/>
              </w:rPr>
              <w:t xml:space="preserve">  500,00</w:t>
            </w:r>
          </w:p>
        </w:tc>
      </w:tr>
    </w:tbl>
    <w:p w14:paraId="389C6DC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footerReference w:type="default" r:id="rId7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DD453" w14:textId="77777777" w:rsidR="001A78AB" w:rsidRDefault="001A78AB">
      <w:r>
        <w:separator/>
      </w:r>
    </w:p>
  </w:endnote>
  <w:endnote w:type="continuationSeparator" w:id="0">
    <w:p w14:paraId="11BD2EDD" w14:textId="77777777" w:rsidR="001A78AB" w:rsidRDefault="001A7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5A834" w14:textId="5B62A2D2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2CC1F" w14:textId="77777777" w:rsidR="001A78AB" w:rsidRDefault="001A78AB">
      <w:r>
        <w:separator/>
      </w:r>
    </w:p>
  </w:footnote>
  <w:footnote w:type="continuationSeparator" w:id="0">
    <w:p w14:paraId="5EE256D1" w14:textId="77777777" w:rsidR="001A78AB" w:rsidRDefault="001A78AB">
      <w:r>
        <w:continuationSeparator/>
      </w:r>
    </w:p>
  </w:footnote>
  <w:footnote w:id="1">
    <w:p w14:paraId="2BFE1E92" w14:textId="46B98FF0" w:rsidR="0001521A" w:rsidRDefault="0001521A" w:rsidP="0001521A">
      <w:pPr>
        <w:pStyle w:val="Tekstprzypisudolnego"/>
        <w:ind w:right="-569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31077742"/>
      <w:r>
        <w:t>Zgodnie z Zawiadomieniem o unieważnieniu czynności odrzucenia ofert, wyboru najkorzystniejszej oferty, unieważnieniu czynności unieważnienia zadań oraz o powtórzeniu czynności oceny i badania ofert</w:t>
      </w:r>
      <w:bookmarkEnd w:id="1"/>
      <w:r>
        <w:t xml:space="preserve"> z dn. 23.03.2023r.</w:t>
      </w:r>
    </w:p>
  </w:footnote>
  <w:footnote w:id="2">
    <w:p w14:paraId="23EE18BC" w14:textId="53B7E861" w:rsidR="0001521A" w:rsidRDefault="0001521A" w:rsidP="0001521A">
      <w:pPr>
        <w:pStyle w:val="Tekstprzypisudolnego"/>
        <w:ind w:right="-569"/>
        <w:jc w:val="both"/>
      </w:pPr>
      <w:r>
        <w:rPr>
          <w:rStyle w:val="Odwoanieprzypisudolnego"/>
        </w:rPr>
        <w:footnoteRef/>
      </w:r>
      <w:r>
        <w:t xml:space="preserve"> Zgodnie z Zawiadomieniem o unieważnieniu czynności odrzucenia ofert, wyboru najkorzystniejszej oferty, unieważnieniu czynności unieważnienia zadań oraz o powtórzeniu czynności oceny i badania ofert z dn. 23.03.2023r.</w:t>
      </w:r>
    </w:p>
  </w:footnote>
  <w:footnote w:id="3">
    <w:p w14:paraId="60795691" w14:textId="19BE6548" w:rsidR="0001521A" w:rsidRDefault="0001521A" w:rsidP="0001521A">
      <w:pPr>
        <w:pStyle w:val="Tekstprzypisudolnego"/>
        <w:ind w:right="-569"/>
        <w:jc w:val="both"/>
      </w:pPr>
      <w:r>
        <w:rPr>
          <w:rStyle w:val="Odwoanieprzypisudolnego"/>
        </w:rPr>
        <w:footnoteRef/>
      </w:r>
      <w:r>
        <w:t xml:space="preserve"> Zgodnie z Zawiadomieniem o unieważnieniu czynności odrzucenia ofert, wyboru najkorzystniejszej oferty, unieważnieniu czynności unieważnienia zadań oraz o powtórzeniu czynności oceny i badania ofert z dn. 23.03.2023r.</w:t>
      </w:r>
    </w:p>
  </w:footnote>
  <w:footnote w:id="4">
    <w:p w14:paraId="415F960E" w14:textId="723EE7CC" w:rsidR="0001521A" w:rsidRDefault="0001521A" w:rsidP="0001521A">
      <w:pPr>
        <w:pStyle w:val="Tekstprzypisudolnego"/>
        <w:ind w:right="-569"/>
        <w:jc w:val="both"/>
      </w:pPr>
      <w:r>
        <w:rPr>
          <w:rStyle w:val="Odwoanieprzypisudolnego"/>
        </w:rPr>
        <w:footnoteRef/>
      </w:r>
      <w:r>
        <w:t xml:space="preserve"> Zgodnie z Zawiadomieniem o unieważnieniu czynności odrzucenia ofert, wyboru najkorzystniejszej oferty, unieważnieniu czynności unieważnienia zadań oraz o powtórzeniu czynności oceny i badania ofert z dn. 23.03.2023r.</w:t>
      </w:r>
    </w:p>
  </w:footnote>
  <w:footnote w:id="5">
    <w:p w14:paraId="1995BF4D" w14:textId="439B8771" w:rsidR="0001521A" w:rsidRDefault="0001521A" w:rsidP="0001521A">
      <w:pPr>
        <w:pStyle w:val="Tekstprzypisudolnego"/>
        <w:ind w:right="-569"/>
        <w:jc w:val="both"/>
      </w:pPr>
      <w:r>
        <w:rPr>
          <w:rStyle w:val="Odwoanieprzypisudolnego"/>
        </w:rPr>
        <w:footnoteRef/>
      </w:r>
      <w:r>
        <w:t xml:space="preserve"> Zgodnie z Zawiadomieniem o unieważnieniu czynności odrzucenia ofert, wyboru najkorzystniejszej oferty, unieważnieniu czynności unieważnienia zadań oraz o powtórzeniu czynności oceny i badania ofert z dn. 23.03.2023r.</w:t>
      </w:r>
    </w:p>
  </w:footnote>
  <w:footnote w:id="6">
    <w:p w14:paraId="20BD13E0" w14:textId="31217653" w:rsidR="0001521A" w:rsidRDefault="0001521A" w:rsidP="0001521A">
      <w:pPr>
        <w:pStyle w:val="Tekstprzypisudolnego"/>
        <w:ind w:right="-569"/>
        <w:jc w:val="both"/>
      </w:pPr>
      <w:r>
        <w:rPr>
          <w:rStyle w:val="Odwoanieprzypisudolnego"/>
        </w:rPr>
        <w:footnoteRef/>
      </w:r>
      <w:r>
        <w:t xml:space="preserve"> Zgodnie z Zawiadomieniem o unieważnieniu czynności odrzucenia ofert, wyboru najkorzystniejszej oferty, unieważnieniu czynności unieważnienia zadań oraz o powtórzeniu czynności oceny i badania ofert z dn. 23.03.2023r.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8AB"/>
    <w:rsid w:val="0001521A"/>
    <w:rsid w:val="00022322"/>
    <w:rsid w:val="00042497"/>
    <w:rsid w:val="000C1E6F"/>
    <w:rsid w:val="000D4875"/>
    <w:rsid w:val="000E4E56"/>
    <w:rsid w:val="001A1468"/>
    <w:rsid w:val="001A78AB"/>
    <w:rsid w:val="001B7815"/>
    <w:rsid w:val="002032C0"/>
    <w:rsid w:val="00211A34"/>
    <w:rsid w:val="002B1E4F"/>
    <w:rsid w:val="002B6761"/>
    <w:rsid w:val="002C29F8"/>
    <w:rsid w:val="002F2B63"/>
    <w:rsid w:val="003445A0"/>
    <w:rsid w:val="0038255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293B"/>
    <w:rsid w:val="0054734E"/>
    <w:rsid w:val="0057114B"/>
    <w:rsid w:val="00596EA3"/>
    <w:rsid w:val="00596FD7"/>
    <w:rsid w:val="005D02F4"/>
    <w:rsid w:val="005E5BFF"/>
    <w:rsid w:val="00607F9B"/>
    <w:rsid w:val="00644DCB"/>
    <w:rsid w:val="00657C1E"/>
    <w:rsid w:val="006E3089"/>
    <w:rsid w:val="00712C39"/>
    <w:rsid w:val="00756CDA"/>
    <w:rsid w:val="007C7EB7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938E8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65605"/>
    <w:rsid w:val="00E85D70"/>
    <w:rsid w:val="00F33C66"/>
    <w:rsid w:val="00F960D7"/>
    <w:rsid w:val="00FB7F50"/>
    <w:rsid w:val="00FD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03598"/>
  <w15:chartTrackingRefBased/>
  <w15:docId w15:val="{C912BBF8-7331-488C-A4A3-BB91EDC1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7C7EB7"/>
    <w:rPr>
      <w:b/>
      <w:kern w:val="28"/>
      <w:sz w:val="24"/>
    </w:rPr>
  </w:style>
  <w:style w:type="character" w:customStyle="1" w:styleId="NagwekZnak">
    <w:name w:val="Nagłówek Znak"/>
    <w:link w:val="Nagwek"/>
    <w:rsid w:val="007C7EB7"/>
    <w:rPr>
      <w:sz w:val="24"/>
      <w:szCs w:val="24"/>
    </w:rPr>
  </w:style>
  <w:style w:type="character" w:customStyle="1" w:styleId="StopkaZnak">
    <w:name w:val="Stopka Znak"/>
    <w:link w:val="Stopka"/>
    <w:rsid w:val="007C7EB7"/>
    <w:rPr>
      <w:sz w:val="24"/>
      <w:szCs w:val="24"/>
    </w:rPr>
  </w:style>
  <w:style w:type="character" w:customStyle="1" w:styleId="TekstpodstawowyZnak">
    <w:name w:val="Tekst podstawowy Znak"/>
    <w:link w:val="Tekstpodstawowy"/>
    <w:rsid w:val="007C7EB7"/>
    <w:rPr>
      <w:sz w:val="24"/>
    </w:rPr>
  </w:style>
  <w:style w:type="character" w:customStyle="1" w:styleId="ZwykytekstZnak">
    <w:name w:val="Zwykły tekst Znak"/>
    <w:link w:val="Zwykytekst"/>
    <w:rsid w:val="007C7EB7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rsid w:val="000152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1521A"/>
  </w:style>
  <w:style w:type="character" w:styleId="Odwoanieprzypisudolnego">
    <w:name w:val="footnote reference"/>
    <w:basedOn w:val="Domylnaczcionkaakapitu"/>
    <w:rsid w:val="000152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B75B4-37F6-4413-A136-656D6BE20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8</Pages>
  <Words>2140</Words>
  <Characters>11238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cp:lastPrinted>2023-04-03T06:52:00Z</cp:lastPrinted>
  <dcterms:created xsi:type="dcterms:W3CDTF">2023-03-30T10:37:00Z</dcterms:created>
  <dcterms:modified xsi:type="dcterms:W3CDTF">2023-04-06T06:50:00Z</dcterms:modified>
</cp:coreProperties>
</file>