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1D04C6" w14:textId="77777777" w:rsidR="00EC3967" w:rsidRDefault="00EC3967" w:rsidP="00554CFB">
      <w:pPr>
        <w:pStyle w:val="Nagwek3"/>
        <w:jc w:val="right"/>
        <w:rPr>
          <w:b w:val="0"/>
          <w:sz w:val="22"/>
          <w:szCs w:val="22"/>
        </w:rPr>
      </w:pPr>
      <w:r w:rsidRPr="00E40283">
        <w:rPr>
          <w:noProof/>
        </w:rPr>
        <w:drawing>
          <wp:inline distT="0" distB="0" distL="0" distR="0" wp14:anchorId="46AEEE9F" wp14:editId="40053595">
            <wp:extent cx="5759450" cy="790575"/>
            <wp:effectExtent l="0" t="0" r="0" b="9525"/>
            <wp:docPr id="1" name="Obraz 4" descr="Zasady promocji i oznakowania projektów w Programie - umowy ..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Zasady promocji i oznakowania projektów w Programie - umowy ...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4CE3E3" w14:textId="77777777" w:rsidR="00EC3967" w:rsidRPr="00EC3967" w:rsidRDefault="00EC3967" w:rsidP="00EC3967">
      <w:pPr>
        <w:rPr>
          <w:rFonts w:ascii="Arial" w:hAnsi="Arial"/>
          <w:sz w:val="18"/>
          <w:szCs w:val="18"/>
        </w:rPr>
      </w:pPr>
      <w:r w:rsidRPr="00EC3967">
        <w:rPr>
          <w:rFonts w:ascii="Arial" w:hAnsi="Arial"/>
          <w:sz w:val="18"/>
          <w:szCs w:val="18"/>
        </w:rPr>
        <w:t>W ramach projektu POIR.04.02.00-00-D008/20 pn. „Krajowe laboratorium sieci i usług 5G wraz z otoczeniem " (akr. PL-5G) realizowanego w ramach Programu Operacyjnego Inteligentny Rozwój na lata 2014-2020</w:t>
      </w:r>
    </w:p>
    <w:p w14:paraId="0BCF7201" w14:textId="77777777" w:rsidR="00EC3967" w:rsidRDefault="00EC3967" w:rsidP="00554CFB">
      <w:pPr>
        <w:pStyle w:val="Nagwek3"/>
        <w:jc w:val="right"/>
        <w:rPr>
          <w:b w:val="0"/>
          <w:sz w:val="22"/>
          <w:szCs w:val="22"/>
        </w:rPr>
      </w:pPr>
    </w:p>
    <w:p w14:paraId="3055517A" w14:textId="77777777" w:rsidR="00554CFB" w:rsidRDefault="008D2AB8" w:rsidP="00554CFB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554CFB">
        <w:rPr>
          <w:rFonts w:ascii="Times New Roman" w:hAnsi="Times New Roman"/>
        </w:rPr>
        <w:t>Załącznik nr 1</w:t>
      </w:r>
    </w:p>
    <w:p w14:paraId="5423893D" w14:textId="77777777" w:rsidR="00554CFB" w:rsidRDefault="00554CFB" w:rsidP="00554CF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7254D3C8" w14:textId="77777777" w:rsidR="00554CFB" w:rsidRDefault="00554CFB" w:rsidP="00554CF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B4D8BB4" w14:textId="77777777" w:rsidR="00554CFB" w:rsidRDefault="00554CFB" w:rsidP="00554C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28F54F89" w14:textId="77777777" w:rsidR="00554CFB" w:rsidRDefault="00554CFB" w:rsidP="00554CFB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5F8F7C2" w14:textId="77777777" w:rsidR="00554CFB" w:rsidRDefault="00554CFB" w:rsidP="00554C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1B45C823" w14:textId="77777777" w:rsidR="00554CFB" w:rsidRDefault="00554CFB" w:rsidP="00554C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5F1BA774" w14:textId="77777777" w:rsidR="00554CFB" w:rsidRDefault="00554CFB" w:rsidP="00554CFB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42F3E495" w14:textId="77777777" w:rsidR="00554CFB" w:rsidRDefault="00554CFB" w:rsidP="00554CFB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219500FF" w14:textId="77777777" w:rsidR="00554CFB" w:rsidRDefault="00554CFB" w:rsidP="00554CFB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6C53FA72" w14:textId="77777777" w:rsidR="00554CFB" w:rsidRDefault="00554CFB" w:rsidP="00554C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CBBD003" w14:textId="77777777" w:rsidR="00554CFB" w:rsidRDefault="00554CFB" w:rsidP="00554C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7C27F2CE" w14:textId="77777777" w:rsidR="00554CFB" w:rsidRDefault="00554CFB" w:rsidP="00554CFB">
      <w:pPr>
        <w:spacing w:line="360" w:lineRule="auto"/>
      </w:pPr>
      <w:r>
        <w:t>Do: Nazwa i siedziba Zamawiającego:</w:t>
      </w:r>
    </w:p>
    <w:p w14:paraId="239AC272" w14:textId="77777777" w:rsidR="00554CFB" w:rsidRDefault="00554CFB" w:rsidP="00554CFB">
      <w:pPr>
        <w:ind w:right="-110"/>
        <w:jc w:val="both"/>
        <w:rPr>
          <w:b/>
        </w:rPr>
      </w:pPr>
      <w:r>
        <w:rPr>
          <w:b/>
        </w:rPr>
        <w:t xml:space="preserve">Akademia Górniczo – Hutnicza im. Stanisława Staszica w Krakowie, Dział Zamówień Publicznych, Al. Mickiewicza 30, 30-059 Kraków,  </w:t>
      </w:r>
    </w:p>
    <w:p w14:paraId="032261C4" w14:textId="77777777" w:rsidR="00554CFB" w:rsidRDefault="00554CFB" w:rsidP="008D2AB8">
      <w:pPr>
        <w:widowControl w:val="0"/>
        <w:ind w:right="1"/>
        <w:jc w:val="both"/>
      </w:pPr>
    </w:p>
    <w:p w14:paraId="590D4137" w14:textId="77777777" w:rsidR="008D2AB8" w:rsidRDefault="008D2AB8" w:rsidP="00EC3967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C3967" w:rsidRPr="00EC3967">
        <w:rPr>
          <w:b/>
        </w:rPr>
        <w:t>Zakup 2 komputerów stacjonarnych w zestawie z  zasilaczem - KC-zp.272-115/23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6C8BD0D8" w14:textId="77777777" w:rsidR="008D2AB8" w:rsidRDefault="008D2AB8" w:rsidP="008D2AB8">
      <w:pPr>
        <w:tabs>
          <w:tab w:val="right" w:pos="9000"/>
        </w:tabs>
      </w:pPr>
    </w:p>
    <w:p w14:paraId="4AD7D498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554CFB">
        <w:rPr>
          <w:b/>
        </w:rPr>
        <w:t xml:space="preserve"> za całość przedmiotu zamówienia</w:t>
      </w:r>
      <w:r>
        <w:rPr>
          <w:b/>
        </w:rPr>
        <w:t>:   .........................................................PLN</w:t>
      </w:r>
    </w:p>
    <w:p w14:paraId="5503BB3C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0B32DBD8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554CFB">
        <w:rPr>
          <w:b/>
        </w:rPr>
        <w:t xml:space="preserve"> za całość przedmiotu zamówienia</w:t>
      </w:r>
      <w:r>
        <w:rPr>
          <w:b/>
        </w:rPr>
        <w:t>:</w:t>
      </w:r>
      <w:r w:rsidR="00554CFB">
        <w:rPr>
          <w:b/>
        </w:rPr>
        <w:t xml:space="preserve"> </w:t>
      </w:r>
      <w:r>
        <w:rPr>
          <w:b/>
        </w:rPr>
        <w:t>......................................................PLN</w:t>
      </w:r>
    </w:p>
    <w:p w14:paraId="3928A84A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7CCE8E9" w14:textId="7777777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3B101E2B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74622432" w14:textId="77777777" w:rsidR="008D2AB8" w:rsidRDefault="008D2AB8" w:rsidP="008D2AB8">
      <w:pPr>
        <w:pStyle w:val="Tekstpodstawowy"/>
      </w:pPr>
      <w:r>
        <w:t xml:space="preserve">Powyższa cena zawiera podatek VAT w wysokości </w:t>
      </w:r>
      <w:r w:rsidR="00554CFB">
        <w:t>23</w:t>
      </w:r>
      <w:r>
        <w:t xml:space="preserve"> % tj.…………………….PLN</w:t>
      </w:r>
    </w:p>
    <w:p w14:paraId="7413846D" w14:textId="77777777" w:rsidR="00FE545C" w:rsidRDefault="00554CFB" w:rsidP="008D2AB8">
      <w:pPr>
        <w:pStyle w:val="Tekstpodstawowy"/>
      </w:pPr>
      <w:commentRangeStart w:id="0"/>
      <w:r>
        <w:t>P</w:t>
      </w:r>
      <w:r w:rsidR="00FE545C">
        <w:t>roducent/model zaoferowan</w:t>
      </w:r>
      <w:r w:rsidR="00EC3967">
        <w:t>ych</w:t>
      </w:r>
      <w:r w:rsidR="00FE545C">
        <w:t xml:space="preserve"> </w:t>
      </w:r>
      <w:r>
        <w:t>komputer</w:t>
      </w:r>
      <w:r w:rsidR="00EC3967">
        <w:t>ów</w:t>
      </w:r>
      <w:r>
        <w:t xml:space="preserve"> stacjonarn</w:t>
      </w:r>
      <w:r w:rsidR="00EC3967">
        <w:t>ych</w:t>
      </w:r>
      <w:r>
        <w:t>: …………………………..</w:t>
      </w:r>
      <w:r w:rsidR="00FE545C" w:rsidRPr="00FE545C">
        <w:rPr>
          <w:b w:val="0"/>
        </w:rPr>
        <w:t>………………………………..</w:t>
      </w:r>
      <w:commentRangeEnd w:id="0"/>
      <w:r w:rsidR="00774BDD">
        <w:rPr>
          <w:rStyle w:val="Odwoaniedokomentarza"/>
          <w:b w:val="0"/>
        </w:rPr>
        <w:commentReference w:id="0"/>
      </w:r>
    </w:p>
    <w:p w14:paraId="2BCC49F4" w14:textId="77777777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554CFB">
        <w:rPr>
          <w:b/>
        </w:rPr>
        <w:t xml:space="preserve">do </w:t>
      </w:r>
      <w:r w:rsidR="0081706C">
        <w:rPr>
          <w:b/>
        </w:rPr>
        <w:t>4</w:t>
      </w:r>
      <w:r w:rsidR="00EC3967">
        <w:rPr>
          <w:b/>
        </w:rPr>
        <w:t xml:space="preserve"> tygo</w:t>
      </w:r>
      <w:r w:rsidR="0081706C">
        <w:rPr>
          <w:b/>
        </w:rPr>
        <w:t xml:space="preserve">dni </w:t>
      </w:r>
      <w:r w:rsidR="00554CFB">
        <w:rPr>
          <w:b/>
        </w:rPr>
        <w:t xml:space="preserve">od daty otrzymania zamówienia potwierdzonego przez </w:t>
      </w:r>
      <w:proofErr w:type="spellStart"/>
      <w:r w:rsidR="00554CFB">
        <w:rPr>
          <w:b/>
        </w:rPr>
        <w:t>MEiN</w:t>
      </w:r>
      <w:proofErr w:type="spellEnd"/>
      <w:r w:rsidR="00554CFB">
        <w:rPr>
          <w:b/>
        </w:rPr>
        <w:t xml:space="preserve">. </w:t>
      </w:r>
    </w:p>
    <w:p w14:paraId="573DCEF6" w14:textId="77777777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554CFB">
        <w:t xml:space="preserve"> miesięcy </w:t>
      </w:r>
      <w:r w:rsidR="00554CFB" w:rsidRPr="00554CFB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79398B7B" w14:textId="77777777" w:rsidR="00EC3967" w:rsidRDefault="00EC3967" w:rsidP="00554CFB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2FA8DEE7" w14:textId="77777777" w:rsidR="00554CFB" w:rsidRDefault="00554CFB" w:rsidP="00554CFB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7C7C0913" w14:textId="77777777" w:rsidR="00554CFB" w:rsidRDefault="00554CFB" w:rsidP="00554CFB">
      <w:pPr>
        <w:tabs>
          <w:tab w:val="left" w:pos="426"/>
        </w:tabs>
        <w:jc w:val="both"/>
        <w:rPr>
          <w:sz w:val="22"/>
          <w:szCs w:val="22"/>
        </w:rPr>
      </w:pPr>
    </w:p>
    <w:p w14:paraId="3D7510D8" w14:textId="77777777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4F13FA85" w14:textId="77777777" w:rsidR="00554CFB" w:rsidRDefault="00554CFB" w:rsidP="00554CF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dokumentach zamówienia.</w:t>
      </w:r>
    </w:p>
    <w:p w14:paraId="4C7EA82B" w14:textId="77777777" w:rsidR="00554CFB" w:rsidRDefault="00554CFB" w:rsidP="00554CF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2064A05" w14:textId="77777777" w:rsidR="00554CFB" w:rsidRDefault="00554CFB" w:rsidP="00554CF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na </w:t>
      </w:r>
      <w:bookmarkStart w:id="2" w:name="_Hlk116628991"/>
      <w:r>
        <w:rPr>
          <w:b/>
          <w:color w:val="000000"/>
          <w:sz w:val="22"/>
          <w:szCs w:val="22"/>
          <w:lang w:eastAsia="ar-SA"/>
        </w:rPr>
        <w:t>zestaw</w:t>
      </w:r>
      <w:r w:rsidR="0081706C">
        <w:rPr>
          <w:b/>
          <w:color w:val="000000"/>
          <w:sz w:val="22"/>
          <w:szCs w:val="22"/>
          <w:lang w:eastAsia="ar-SA"/>
        </w:rPr>
        <w:t>y</w:t>
      </w:r>
      <w:r>
        <w:rPr>
          <w:b/>
          <w:color w:val="000000"/>
          <w:sz w:val="22"/>
          <w:szCs w:val="22"/>
          <w:lang w:eastAsia="ar-SA"/>
        </w:rPr>
        <w:t xml:space="preserve"> komputer</w:t>
      </w:r>
      <w:bookmarkEnd w:id="2"/>
      <w:r w:rsidR="0081706C">
        <w:rPr>
          <w:b/>
          <w:color w:val="000000"/>
          <w:sz w:val="22"/>
          <w:szCs w:val="22"/>
          <w:lang w:eastAsia="ar-SA"/>
        </w:rPr>
        <w:t xml:space="preserve">ów stacjonarnych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14:paraId="365277D6" w14:textId="77777777" w:rsidR="00554CFB" w:rsidRDefault="00554CFB" w:rsidP="00554CF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>
        <w:rPr>
          <w:b/>
          <w:color w:val="000000"/>
          <w:sz w:val="22"/>
          <w:szCs w:val="22"/>
          <w:lang w:eastAsia="ar-SA"/>
        </w:rPr>
        <w:t>zestaw</w:t>
      </w:r>
      <w:r w:rsidR="0081706C">
        <w:rPr>
          <w:b/>
          <w:color w:val="000000"/>
          <w:sz w:val="22"/>
          <w:szCs w:val="22"/>
          <w:lang w:eastAsia="ar-SA"/>
        </w:rPr>
        <w:t>y</w:t>
      </w:r>
      <w:r>
        <w:rPr>
          <w:b/>
          <w:color w:val="000000"/>
          <w:sz w:val="22"/>
          <w:szCs w:val="22"/>
          <w:lang w:eastAsia="ar-SA"/>
        </w:rPr>
        <w:t xml:space="preserve"> komputer</w:t>
      </w:r>
      <w:r w:rsidR="0081706C">
        <w:rPr>
          <w:b/>
          <w:color w:val="000000"/>
          <w:sz w:val="22"/>
          <w:szCs w:val="22"/>
          <w:lang w:eastAsia="ar-SA"/>
        </w:rPr>
        <w:t>ów stacjonarnych</w:t>
      </w:r>
      <w:r>
        <w:rPr>
          <w:b/>
          <w:color w:val="000000"/>
          <w:sz w:val="22"/>
          <w:szCs w:val="22"/>
          <w:lang w:eastAsia="ar-SA"/>
        </w:rPr>
        <w:t xml:space="preserve">, </w:t>
      </w:r>
      <w:r>
        <w:rPr>
          <w:color w:val="000000"/>
          <w:sz w:val="22"/>
          <w:szCs w:val="22"/>
          <w:lang w:eastAsia="ar-SA"/>
        </w:rPr>
        <w:t xml:space="preserve">są 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zm.).</w:t>
      </w:r>
    </w:p>
    <w:p w14:paraId="14CC144D" w14:textId="77777777" w:rsidR="00554CFB" w:rsidRDefault="00554CFB" w:rsidP="00554CF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 w:rsidR="00EC3967" w:rsidRPr="00EC3967"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EC3967" w:rsidRPr="00EC3967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433935A" w14:textId="77777777" w:rsidR="00554CFB" w:rsidRDefault="00EC3967" w:rsidP="00554CFB">
      <w:pPr>
        <w:ind w:left="360"/>
        <w:jc w:val="both"/>
        <w:rPr>
          <w:i/>
          <w:sz w:val="22"/>
          <w:szCs w:val="22"/>
        </w:rPr>
      </w:pPr>
      <w:r w:rsidRPr="00EC3967">
        <w:rPr>
          <w:i/>
          <w:sz w:val="22"/>
          <w:szCs w:val="22"/>
          <w:vertAlign w:val="superscript"/>
        </w:rPr>
        <w:t>1</w:t>
      </w:r>
      <w:r w:rsidR="00554CFB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9A8EB8A" w14:textId="77777777" w:rsidR="00554CFB" w:rsidRDefault="00EC3967" w:rsidP="00554CFB">
      <w:pPr>
        <w:ind w:left="360"/>
        <w:jc w:val="both"/>
        <w:rPr>
          <w:i/>
          <w:sz w:val="22"/>
          <w:szCs w:val="22"/>
        </w:rPr>
      </w:pPr>
      <w:r w:rsidRPr="00EC3967">
        <w:rPr>
          <w:i/>
          <w:sz w:val="22"/>
          <w:szCs w:val="22"/>
          <w:vertAlign w:val="superscript"/>
        </w:rPr>
        <w:t>2</w:t>
      </w:r>
      <w:r w:rsidR="00554CFB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060F31C" w14:textId="77777777" w:rsidR="00554CFB" w:rsidRPr="00EC3967" w:rsidRDefault="00554CFB" w:rsidP="00EC396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</w:t>
      </w:r>
      <w:r w:rsidR="00EC3967">
        <w:rPr>
          <w:sz w:val="22"/>
          <w:szCs w:val="22"/>
        </w:rPr>
        <w:t>*</w:t>
      </w:r>
      <w:r>
        <w:rPr>
          <w:sz w:val="22"/>
          <w:szCs w:val="22"/>
        </w:rPr>
        <w:t xml:space="preserve"> powierzyć realizację następujących części zamówienia podwykonawcom*</w:t>
      </w:r>
      <w:r w:rsidR="00EC3967">
        <w:rPr>
          <w:sz w:val="22"/>
          <w:szCs w:val="22"/>
        </w:rPr>
        <w:t>*</w:t>
      </w:r>
      <w:r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54CFB" w14:paraId="51B7F019" w14:textId="77777777" w:rsidTr="00554CF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5B5B42" w14:textId="77777777" w:rsidR="00554CFB" w:rsidRDefault="00554C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C89D8A" w14:textId="77777777" w:rsidR="00554CFB" w:rsidRDefault="00554C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7C507134" w14:textId="77777777" w:rsidR="00554CFB" w:rsidRDefault="00554C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13BFF5" w14:textId="77777777" w:rsidR="00554CFB" w:rsidRDefault="00554C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554CFB" w14:paraId="36343998" w14:textId="77777777" w:rsidTr="00554CF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2BD9C" w14:textId="77777777" w:rsidR="00554CFB" w:rsidRDefault="00554CF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0CAEF" w14:textId="77777777" w:rsidR="00554CFB" w:rsidRDefault="00554C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614AF" w14:textId="77777777" w:rsidR="00554CFB" w:rsidRDefault="00554C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C9242A8" w14:textId="77777777" w:rsidR="00554CFB" w:rsidRDefault="00554CFB" w:rsidP="00554CFB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EC3967">
        <w:rPr>
          <w:b/>
          <w:sz w:val="22"/>
          <w:szCs w:val="22"/>
        </w:rPr>
        <w:t>ZOBOWIĄZUJEMY SIĘ</w:t>
      </w:r>
      <w:r>
        <w:rPr>
          <w:sz w:val="22"/>
          <w:szCs w:val="22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>
        <w:rPr>
          <w:sz w:val="22"/>
          <w:szCs w:val="22"/>
        </w:rPr>
        <w:br/>
        <w:t>w przypadku gdy przypada na nich ponad 10% wartości zamówienia.</w:t>
      </w:r>
    </w:p>
    <w:p w14:paraId="6213D09D" w14:textId="77777777" w:rsidR="00554CFB" w:rsidRDefault="00554CFB" w:rsidP="00554CF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D370FF9" w14:textId="77777777" w:rsidR="00554CFB" w:rsidRDefault="00554CFB" w:rsidP="00554CFB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346C7D61" w14:textId="77777777" w:rsidR="00554CFB" w:rsidRDefault="00554CFB" w:rsidP="00554CF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4112B560" w14:textId="77777777" w:rsidR="00554CFB" w:rsidRDefault="00554CFB" w:rsidP="00554CF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5C4F421" w14:textId="77777777" w:rsidR="00554CFB" w:rsidRDefault="00554CFB" w:rsidP="00554CFB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FD637B4" w14:textId="77777777" w:rsidR="00EC3967" w:rsidRDefault="00EC3967" w:rsidP="00554C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highlight w:val="yellow"/>
          <w:lang w:eastAsia="zh-CN"/>
        </w:rPr>
      </w:pPr>
    </w:p>
    <w:p w14:paraId="0823EA8E" w14:textId="77777777" w:rsidR="00554CFB" w:rsidRDefault="00554CFB" w:rsidP="00554C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14:paraId="64EA0E4B" w14:textId="77777777" w:rsidR="00554CFB" w:rsidRDefault="00554CFB" w:rsidP="00554CFB"/>
    <w:p w14:paraId="023342BE" w14:textId="77777777" w:rsidR="00EC3967" w:rsidRDefault="00EC3967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*</w:t>
      </w:r>
    </w:p>
    <w:p w14:paraId="0394314B" w14:textId="77777777" w:rsidR="00FE545C" w:rsidRDefault="00EC3967" w:rsidP="00EC3967">
      <w:pPr>
        <w:rPr>
          <w:sz w:val="20"/>
          <w:szCs w:val="20"/>
        </w:rPr>
      </w:pPr>
      <w:r>
        <w:rPr>
          <w:sz w:val="20"/>
          <w:szCs w:val="20"/>
        </w:rPr>
        <w:t>*niewłaściwe skreślić</w:t>
      </w:r>
    </w:p>
    <w:p w14:paraId="6733BB8D" w14:textId="77777777" w:rsidR="00EC3967" w:rsidRPr="00EC3967" w:rsidRDefault="00EC3967" w:rsidP="00EC3967">
      <w:pPr>
        <w:rPr>
          <w:sz w:val="20"/>
          <w:szCs w:val="20"/>
        </w:rPr>
      </w:pPr>
      <w:r>
        <w:rPr>
          <w:sz w:val="20"/>
          <w:szCs w:val="20"/>
        </w:rPr>
        <w:t>** jeżeli dotyczy</w:t>
      </w:r>
    </w:p>
    <w:sectPr w:rsidR="00EC3967" w:rsidRPr="00EC3967" w:rsidSect="00EC3967">
      <w:footerReference w:type="default" r:id="rId12"/>
      <w:pgSz w:w="11906" w:h="16838"/>
      <w:pgMar w:top="426" w:right="1418" w:bottom="709" w:left="1418" w:header="284" w:footer="708" w:gutter="0"/>
      <w:pgNumType w:start="1"/>
      <w:cols w:space="708"/>
      <w:noEndnote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Anna Trybus" w:date="2023-03-03T14:12:00Z" w:initials="AT">
    <w:p w14:paraId="590F788C" w14:textId="77777777" w:rsidR="00774BDD" w:rsidRDefault="00774BDD">
      <w:pPr>
        <w:pStyle w:val="Tekstkomentarza"/>
      </w:pPr>
      <w:r>
        <w:rPr>
          <w:rStyle w:val="Odwoaniedokomentarza"/>
        </w:rPr>
        <w:annotationRef/>
      </w:r>
      <w:r>
        <w:t xml:space="preserve">Czy wystarczy taki zapis , czy chcecie może Państwo rozbić to na elementy. Jeśli tak, to bardzo proszę o wskazanie </w:t>
      </w:r>
      <w:bookmarkStart w:id="1" w:name="_GoBack"/>
      <w:bookmarkEnd w:id="1"/>
      <w:r>
        <w:t xml:space="preserve">mi  tych elementów,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90F788C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90F788C" w16cid:durableId="27AC7EE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F187C1" w14:textId="77777777" w:rsidR="0030703A" w:rsidRDefault="0030703A">
      <w:r>
        <w:separator/>
      </w:r>
    </w:p>
  </w:endnote>
  <w:endnote w:type="continuationSeparator" w:id="0">
    <w:p w14:paraId="791D8479" w14:textId="77777777" w:rsidR="0030703A" w:rsidRDefault="00307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26760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E33DFB" w14:textId="77777777" w:rsidR="0030703A" w:rsidRDefault="0030703A">
      <w:r>
        <w:separator/>
      </w:r>
    </w:p>
  </w:footnote>
  <w:footnote w:type="continuationSeparator" w:id="0">
    <w:p w14:paraId="33B6C75B" w14:textId="77777777" w:rsidR="0030703A" w:rsidRDefault="003070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nna Trybus">
    <w15:presenceInfo w15:providerId="AD" w15:userId="S-1-5-21-3778660482-1827598483-2321480019-112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EB1"/>
    <w:rsid w:val="00012286"/>
    <w:rsid w:val="00031D42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0703A"/>
    <w:rsid w:val="00315A4A"/>
    <w:rsid w:val="004B7300"/>
    <w:rsid w:val="004C6753"/>
    <w:rsid w:val="005137F1"/>
    <w:rsid w:val="00554CFB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74BDD"/>
    <w:rsid w:val="007A4321"/>
    <w:rsid w:val="0081706C"/>
    <w:rsid w:val="00833933"/>
    <w:rsid w:val="00853083"/>
    <w:rsid w:val="008B2F0C"/>
    <w:rsid w:val="008B4928"/>
    <w:rsid w:val="008D2AB8"/>
    <w:rsid w:val="008F1C66"/>
    <w:rsid w:val="00970FE4"/>
    <w:rsid w:val="00992D58"/>
    <w:rsid w:val="00A0022B"/>
    <w:rsid w:val="00A346FE"/>
    <w:rsid w:val="00A47B4D"/>
    <w:rsid w:val="00A83018"/>
    <w:rsid w:val="00B774DC"/>
    <w:rsid w:val="00B77587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C3967"/>
    <w:rsid w:val="00F00591"/>
    <w:rsid w:val="00F51688"/>
    <w:rsid w:val="00F53146"/>
    <w:rsid w:val="00F91018"/>
    <w:rsid w:val="00FA0F30"/>
    <w:rsid w:val="00FA4EB1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C619E4A"/>
  <w15:chartTrackingRefBased/>
  <w15:docId w15:val="{50DF59B8-DB96-406F-AD7B-A31D847EF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54CF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74B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74B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74BD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4B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4BD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4BD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4B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20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microsoft.com/office/2011/relationships/people" Target="peop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E0168-E4B4-4B4B-A060-D6751A9AD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682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Anna Trybus</cp:lastModifiedBy>
  <cp:revision>2</cp:revision>
  <cp:lastPrinted>2023-03-03T08:15:00Z</cp:lastPrinted>
  <dcterms:created xsi:type="dcterms:W3CDTF">2023-03-03T13:13:00Z</dcterms:created>
  <dcterms:modified xsi:type="dcterms:W3CDTF">2023-03-03T13:13:00Z</dcterms:modified>
</cp:coreProperties>
</file>