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912C9" w14:textId="3559235A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5C28C3B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38A6A81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024C41C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D84399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4A14FE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B8273A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69AE23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EE56C9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1282B19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3AE2FF0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15EE3A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0510A7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00A3311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255FEDA" w14:textId="77777777" w:rsidR="004203D0" w:rsidRPr="004203D0" w:rsidRDefault="004203D0" w:rsidP="008D2AB8">
      <w:pPr>
        <w:ind w:right="-110"/>
        <w:rPr>
          <w:b/>
        </w:rPr>
      </w:pPr>
      <w:r w:rsidRPr="004203D0">
        <w:rPr>
          <w:b/>
        </w:rPr>
        <w:t>Akademia Górniczo - Hutnicza</w:t>
      </w:r>
    </w:p>
    <w:p w14:paraId="381EA559" w14:textId="77777777" w:rsidR="004203D0" w:rsidRPr="004203D0" w:rsidRDefault="004203D0" w:rsidP="008D2AB8">
      <w:pPr>
        <w:ind w:right="-110"/>
        <w:rPr>
          <w:b/>
        </w:rPr>
      </w:pPr>
      <w:r w:rsidRPr="004203D0">
        <w:rPr>
          <w:b/>
        </w:rPr>
        <w:t>im. Stanisława Staszica w Krakowie</w:t>
      </w:r>
    </w:p>
    <w:p w14:paraId="0ABA0B00" w14:textId="77777777" w:rsidR="008D2AB8" w:rsidRDefault="004203D0" w:rsidP="008D2AB8">
      <w:pPr>
        <w:ind w:right="-110"/>
        <w:rPr>
          <w:b/>
        </w:rPr>
      </w:pPr>
      <w:r w:rsidRPr="004203D0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E44A3F1" w14:textId="77777777" w:rsidR="008D2AB8" w:rsidRDefault="004203D0" w:rsidP="008D2AB8">
      <w:pPr>
        <w:ind w:right="-110"/>
        <w:rPr>
          <w:b/>
        </w:rPr>
      </w:pPr>
      <w:r w:rsidRPr="004203D0">
        <w:rPr>
          <w:b/>
        </w:rPr>
        <w:t>Al. Mickiewicza</w:t>
      </w:r>
      <w:r w:rsidR="008D2AB8">
        <w:rPr>
          <w:b/>
        </w:rPr>
        <w:t xml:space="preserve"> </w:t>
      </w:r>
      <w:r w:rsidRPr="004203D0">
        <w:rPr>
          <w:b/>
        </w:rPr>
        <w:t>30</w:t>
      </w:r>
      <w:r w:rsidR="008D2AB8">
        <w:rPr>
          <w:b/>
        </w:rPr>
        <w:t xml:space="preserve"> </w:t>
      </w:r>
    </w:p>
    <w:p w14:paraId="4A521D15" w14:textId="77777777" w:rsidR="008D2AB8" w:rsidRDefault="004203D0" w:rsidP="008D2AB8">
      <w:pPr>
        <w:rPr>
          <w:b/>
        </w:rPr>
      </w:pPr>
      <w:r w:rsidRPr="004203D0">
        <w:rPr>
          <w:b/>
        </w:rPr>
        <w:t>30-059</w:t>
      </w:r>
      <w:r w:rsidR="008D2AB8">
        <w:rPr>
          <w:b/>
        </w:rPr>
        <w:t xml:space="preserve"> </w:t>
      </w:r>
      <w:r w:rsidRPr="004203D0">
        <w:rPr>
          <w:b/>
        </w:rPr>
        <w:t>Kraków</w:t>
      </w:r>
      <w:r w:rsidR="008D2AB8">
        <w:rPr>
          <w:b/>
        </w:rPr>
        <w:t xml:space="preserve">,  </w:t>
      </w:r>
    </w:p>
    <w:p w14:paraId="4B3281E0" w14:textId="77777777" w:rsidR="008D2AB8" w:rsidRDefault="008D2AB8" w:rsidP="008D2AB8">
      <w:pPr>
        <w:ind w:firstLine="3969"/>
        <w:rPr>
          <w:b/>
        </w:rPr>
      </w:pPr>
    </w:p>
    <w:p w14:paraId="6BAD40A5" w14:textId="07874DA9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C16D6C" w:rsidRPr="00C16D6C">
        <w:rPr>
          <w:b/>
        </w:rPr>
        <w:t xml:space="preserve">dostawa </w:t>
      </w:r>
      <w:r w:rsidR="00344E79">
        <w:rPr>
          <w:b/>
        </w:rPr>
        <w:t xml:space="preserve">laboratoryjnej pompy membranowej dla </w:t>
      </w:r>
      <w:proofErr w:type="spellStart"/>
      <w:r w:rsidR="00344E79">
        <w:rPr>
          <w:b/>
        </w:rPr>
        <w:t>WEiP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7095E4B6" w14:textId="77777777" w:rsidR="008D2AB8" w:rsidRDefault="008D2AB8" w:rsidP="008D2AB8">
      <w:pPr>
        <w:tabs>
          <w:tab w:val="right" w:pos="9000"/>
        </w:tabs>
      </w:pPr>
    </w:p>
    <w:p w14:paraId="0B3129F7" w14:textId="77777777" w:rsidR="00486234" w:rsidRDefault="00486234" w:rsidP="00486234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14:paraId="78239ED3" w14:textId="77777777" w:rsidR="00486234" w:rsidRDefault="00486234" w:rsidP="00486234">
      <w:pPr>
        <w:widowControl w:val="0"/>
        <w:ind w:right="1"/>
        <w:rPr>
          <w:b/>
          <w:sz w:val="22"/>
          <w:szCs w:val="22"/>
        </w:rPr>
      </w:pPr>
    </w:p>
    <w:p w14:paraId="09910A67" w14:textId="77777777" w:rsidR="00486234" w:rsidRDefault="00486234" w:rsidP="00486234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14:paraId="1C48CDBD" w14:textId="77777777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3009879B" w14:textId="77777777" w:rsidR="00486234" w:rsidRDefault="00486234" w:rsidP="00486234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78A404C5" w14:textId="77777777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4757F400" w14:textId="77777777" w:rsidR="00486234" w:rsidRDefault="00486234" w:rsidP="00486234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VAT w wysokości .......... % tj.…………………….PLN</w:t>
      </w:r>
    </w:p>
    <w:p w14:paraId="14387659" w14:textId="77777777" w:rsidR="00486234" w:rsidRDefault="00486234" w:rsidP="00486234">
      <w:pPr>
        <w:pStyle w:val="Tekstpodstawowy"/>
        <w:spacing w:line="240" w:lineRule="auto"/>
        <w:rPr>
          <w:sz w:val="22"/>
          <w:szCs w:val="22"/>
        </w:rPr>
      </w:pPr>
    </w:p>
    <w:p w14:paraId="5520FFB5" w14:textId="77777777" w:rsidR="00486234" w:rsidRDefault="00486234" w:rsidP="00486234">
      <w:pPr>
        <w:pStyle w:val="Tekstpodstawowy"/>
        <w:spacing w:line="240" w:lineRule="auto"/>
        <w:rPr>
          <w:b w:val="0"/>
          <w:sz w:val="22"/>
          <w:szCs w:val="22"/>
        </w:rPr>
      </w:pPr>
      <w:r>
        <w:rPr>
          <w:sz w:val="22"/>
          <w:szCs w:val="22"/>
        </w:rPr>
        <w:t xml:space="preserve">Producent/ model zaoferowanego urządzenia: </w:t>
      </w:r>
      <w:r>
        <w:rPr>
          <w:b w:val="0"/>
          <w:sz w:val="22"/>
          <w:szCs w:val="22"/>
        </w:rPr>
        <w:t>…………………………/………………..</w:t>
      </w:r>
    </w:p>
    <w:p w14:paraId="6DFEB89D" w14:textId="77777777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5FFD5485" w14:textId="62AF55B7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</w:t>
      </w:r>
      <w:r w:rsidR="00761B4E">
        <w:rPr>
          <w:b/>
          <w:sz w:val="22"/>
          <w:szCs w:val="22"/>
        </w:rPr>
        <w:t>zamówienia</w:t>
      </w:r>
      <w:r>
        <w:rPr>
          <w:b/>
          <w:sz w:val="22"/>
          <w:szCs w:val="22"/>
        </w:rPr>
        <w:t xml:space="preserve">: </w:t>
      </w:r>
      <w:r w:rsidR="00761B4E">
        <w:rPr>
          <w:b/>
          <w:bCs/>
          <w:sz w:val="22"/>
          <w:szCs w:val="22"/>
        </w:rPr>
        <w:t>………..</w:t>
      </w:r>
      <w:r>
        <w:rPr>
          <w:b/>
          <w:bCs/>
          <w:sz w:val="22"/>
          <w:szCs w:val="22"/>
        </w:rPr>
        <w:t>dni od daty podpisania umowy</w:t>
      </w:r>
      <w:r>
        <w:rPr>
          <w:i/>
          <w:sz w:val="22"/>
          <w:szCs w:val="22"/>
        </w:rPr>
        <w:t>.</w:t>
      </w:r>
      <w:r w:rsidR="00761B4E" w:rsidRPr="00761B4E">
        <w:rPr>
          <w:b/>
          <w:color w:val="FF0000"/>
          <w:sz w:val="22"/>
          <w:szCs w:val="22"/>
        </w:rPr>
        <w:t xml:space="preserve"> </w:t>
      </w:r>
      <w:r w:rsidR="00761B4E">
        <w:rPr>
          <w:b/>
          <w:color w:val="FF0000"/>
          <w:sz w:val="22"/>
          <w:szCs w:val="22"/>
        </w:rPr>
        <w:t>/</w:t>
      </w:r>
      <w:r w:rsidR="00761B4E" w:rsidRPr="00C16D6C">
        <w:rPr>
          <w:b/>
          <w:color w:val="FF0000"/>
          <w:sz w:val="22"/>
          <w:szCs w:val="22"/>
        </w:rPr>
        <w:t>kryterium oceny ofert</w:t>
      </w:r>
      <w:r w:rsidR="00761B4E">
        <w:rPr>
          <w:b/>
          <w:color w:val="FF0000"/>
          <w:sz w:val="22"/>
          <w:szCs w:val="22"/>
        </w:rPr>
        <w:t>/</w:t>
      </w:r>
      <w:r w:rsidR="00761B4E" w:rsidRPr="00C16D6C">
        <w:rPr>
          <w:b/>
          <w:color w:val="FF0000"/>
          <w:sz w:val="22"/>
          <w:szCs w:val="22"/>
        </w:rPr>
        <w:t>.</w:t>
      </w:r>
    </w:p>
    <w:p w14:paraId="14A06B54" w14:textId="77777777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69423667" w14:textId="2FAAADA8" w:rsidR="00486234" w:rsidRDefault="00486234" w:rsidP="00486234">
      <w:pPr>
        <w:widowControl w:val="0"/>
        <w:ind w:right="1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Okres udzielonej gwarancji na zaoferowane urządzenie wynosi:</w:t>
      </w:r>
      <w:r>
        <w:rPr>
          <w:sz w:val="22"/>
          <w:szCs w:val="22"/>
        </w:rPr>
        <w:t xml:space="preserve"> </w:t>
      </w:r>
      <w:r w:rsidRPr="00761B4E">
        <w:rPr>
          <w:b/>
          <w:bCs/>
          <w:sz w:val="22"/>
          <w:szCs w:val="22"/>
        </w:rPr>
        <w:t>…………</w:t>
      </w:r>
      <w:r>
        <w:rPr>
          <w:b/>
          <w:bCs/>
          <w:sz w:val="22"/>
          <w:szCs w:val="22"/>
        </w:rPr>
        <w:t xml:space="preserve"> miesięcy</w:t>
      </w:r>
      <w:r>
        <w:rPr>
          <w:sz w:val="22"/>
          <w:szCs w:val="22"/>
        </w:rPr>
        <w:t xml:space="preserve"> </w:t>
      </w:r>
    </w:p>
    <w:p w14:paraId="2C2DF2CC" w14:textId="77777777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79C84CBB" w14:textId="77777777" w:rsidR="00486234" w:rsidRDefault="00486234" w:rsidP="00486234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14348CDC" w14:textId="77777777" w:rsidR="00486234" w:rsidRDefault="00486234" w:rsidP="00486234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3F0C8F31" w14:textId="77777777" w:rsidR="00486234" w:rsidRDefault="00486234" w:rsidP="00486234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FDE1846" w14:textId="77777777" w:rsidR="00486234" w:rsidRDefault="00486234" w:rsidP="00486234">
      <w:pPr>
        <w:tabs>
          <w:tab w:val="left" w:pos="426"/>
        </w:tabs>
        <w:jc w:val="both"/>
        <w:rPr>
          <w:sz w:val="22"/>
          <w:szCs w:val="22"/>
        </w:rPr>
      </w:pPr>
    </w:p>
    <w:p w14:paraId="66562E96" w14:textId="77777777" w:rsidR="00486234" w:rsidRDefault="00486234" w:rsidP="00486234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134625AF" w14:textId="77777777" w:rsidR="00486234" w:rsidRDefault="00486234" w:rsidP="0048623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520615A" w14:textId="77777777" w:rsidR="00486234" w:rsidRDefault="00486234" w:rsidP="0048623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464364B4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27B3146" w14:textId="77777777" w:rsidR="00486234" w:rsidRDefault="00486234" w:rsidP="0048623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B1E02C6" w14:textId="77777777" w:rsidR="00486234" w:rsidRDefault="00486234" w:rsidP="0048623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5D568B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86234" w14:paraId="13C74584" w14:textId="77777777" w:rsidTr="0048623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CE1300" w14:textId="77777777" w:rsidR="00486234" w:rsidRDefault="004862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BBAE41" w14:textId="77777777" w:rsidR="00486234" w:rsidRDefault="004862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3318E9DA" w14:textId="77777777" w:rsidR="00486234" w:rsidRDefault="004862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D01BCC" w14:textId="77777777" w:rsidR="00486234" w:rsidRDefault="004862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486234" w14:paraId="3529D330" w14:textId="77777777" w:rsidTr="0048623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C29BB6" w14:textId="77777777" w:rsidR="00486234" w:rsidRDefault="004862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C8F3F" w14:textId="77777777" w:rsidR="00486234" w:rsidRDefault="004862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066F0" w14:textId="77777777" w:rsidR="00486234" w:rsidRDefault="004862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486234" w14:paraId="555A4843" w14:textId="77777777" w:rsidTr="0048623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97B5A7" w14:textId="77777777" w:rsidR="00486234" w:rsidRDefault="004862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079A4" w14:textId="77777777" w:rsidR="00486234" w:rsidRDefault="004862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78EB3" w14:textId="77777777" w:rsidR="00486234" w:rsidRDefault="004862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03930703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A80BB4F" w14:textId="77777777" w:rsidR="00486234" w:rsidRDefault="00486234" w:rsidP="00486234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779E8888" w14:textId="77777777" w:rsidR="00486234" w:rsidRDefault="00486234" w:rsidP="0048623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17E8CA83" w14:textId="77777777" w:rsidR="00486234" w:rsidRDefault="00486234" w:rsidP="0048623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58ADB5DE" w14:textId="77777777" w:rsidR="00486234" w:rsidRDefault="00486234" w:rsidP="0048623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1B26DAEB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CA937F9" w14:textId="77777777" w:rsidR="00486234" w:rsidRDefault="00486234" w:rsidP="0048623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2D513B0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36124AD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0C8BD3D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010B66F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C33A208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3DBE159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561085E" w14:textId="77777777" w:rsidR="00486234" w:rsidRDefault="00486234" w:rsidP="00486234">
      <w:pPr>
        <w:ind w:left="1440"/>
        <w:jc w:val="both"/>
        <w:rPr>
          <w:sz w:val="22"/>
          <w:szCs w:val="22"/>
        </w:rPr>
      </w:pPr>
    </w:p>
    <w:p w14:paraId="068AF3DD" w14:textId="737E7BF3" w:rsidR="00486234" w:rsidRPr="00761B4E" w:rsidRDefault="00486234" w:rsidP="00486234">
      <w:pPr>
        <w:tabs>
          <w:tab w:val="left" w:pos="540"/>
          <w:tab w:val="left" w:pos="780"/>
        </w:tabs>
        <w:suppressAutoHyphens/>
        <w:jc w:val="both"/>
        <w:rPr>
          <w:b/>
          <w:color w:val="FF0000"/>
          <w:sz w:val="22"/>
          <w:szCs w:val="22"/>
        </w:rPr>
      </w:pPr>
      <w:r w:rsidRPr="00761B4E">
        <w:rPr>
          <w:rFonts w:eastAsia="Calibri"/>
          <w:b/>
          <w:color w:val="FF0000"/>
          <w:sz w:val="22"/>
          <w:szCs w:val="22"/>
          <w:lang w:eastAsia="zh-CN"/>
        </w:rPr>
        <w:t xml:space="preserve">Oferta powinna być sporządzona w języku polskim, z zachowaniem postaci elektronicznej </w:t>
      </w:r>
      <w:r w:rsidR="00761B4E">
        <w:rPr>
          <w:rFonts w:eastAsia="Calibri"/>
          <w:b/>
          <w:color w:val="FF0000"/>
          <w:sz w:val="22"/>
          <w:szCs w:val="22"/>
          <w:lang w:eastAsia="zh-CN"/>
        </w:rPr>
        <w:br/>
      </w:r>
      <w:r w:rsidRPr="00761B4E">
        <w:rPr>
          <w:rFonts w:eastAsia="Calibri"/>
          <w:b/>
          <w:color w:val="FF0000"/>
          <w:sz w:val="22"/>
          <w:szCs w:val="22"/>
          <w:lang w:eastAsia="zh-CN"/>
        </w:rPr>
        <w:t>i podpisana kwalifikowanym podpisem elektronicznym, podpisem zaufanym lub podpisem osobistym.</w:t>
      </w:r>
    </w:p>
    <w:p w14:paraId="1BBA267A" w14:textId="77777777" w:rsidR="00486234" w:rsidRDefault="00486234" w:rsidP="00486234">
      <w:pPr>
        <w:widowControl w:val="0"/>
        <w:ind w:right="1"/>
        <w:rPr>
          <w:sz w:val="22"/>
          <w:szCs w:val="22"/>
        </w:rPr>
      </w:pPr>
    </w:p>
    <w:p w14:paraId="4F62CAD8" w14:textId="77777777" w:rsidR="00486234" w:rsidRDefault="00486234" w:rsidP="00486234"/>
    <w:p w14:paraId="449BA83E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E7B52F" w14:textId="77777777" w:rsidR="00D00CE1" w:rsidRDefault="00D00CE1">
      <w:r>
        <w:separator/>
      </w:r>
    </w:p>
  </w:endnote>
  <w:endnote w:type="continuationSeparator" w:id="0">
    <w:p w14:paraId="77ECE967" w14:textId="77777777" w:rsidR="00D00CE1" w:rsidRDefault="00D00C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7870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A075EE" w14:textId="77777777" w:rsidR="00D00CE1" w:rsidRDefault="00D00CE1">
      <w:r>
        <w:separator/>
      </w:r>
    </w:p>
  </w:footnote>
  <w:footnote w:type="continuationSeparator" w:id="0">
    <w:p w14:paraId="1C2EB256" w14:textId="77777777" w:rsidR="00D00CE1" w:rsidRDefault="00D00C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75169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744291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19129066">
    <w:abstractNumId w:val="0"/>
  </w:num>
  <w:num w:numId="4" w16cid:durableId="8373818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022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62036"/>
    <w:rsid w:val="001801DD"/>
    <w:rsid w:val="001D4612"/>
    <w:rsid w:val="00207E98"/>
    <w:rsid w:val="002723B0"/>
    <w:rsid w:val="00315A4A"/>
    <w:rsid w:val="00344E79"/>
    <w:rsid w:val="004203D0"/>
    <w:rsid w:val="0048623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61B4E"/>
    <w:rsid w:val="007748F0"/>
    <w:rsid w:val="007960A4"/>
    <w:rsid w:val="007A4321"/>
    <w:rsid w:val="00833933"/>
    <w:rsid w:val="00853083"/>
    <w:rsid w:val="008B2F0C"/>
    <w:rsid w:val="008B4928"/>
    <w:rsid w:val="008D2AB8"/>
    <w:rsid w:val="008F1C66"/>
    <w:rsid w:val="00960225"/>
    <w:rsid w:val="00970FE4"/>
    <w:rsid w:val="00A0022B"/>
    <w:rsid w:val="00A346FE"/>
    <w:rsid w:val="00A47B4D"/>
    <w:rsid w:val="00A83018"/>
    <w:rsid w:val="00B774DC"/>
    <w:rsid w:val="00C16D6C"/>
    <w:rsid w:val="00C969A6"/>
    <w:rsid w:val="00CA7D36"/>
    <w:rsid w:val="00D00CE1"/>
    <w:rsid w:val="00D1633F"/>
    <w:rsid w:val="00D24208"/>
    <w:rsid w:val="00D60C38"/>
    <w:rsid w:val="00D66893"/>
    <w:rsid w:val="00D90ACB"/>
    <w:rsid w:val="00DC1500"/>
    <w:rsid w:val="00E44371"/>
    <w:rsid w:val="00E61933"/>
    <w:rsid w:val="00E949B0"/>
    <w:rsid w:val="00EC0BEA"/>
    <w:rsid w:val="00F00591"/>
    <w:rsid w:val="00F254D7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BEEAF3"/>
  <w15:chartTrackingRefBased/>
  <w15:docId w15:val="{DE33684F-B868-4143-99A7-60E3ED1F7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07D580-5D42-4B8C-80E3-A65D6CE23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470</Words>
  <Characters>4101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1899-12-31T23:00:00Z</cp:lastPrinted>
  <dcterms:created xsi:type="dcterms:W3CDTF">2023-03-09T10:51:00Z</dcterms:created>
  <dcterms:modified xsi:type="dcterms:W3CDTF">2023-03-15T10:32:00Z</dcterms:modified>
</cp:coreProperties>
</file>