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1FB5" w14:textId="77777777" w:rsidR="00E21D4E" w:rsidRDefault="00E21D4E" w:rsidP="00E21D4E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2023-03-09</w:t>
      </w:r>
    </w:p>
    <w:p w14:paraId="2EA60D2A" w14:textId="77777777" w:rsidR="00E21D4E" w:rsidRDefault="00E21D4E" w:rsidP="00E21D4E">
      <w:pPr>
        <w:spacing w:after="240"/>
        <w:rPr>
          <w:sz w:val="22"/>
          <w:szCs w:val="22"/>
        </w:rPr>
      </w:pPr>
    </w:p>
    <w:p w14:paraId="3353D6C1" w14:textId="77777777" w:rsidR="00E21D4E" w:rsidRDefault="00E21D4E" w:rsidP="00E21D4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3262836E" w14:textId="77777777" w:rsidR="00E21D4E" w:rsidRDefault="00E21D4E" w:rsidP="00E21D4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0858DA39" w14:textId="77777777" w:rsidR="00E21D4E" w:rsidRDefault="00E21D4E" w:rsidP="00E21D4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53B86637" w14:textId="77777777" w:rsidR="00E21D4E" w:rsidRDefault="00E21D4E" w:rsidP="00E21D4E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64363DF2" w14:textId="77777777" w:rsidR="00E21D4E" w:rsidRDefault="00E21D4E" w:rsidP="00E21D4E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FF35152" w14:textId="77777777" w:rsidR="00E21D4E" w:rsidRDefault="00E21D4E" w:rsidP="00E21D4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483798E" w14:textId="77777777" w:rsidR="00E21D4E" w:rsidRDefault="00E21D4E" w:rsidP="00E21D4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97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8691"/>
      </w:tblGrid>
      <w:tr w:rsidR="00E21D4E" w14:paraId="7E9F584A" w14:textId="77777777" w:rsidTr="00E21D4E">
        <w:trPr>
          <w:trHeight w:val="638"/>
        </w:trPr>
        <w:tc>
          <w:tcPr>
            <w:tcW w:w="10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AE9FE" w14:textId="77777777" w:rsidR="00E21D4E" w:rsidRDefault="00E21D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F91F5" w14:textId="77777777" w:rsidR="00E21D4E" w:rsidRDefault="00E21D4E">
            <w:pPr>
              <w:spacing w:after="60" w:line="276" w:lineRule="auto"/>
              <w:jc w:val="both"/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Skład komputerowy i komputerowe opracowanie rysunków do pozycji wydawniczych, w których wzory, tabele i rysunki stanowią do 65% objętości książki, wraz z przygotowaniem plików do druku - KC-zp.272-59/23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KC-zp.272-59/23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420B0B7D" w14:textId="77777777" w:rsidR="00E21D4E" w:rsidRDefault="00E21D4E" w:rsidP="00E21D4E">
      <w:pPr>
        <w:pStyle w:val="Nagwek"/>
        <w:spacing w:before="480" w:after="120" w:line="276" w:lineRule="auto"/>
        <w:jc w:val="both"/>
      </w:pPr>
      <w:r>
        <w:rPr>
          <w:sz w:val="22"/>
          <w:szCs w:val="22"/>
        </w:rPr>
        <w:t>Zamawiający,</w:t>
      </w:r>
      <w:r>
        <w:rPr>
          <w:b/>
          <w:sz w:val="22"/>
          <w:szCs w:val="22"/>
        </w:rPr>
        <w:t xml:space="preserve"> Akademia Górniczo-Hutnicza im. Stanisława Staszica w Krakowie, </w:t>
      </w:r>
      <w:r>
        <w:rPr>
          <w:sz w:val="22"/>
          <w:szCs w:val="22"/>
        </w:rPr>
        <w:t xml:space="preserve">działając na podstawie art. 253 ust. 1 pkt. 1 i ust. 2 ustawy z dnia 11 września 2019r. Prawo zamówień publicznych(Dz. U. z 2022 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949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5"/>
      </w:tblGrid>
      <w:tr w:rsidR="00E21D4E" w14:paraId="2E199CE3" w14:textId="77777777" w:rsidTr="00E21D4E">
        <w:trPr>
          <w:cantSplit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C496F2" w14:textId="77777777" w:rsidR="00E21D4E" w:rsidRDefault="00E21D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Wydawnictwo JAK Andrzej Choczewski</w:t>
            </w:r>
          </w:p>
          <w:p w14:paraId="5CDFA844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os. Stalowe 5 /77</w:t>
            </w:r>
          </w:p>
          <w:p w14:paraId="0B471731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31-920 Kraków</w:t>
            </w:r>
          </w:p>
          <w:p w14:paraId="41516826" w14:textId="77777777" w:rsidR="00E21D4E" w:rsidRDefault="00E21D4E">
            <w:pPr>
              <w:spacing w:before="40" w:after="40" w:line="276" w:lineRule="auto"/>
              <w:jc w:val="both"/>
            </w:pPr>
            <w:r>
              <w:rPr>
                <w:sz w:val="22"/>
                <w:szCs w:val="22"/>
                <w:u w:val="single"/>
              </w:rPr>
              <w:t>Zadanie nr 1</w:t>
            </w:r>
            <w:r>
              <w:rPr>
                <w:sz w:val="22"/>
                <w:szCs w:val="22"/>
              </w:rPr>
              <w:t xml:space="preserve">: Skład komputerowy i komputerowe opracowanie rysunków wraz z przygotowaniem plików do druku. Tabele i rysunki stanowią do 20% objętości książki. za cenę brutto </w:t>
            </w:r>
            <w:r>
              <w:rPr>
                <w:b/>
                <w:sz w:val="22"/>
                <w:szCs w:val="22"/>
              </w:rPr>
              <w:t>90.90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6B15603B" w14:textId="77777777" w:rsidR="00E21D4E" w:rsidRDefault="00E21D4E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kryteriami oceny ofert.</w:t>
            </w:r>
            <w:r>
              <w:t xml:space="preserve"> </w:t>
            </w:r>
          </w:p>
        </w:tc>
      </w:tr>
      <w:tr w:rsidR="00E21D4E" w14:paraId="385C5FBA" w14:textId="77777777" w:rsidTr="00E21D4E">
        <w:trPr>
          <w:cantSplit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A48835" w14:textId="77777777" w:rsidR="00E21D4E" w:rsidRDefault="00E21D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MarDruk</w:t>
            </w:r>
            <w:proofErr w:type="spellEnd"/>
            <w:r>
              <w:rPr>
                <w:b/>
                <w:sz w:val="22"/>
                <w:szCs w:val="22"/>
              </w:rPr>
              <w:t xml:space="preserve"> Marcin Herzog</w:t>
            </w:r>
          </w:p>
          <w:p w14:paraId="6E0A27A0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Na Polach 35 /12</w:t>
            </w:r>
          </w:p>
          <w:p w14:paraId="169F252E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31-344 Kraków</w:t>
            </w:r>
          </w:p>
          <w:p w14:paraId="72621985" w14:textId="77777777" w:rsidR="00E21D4E" w:rsidRDefault="00E21D4E">
            <w:pPr>
              <w:spacing w:before="40" w:after="40" w:line="276" w:lineRule="auto"/>
              <w:jc w:val="both"/>
            </w:pPr>
            <w:r>
              <w:rPr>
                <w:sz w:val="22"/>
                <w:szCs w:val="22"/>
                <w:u w:val="single"/>
              </w:rPr>
              <w:t>Zadanie nr 2</w:t>
            </w:r>
            <w:r>
              <w:rPr>
                <w:sz w:val="22"/>
                <w:szCs w:val="22"/>
              </w:rPr>
              <w:t xml:space="preserve">: Skład komputerowy i komputerowe opracowanie rysunków wraz z przygotowaniem plików PDF do druku. Wzory, tabele, rysunki stanowią od 21% do 40% objętości książki. za cenę brutto </w:t>
            </w:r>
            <w:r>
              <w:rPr>
                <w:b/>
                <w:sz w:val="22"/>
                <w:szCs w:val="22"/>
              </w:rPr>
              <w:t>100.00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3879EBEB" w14:textId="77777777" w:rsidR="00E21D4E" w:rsidRDefault="00E21D4E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kryteriami oceny ofert.</w:t>
            </w:r>
            <w:r>
              <w:t xml:space="preserve"> </w:t>
            </w:r>
          </w:p>
        </w:tc>
      </w:tr>
      <w:tr w:rsidR="00E21D4E" w14:paraId="563EBB8A" w14:textId="77777777" w:rsidTr="00E21D4E">
        <w:trPr>
          <w:cantSplit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D135BE" w14:textId="77777777" w:rsidR="00E21D4E" w:rsidRDefault="00E21D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Wydawnictwo JAK Andrzej Choczewski</w:t>
            </w:r>
          </w:p>
          <w:p w14:paraId="57078553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os. Stalowe 5 /77</w:t>
            </w:r>
          </w:p>
          <w:p w14:paraId="5692B00C" w14:textId="77777777" w:rsidR="00E21D4E" w:rsidRDefault="00E21D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31-920 Kraków</w:t>
            </w:r>
          </w:p>
          <w:p w14:paraId="54788F9B" w14:textId="77777777" w:rsidR="00E21D4E" w:rsidRDefault="00E21D4E">
            <w:pPr>
              <w:spacing w:before="40" w:after="40" w:line="276" w:lineRule="auto"/>
              <w:jc w:val="both"/>
            </w:pPr>
            <w:r>
              <w:rPr>
                <w:sz w:val="22"/>
                <w:szCs w:val="22"/>
                <w:u w:val="single"/>
              </w:rPr>
              <w:t>Zadanie nr 3:</w:t>
            </w:r>
            <w:r>
              <w:rPr>
                <w:sz w:val="22"/>
                <w:szCs w:val="22"/>
              </w:rPr>
              <w:t xml:space="preserve"> Skład komputerowy i komputerowe opracowanie rysunków wraz z przygotowaniem plików PDF do druku. Wzory, tabele, rysunki stanowią od 41% do 65% objętości książki. za cenę brutto </w:t>
            </w:r>
            <w:r>
              <w:rPr>
                <w:b/>
                <w:sz w:val="22"/>
                <w:szCs w:val="22"/>
              </w:rPr>
              <w:t>140.71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3029FF95" w14:textId="77777777" w:rsidR="00E21D4E" w:rsidRDefault="00E21D4E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kryteriami oceny ofert.</w:t>
            </w:r>
            <w:r>
              <w:t xml:space="preserve"> </w:t>
            </w:r>
          </w:p>
        </w:tc>
      </w:tr>
    </w:tbl>
    <w:p w14:paraId="3FAD70C1" w14:textId="77777777" w:rsidR="00E21D4E" w:rsidRDefault="00E21D4E" w:rsidP="00E21D4E">
      <w:pPr>
        <w:spacing w:before="240" w:after="120"/>
        <w:jc w:val="both"/>
        <w:rPr>
          <w:color w:val="000000"/>
          <w:sz w:val="22"/>
          <w:szCs w:val="22"/>
        </w:rPr>
      </w:pPr>
    </w:p>
    <w:p w14:paraId="7BCB6ADC" w14:textId="77777777" w:rsidR="00E21D4E" w:rsidRDefault="00E21D4E" w:rsidP="00E21D4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Punktacja przyznana ofertom w poszczególnych kryteriach oceny ofert wraz z łączną liczbą punktów:</w:t>
      </w:r>
    </w:p>
    <w:tbl>
      <w:tblPr>
        <w:tblW w:w="949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2792"/>
        <w:gridCol w:w="2975"/>
        <w:gridCol w:w="1560"/>
      </w:tblGrid>
      <w:tr w:rsidR="00E21D4E" w14:paraId="2EA94A39" w14:textId="77777777" w:rsidTr="00E21D4E"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F7674" w14:textId="77777777" w:rsidR="00E21D4E" w:rsidRDefault="00E21D4E">
            <w:pPr>
              <w:spacing w:before="120" w:after="120"/>
              <w:jc w:val="center"/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015C9" w14:textId="77777777" w:rsidR="00E21D4E" w:rsidRDefault="00E21D4E">
            <w:pPr>
              <w:spacing w:before="120" w:after="120"/>
              <w:jc w:val="center"/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08B18" w14:textId="77777777" w:rsidR="00E21D4E" w:rsidRDefault="00E21D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51813" w14:textId="77777777" w:rsidR="00E21D4E" w:rsidRDefault="00E21D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  <w:bookmarkEnd w:id="0"/>
      </w:tr>
      <w:tr w:rsidR="00E21D4E" w14:paraId="16795066" w14:textId="77777777" w:rsidTr="00E21D4E"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144D3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1 - Skład komputerowy i komputerowe opracowanie rysunków wraz z przygotowaniem plików do druku. Tabele i rysunki stanowią do 20% objętości książki.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A1D81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Wydawnictwo JAK Andrzej Choczewski</w:t>
            </w:r>
          </w:p>
          <w:p w14:paraId="661AC94F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os. Stalowe 5/77</w:t>
            </w:r>
          </w:p>
          <w:p w14:paraId="2CA9C7D2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31-920 Kraków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3A141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- 30.00</w:t>
            </w:r>
          </w:p>
          <w:p w14:paraId="712DE58B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- 66.50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C08C6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96,50</w:t>
            </w:r>
          </w:p>
        </w:tc>
      </w:tr>
      <w:tr w:rsidR="00E21D4E" w14:paraId="3B442492" w14:textId="77777777" w:rsidTr="00E21D4E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E22EF" w14:textId="77777777" w:rsidR="00E21D4E" w:rsidRDefault="00E21D4E">
            <w:pPr>
              <w:suppressAutoHyphens w:val="0"/>
            </w:pP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F086A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MarDruk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Marcin Herzog</w:t>
            </w:r>
          </w:p>
          <w:p w14:paraId="4CD278F7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Polach 35/12</w:t>
            </w:r>
          </w:p>
          <w:p w14:paraId="417766E2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31-344 Kraków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2CD10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- 29.32</w:t>
            </w:r>
          </w:p>
          <w:p w14:paraId="127193F1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- 66.50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52FB6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95,82</w:t>
            </w:r>
          </w:p>
        </w:tc>
      </w:tr>
      <w:tr w:rsidR="00E21D4E" w14:paraId="5B6E2F52" w14:textId="77777777" w:rsidTr="00E21D4E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3BCB82" w14:textId="77777777" w:rsidR="00E21D4E" w:rsidRDefault="00E21D4E">
            <w:pPr>
              <w:suppressAutoHyphens w:val="0"/>
            </w:pP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B053B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Munda Maciej Torz</w:t>
            </w:r>
          </w:p>
          <w:p w14:paraId="49047B74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Osiedle Orła Białego 95/10</w:t>
            </w:r>
          </w:p>
          <w:p w14:paraId="4C00F4DF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61-251 Poznań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EDFC8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- 22.17</w:t>
            </w:r>
          </w:p>
          <w:p w14:paraId="449BF484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- 59.50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04545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81,67</w:t>
            </w:r>
          </w:p>
        </w:tc>
      </w:tr>
      <w:tr w:rsidR="00E21D4E" w14:paraId="5DA75978" w14:textId="77777777" w:rsidTr="00E21D4E"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A5307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Skład komputerowy i komputerowe opracowanie rysunków wraz z przygotowaniem plików PDF do druku. Wzory, tabele, rysunki stanowią od 21% do 40% objętości książki.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FFF25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MarDruk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Marcin Herzog</w:t>
            </w:r>
          </w:p>
          <w:p w14:paraId="431C12D8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Polach 35/12</w:t>
            </w:r>
          </w:p>
          <w:p w14:paraId="270BD198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31-344 Kraków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487FE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- 30.00</w:t>
            </w:r>
          </w:p>
          <w:p w14:paraId="1091D19A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- 63.00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2A882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93,00</w:t>
            </w:r>
          </w:p>
        </w:tc>
      </w:tr>
      <w:tr w:rsidR="00E21D4E" w14:paraId="19FD3A9F" w14:textId="77777777" w:rsidTr="00E21D4E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02D0D" w14:textId="77777777" w:rsidR="00E21D4E" w:rsidRDefault="00E21D4E">
            <w:pPr>
              <w:suppressAutoHyphens w:val="0"/>
            </w:pP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D5179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Wydawnictwo JAK Andrzej Choczewski</w:t>
            </w:r>
          </w:p>
          <w:p w14:paraId="4DDB4B46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os. Stalowe 5/77</w:t>
            </w:r>
          </w:p>
          <w:p w14:paraId="70E39EBC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31-920 Kraków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D781F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- 27.43</w:t>
            </w:r>
          </w:p>
          <w:p w14:paraId="220637C6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- 63.00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659BB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90,43</w:t>
            </w:r>
          </w:p>
        </w:tc>
      </w:tr>
      <w:tr w:rsidR="00E21D4E" w14:paraId="2D405962" w14:textId="77777777" w:rsidTr="00E21D4E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E9784" w14:textId="77777777" w:rsidR="00E21D4E" w:rsidRDefault="00E21D4E">
            <w:pPr>
              <w:suppressAutoHyphens w:val="0"/>
            </w:pP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76DCF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Munda Maciej Torz</w:t>
            </w:r>
          </w:p>
          <w:p w14:paraId="71CC6348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Osiedle Orła Białego 95/10</w:t>
            </w:r>
          </w:p>
          <w:p w14:paraId="4909AD21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61-251 Poznań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39B17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- 20.33</w:t>
            </w:r>
          </w:p>
          <w:p w14:paraId="23A17B80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- 70.00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BB58B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90,33</w:t>
            </w:r>
          </w:p>
        </w:tc>
      </w:tr>
      <w:tr w:rsidR="00E21D4E" w14:paraId="04B52E1F" w14:textId="77777777" w:rsidTr="00E21D4E"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1CDCF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3 - Skład komputerowy i komputerowe opracowanie rysunków wraz z przygotowaniem plików PDF do druku. Wzory, tabele, rysunki stanowią od 41% do 65% objętości książki.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1436E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Wydawnictwo JAK Andrzej Choczewski</w:t>
            </w:r>
          </w:p>
          <w:p w14:paraId="14F4CCDF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os. Stalowe 5/77</w:t>
            </w:r>
          </w:p>
          <w:p w14:paraId="0E644EDF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31-920 Kraków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27BE8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- 30.00</w:t>
            </w:r>
          </w:p>
          <w:p w14:paraId="60C84447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- 70.00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03F31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E21D4E" w14:paraId="4B1269CA" w14:textId="77777777" w:rsidTr="00E21D4E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6FD5B" w14:textId="77777777" w:rsidR="00E21D4E" w:rsidRDefault="00E21D4E">
            <w:pPr>
              <w:suppressAutoHyphens w:val="0"/>
            </w:pP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25856" w14:textId="77777777" w:rsidR="00E21D4E" w:rsidRDefault="00E21D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Munda Maciej Torz</w:t>
            </w:r>
          </w:p>
          <w:p w14:paraId="68A3B1A2" w14:textId="77777777" w:rsidR="00E21D4E" w:rsidRDefault="00E21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Osiedle Orła Białego 95/10</w:t>
            </w:r>
          </w:p>
          <w:p w14:paraId="6AE27E3F" w14:textId="77777777" w:rsidR="00E21D4E" w:rsidRDefault="00E21D4E">
            <w:pPr>
              <w:spacing w:after="40"/>
            </w:pPr>
            <w:r>
              <w:rPr>
                <w:sz w:val="20"/>
                <w:szCs w:val="20"/>
              </w:rPr>
              <w:t>61-251 Poznań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23465" w14:textId="77777777" w:rsidR="00E21D4E" w:rsidRDefault="00E21D4E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- 24.51</w:t>
            </w:r>
          </w:p>
          <w:p w14:paraId="6B70C3C1" w14:textId="77777777" w:rsidR="00E21D4E" w:rsidRDefault="00E21D4E">
            <w:pPr>
              <w:spacing w:before="40" w:after="40"/>
            </w:pPr>
            <w:r>
              <w:rPr>
                <w:sz w:val="20"/>
                <w:szCs w:val="20"/>
              </w:rPr>
              <w:t>2 - jakość próbki - 56.00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2C4BD" w14:textId="77777777" w:rsidR="00E21D4E" w:rsidRDefault="00E21D4E">
            <w:pPr>
              <w:jc w:val="center"/>
            </w:pPr>
            <w:r>
              <w:rPr>
                <w:sz w:val="20"/>
                <w:szCs w:val="20"/>
              </w:rPr>
              <w:t xml:space="preserve">  80,51</w:t>
            </w:r>
          </w:p>
        </w:tc>
      </w:tr>
    </w:tbl>
    <w:p w14:paraId="1C715023" w14:textId="77777777" w:rsidR="00E21D4E" w:rsidRDefault="00E21D4E" w:rsidP="00E21D4E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061605D" w14:textId="77777777" w:rsidR="008642B3" w:rsidRPr="00E21D4E" w:rsidRDefault="008642B3" w:rsidP="00E21D4E"/>
    <w:sectPr w:rsidR="008642B3" w:rsidRPr="00E21D4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7D1A" w14:textId="77777777" w:rsidR="00145B87" w:rsidRDefault="00145B87">
      <w:r>
        <w:separator/>
      </w:r>
    </w:p>
  </w:endnote>
  <w:endnote w:type="continuationSeparator" w:id="0">
    <w:p w14:paraId="515E696B" w14:textId="77777777" w:rsidR="00145B87" w:rsidRDefault="00145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97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FCB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2A1D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BED4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A6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8D0D4" w14:textId="77777777" w:rsidR="00145B87" w:rsidRDefault="00145B87">
      <w:r>
        <w:separator/>
      </w:r>
    </w:p>
  </w:footnote>
  <w:footnote w:type="continuationSeparator" w:id="0">
    <w:p w14:paraId="06DD0551" w14:textId="77777777" w:rsidR="00145B87" w:rsidRDefault="00145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EA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66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726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B87"/>
    <w:rsid w:val="00022322"/>
    <w:rsid w:val="00042497"/>
    <w:rsid w:val="000C1E6F"/>
    <w:rsid w:val="000E4E56"/>
    <w:rsid w:val="00145B87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F45"/>
    <w:rsid w:val="00D8427E"/>
    <w:rsid w:val="00E21D4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5B85F"/>
  <w15:chartTrackingRefBased/>
  <w15:docId w15:val="{3CDBD803-5076-4572-A69D-332DA78F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21D4E"/>
    <w:pPr>
      <w:suppressAutoHyphens/>
      <w:autoSpaceDN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uppressAutoHyphens w:val="0"/>
      <w:autoSpaceDN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uppressAutoHyphens w:val="0"/>
      <w:autoSpaceDN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 w:val="0"/>
      <w:autoSpaceDN/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uppressAutoHyphens w:val="0"/>
      <w:autoSpaceDN/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pPr>
      <w:suppressAutoHyphens w:val="0"/>
      <w:autoSpaceDN/>
    </w:pPr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pPr>
      <w:suppressAutoHyphens w:val="0"/>
      <w:autoSpaceDN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E21D4E"/>
    <w:rPr>
      <w:b/>
      <w:kern w:val="28"/>
      <w:sz w:val="24"/>
    </w:rPr>
  </w:style>
  <w:style w:type="character" w:customStyle="1" w:styleId="NagwekZnak">
    <w:name w:val="Nagłówek Znak"/>
    <w:link w:val="Nagwek"/>
    <w:rsid w:val="00E21D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540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2023-03-09T10:09:00Z</cp:lastPrinted>
  <dcterms:created xsi:type="dcterms:W3CDTF">2023-03-09T10:09:00Z</dcterms:created>
  <dcterms:modified xsi:type="dcterms:W3CDTF">2023-03-09T10:09:00Z</dcterms:modified>
</cp:coreProperties>
</file>