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FA18E" w14:textId="0FA0E338" w:rsidR="008D2AB8" w:rsidRPr="0080108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0108F">
        <w:rPr>
          <w:rFonts w:ascii="Times New Roman" w:hAnsi="Times New Roman"/>
          <w:sz w:val="22"/>
          <w:szCs w:val="22"/>
        </w:rPr>
        <w:t>1</w:t>
      </w:r>
    </w:p>
    <w:p w14:paraId="3125CA56" w14:textId="77777777" w:rsidR="008D2AB8" w:rsidRPr="0080108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1D00190" w14:textId="77777777" w:rsidR="008D2AB8" w:rsidRPr="0080108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FORMULARZ OFERTY</w:t>
      </w:r>
    </w:p>
    <w:p w14:paraId="64720FC6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NAZWA WYKONAWCY:……………………………………………………………………..</w:t>
      </w:r>
    </w:p>
    <w:p w14:paraId="06D413AC" w14:textId="77777777" w:rsidR="005C6AF2" w:rsidRPr="0080108F" w:rsidRDefault="005C6AF2" w:rsidP="005C6AF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10360D0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ADRES:…………………………………………………………………………………………</w:t>
      </w:r>
    </w:p>
    <w:p w14:paraId="49A5CF4C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90E783D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08F">
        <w:rPr>
          <w:sz w:val="22"/>
          <w:szCs w:val="22"/>
          <w:lang w:val="de-DE"/>
        </w:rPr>
        <w:t>TEL.</w:t>
      </w:r>
      <w:r w:rsidRPr="0080108F">
        <w:rPr>
          <w:sz w:val="22"/>
          <w:szCs w:val="22"/>
        </w:rPr>
        <w:t>……………………………………………………………………………………………..</w:t>
      </w:r>
    </w:p>
    <w:p w14:paraId="3B27B000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08F">
        <w:rPr>
          <w:sz w:val="22"/>
          <w:szCs w:val="22"/>
          <w:lang w:val="de-DE"/>
        </w:rPr>
        <w:t xml:space="preserve">FAX </w:t>
      </w:r>
      <w:r w:rsidRPr="0080108F">
        <w:rPr>
          <w:sz w:val="22"/>
          <w:szCs w:val="22"/>
        </w:rPr>
        <w:t>…………………………………………………………………………………………….</w:t>
      </w:r>
    </w:p>
    <w:p w14:paraId="7C97C2F1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08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1E9AAC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  <w:lang w:val="de-DE"/>
        </w:rPr>
        <w:t xml:space="preserve">NIP…………………………………. </w:t>
      </w:r>
      <w:r w:rsidRPr="0080108F">
        <w:rPr>
          <w:sz w:val="22"/>
          <w:szCs w:val="22"/>
        </w:rPr>
        <w:t>REGON:………………………………………………...</w:t>
      </w:r>
    </w:p>
    <w:p w14:paraId="73D8AD41" w14:textId="6220B3E4" w:rsidR="008D2AB8" w:rsidRPr="0080108F" w:rsidRDefault="005C6AF2" w:rsidP="005C6AF2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80108F">
        <w:rPr>
          <w:sz w:val="22"/>
          <w:szCs w:val="22"/>
        </w:rPr>
        <w:t>BANK/ NR KONTA ……………………………………………………………………………</w:t>
      </w:r>
    </w:p>
    <w:p w14:paraId="144AF3B8" w14:textId="67030BE7" w:rsidR="008D2AB8" w:rsidRPr="0080108F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748947" w14:textId="77777777" w:rsidR="008D2AB8" w:rsidRPr="0080108F" w:rsidRDefault="008D2AB8" w:rsidP="008D2AB8">
      <w:pPr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Do: Nazwa i siedziba Zamawiającego:</w:t>
      </w:r>
    </w:p>
    <w:p w14:paraId="03C31B73" w14:textId="77777777" w:rsidR="005D0806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Akademia Górniczo - Hutnicza</w:t>
      </w:r>
    </w:p>
    <w:p w14:paraId="6F00B629" w14:textId="77777777" w:rsidR="005D0806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im. Stanisława Staszica w Krakowie</w:t>
      </w:r>
    </w:p>
    <w:p w14:paraId="09592342" w14:textId="77777777" w:rsidR="008D2AB8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Dział Zamówień Publicznych</w:t>
      </w:r>
      <w:r w:rsidR="008D2AB8" w:rsidRPr="0080108F">
        <w:rPr>
          <w:b/>
          <w:sz w:val="22"/>
          <w:szCs w:val="22"/>
        </w:rPr>
        <w:t xml:space="preserve">  </w:t>
      </w:r>
    </w:p>
    <w:p w14:paraId="3BAA3EDE" w14:textId="77777777" w:rsidR="008D2AB8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Al. Mickiewicza</w:t>
      </w:r>
      <w:r w:rsidR="008D2AB8" w:rsidRPr="0080108F">
        <w:rPr>
          <w:b/>
          <w:sz w:val="22"/>
          <w:szCs w:val="22"/>
        </w:rPr>
        <w:t xml:space="preserve"> </w:t>
      </w:r>
      <w:r w:rsidRPr="0080108F">
        <w:rPr>
          <w:b/>
          <w:sz w:val="22"/>
          <w:szCs w:val="22"/>
        </w:rPr>
        <w:t>30</w:t>
      </w:r>
      <w:r w:rsidR="008D2AB8" w:rsidRPr="0080108F">
        <w:rPr>
          <w:b/>
          <w:sz w:val="22"/>
          <w:szCs w:val="22"/>
        </w:rPr>
        <w:t xml:space="preserve"> </w:t>
      </w:r>
    </w:p>
    <w:p w14:paraId="0D3AA4B7" w14:textId="77777777" w:rsidR="008D2AB8" w:rsidRPr="0080108F" w:rsidRDefault="005D0806" w:rsidP="008D2AB8">
      <w:pPr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30-059</w:t>
      </w:r>
      <w:r w:rsidR="008D2AB8" w:rsidRPr="0080108F">
        <w:rPr>
          <w:b/>
          <w:sz w:val="22"/>
          <w:szCs w:val="22"/>
        </w:rPr>
        <w:t xml:space="preserve"> </w:t>
      </w:r>
      <w:r w:rsidRPr="0080108F">
        <w:rPr>
          <w:b/>
          <w:sz w:val="22"/>
          <w:szCs w:val="22"/>
        </w:rPr>
        <w:t>Kraków</w:t>
      </w:r>
      <w:r w:rsidR="008D2AB8" w:rsidRPr="0080108F">
        <w:rPr>
          <w:b/>
          <w:sz w:val="22"/>
          <w:szCs w:val="22"/>
        </w:rPr>
        <w:t xml:space="preserve">,  </w:t>
      </w:r>
    </w:p>
    <w:p w14:paraId="1DCDC0B2" w14:textId="77777777" w:rsidR="008D2AB8" w:rsidRPr="0080108F" w:rsidRDefault="008D2AB8" w:rsidP="008D2AB8">
      <w:pPr>
        <w:ind w:firstLine="3969"/>
        <w:rPr>
          <w:b/>
          <w:sz w:val="22"/>
          <w:szCs w:val="22"/>
        </w:rPr>
      </w:pPr>
    </w:p>
    <w:p w14:paraId="796639B0" w14:textId="228CBE4D" w:rsidR="008D2AB8" w:rsidRPr="0080108F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Przystępując do postępowania o udzielenie zamówienia publicznego, którego przedmiotem jest </w:t>
      </w:r>
      <w:r w:rsidR="005D0806" w:rsidRPr="0080108F">
        <w:rPr>
          <w:b/>
          <w:sz w:val="22"/>
          <w:szCs w:val="22"/>
        </w:rPr>
        <w:t>dostawa wraz z montażem i podłączeniem dygestorium i mebli dla Laboratorium Sorbentów Mineralnych i Organicznych w ramach umowy RPMP.01.01.00-12-0140/18 - 00XVII/39/FE/19  - KC-zp.272-118/23</w:t>
      </w:r>
      <w:r w:rsidRPr="0080108F">
        <w:rPr>
          <w:b/>
          <w:sz w:val="22"/>
          <w:szCs w:val="22"/>
        </w:rPr>
        <w:t xml:space="preserve">, </w:t>
      </w:r>
      <w:r w:rsidRPr="0080108F">
        <w:rPr>
          <w:sz w:val="22"/>
          <w:szCs w:val="22"/>
        </w:rPr>
        <w:t>oferuję realizację przedmiotu zamówienia, zgodnie z zasadami określonymi w specyfikacji warunków zamówienia.</w:t>
      </w:r>
    </w:p>
    <w:p w14:paraId="61C00AA6" w14:textId="77777777" w:rsidR="008D2AB8" w:rsidRPr="0080108F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F6569EF" w14:textId="7C3C69F8" w:rsidR="008D2AB8" w:rsidRPr="0077246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72461">
        <w:rPr>
          <w:b/>
          <w:sz w:val="22"/>
          <w:szCs w:val="22"/>
        </w:rPr>
        <w:t>Cena netto</w:t>
      </w:r>
      <w:r w:rsidR="00555957" w:rsidRPr="00772461">
        <w:rPr>
          <w:b/>
          <w:sz w:val="22"/>
          <w:szCs w:val="22"/>
        </w:rPr>
        <w:t xml:space="preserve"> za całość zamówienia</w:t>
      </w:r>
      <w:r w:rsidRPr="00772461">
        <w:rPr>
          <w:b/>
          <w:sz w:val="22"/>
          <w:szCs w:val="22"/>
        </w:rPr>
        <w:t>:   .........................................................................</w:t>
      </w:r>
      <w:r w:rsidR="0080108F" w:rsidRPr="00772461">
        <w:rPr>
          <w:b/>
          <w:sz w:val="22"/>
          <w:szCs w:val="22"/>
        </w:rPr>
        <w:t xml:space="preserve"> </w:t>
      </w:r>
      <w:r w:rsidRPr="00772461">
        <w:rPr>
          <w:b/>
          <w:sz w:val="22"/>
          <w:szCs w:val="22"/>
        </w:rPr>
        <w:t>PLN</w:t>
      </w:r>
    </w:p>
    <w:p w14:paraId="109DB152" w14:textId="77777777" w:rsidR="008D2AB8" w:rsidRPr="0077246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CA852CF" w14:textId="34BA4CC0" w:rsidR="008D2AB8" w:rsidRPr="0077246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72461">
        <w:rPr>
          <w:b/>
          <w:sz w:val="22"/>
          <w:szCs w:val="22"/>
        </w:rPr>
        <w:t>Cena brutto</w:t>
      </w:r>
      <w:r w:rsidR="00555957" w:rsidRPr="00772461">
        <w:rPr>
          <w:b/>
          <w:sz w:val="22"/>
          <w:szCs w:val="22"/>
        </w:rPr>
        <w:t xml:space="preserve"> za całość zamówienia</w:t>
      </w:r>
      <w:r w:rsidRPr="00772461">
        <w:rPr>
          <w:b/>
          <w:sz w:val="22"/>
          <w:szCs w:val="22"/>
        </w:rPr>
        <w:t>: .........................................................................</w:t>
      </w:r>
      <w:r w:rsidR="0080108F" w:rsidRPr="00772461">
        <w:rPr>
          <w:b/>
          <w:sz w:val="22"/>
          <w:szCs w:val="22"/>
        </w:rPr>
        <w:t xml:space="preserve"> </w:t>
      </w:r>
      <w:r w:rsidRPr="00772461">
        <w:rPr>
          <w:b/>
          <w:sz w:val="22"/>
          <w:szCs w:val="22"/>
        </w:rPr>
        <w:t>PLN</w:t>
      </w:r>
    </w:p>
    <w:p w14:paraId="307D95A2" w14:textId="77777777" w:rsidR="008D2AB8" w:rsidRPr="0077246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CE237CC" w14:textId="3051027A" w:rsidR="008D2AB8" w:rsidRPr="0077246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72461">
        <w:rPr>
          <w:sz w:val="22"/>
          <w:szCs w:val="22"/>
        </w:rPr>
        <w:t>Słownie brutto:</w:t>
      </w:r>
      <w:r w:rsidR="00555957" w:rsidRPr="00772461">
        <w:rPr>
          <w:sz w:val="22"/>
          <w:szCs w:val="22"/>
        </w:rPr>
        <w:t xml:space="preserve"> </w:t>
      </w:r>
      <w:r w:rsidRPr="00772461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6D83860B" w14:textId="77777777" w:rsidR="008D2AB8" w:rsidRPr="0077246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9BA3447" w14:textId="7AEC8CEF" w:rsidR="008D2AB8" w:rsidRPr="00772461" w:rsidRDefault="008D2AB8" w:rsidP="008D2AB8">
      <w:pPr>
        <w:pStyle w:val="Tekstpodstawowy"/>
        <w:rPr>
          <w:sz w:val="22"/>
          <w:szCs w:val="22"/>
        </w:rPr>
      </w:pPr>
      <w:r w:rsidRPr="00772461">
        <w:rPr>
          <w:sz w:val="22"/>
          <w:szCs w:val="22"/>
        </w:rPr>
        <w:t>Powyższa cena zawiera podatek VAT w wysokości .......... % tj.…………………….PLN</w:t>
      </w:r>
    </w:p>
    <w:p w14:paraId="44EDB654" w14:textId="4C97BAF8" w:rsidR="00262A5C" w:rsidRPr="00772461" w:rsidRDefault="00081AA0" w:rsidP="0080108F">
      <w:pPr>
        <w:pStyle w:val="Tekstpodstawowy"/>
        <w:rPr>
          <w:sz w:val="22"/>
          <w:szCs w:val="22"/>
        </w:rPr>
      </w:pPr>
      <w:r w:rsidRPr="00772461">
        <w:rPr>
          <w:sz w:val="22"/>
          <w:szCs w:val="22"/>
        </w:rPr>
        <w:t>P</w:t>
      </w:r>
      <w:r w:rsidR="00FE545C" w:rsidRPr="00772461">
        <w:rPr>
          <w:sz w:val="22"/>
          <w:szCs w:val="22"/>
        </w:rPr>
        <w:t xml:space="preserve">roducent/model </w:t>
      </w:r>
      <w:r w:rsidR="00D526A4" w:rsidRPr="00772461">
        <w:rPr>
          <w:sz w:val="22"/>
          <w:szCs w:val="22"/>
        </w:rPr>
        <w:t xml:space="preserve">lub wyrób własny </w:t>
      </w:r>
      <w:r w:rsidR="00FE545C" w:rsidRPr="00772461">
        <w:rPr>
          <w:sz w:val="22"/>
          <w:szCs w:val="22"/>
        </w:rPr>
        <w:t>zaoferowan</w:t>
      </w:r>
      <w:r w:rsidR="00A4236C">
        <w:rPr>
          <w:sz w:val="22"/>
          <w:szCs w:val="22"/>
        </w:rPr>
        <w:t xml:space="preserve">ych produktów </w:t>
      </w:r>
      <w:r w:rsidR="0080108F" w:rsidRPr="00772461">
        <w:rPr>
          <w:sz w:val="22"/>
          <w:szCs w:val="22"/>
        </w:rPr>
        <w:t>tj.</w:t>
      </w:r>
      <w:r w:rsidR="00555957" w:rsidRPr="00772461">
        <w:rPr>
          <w:sz w:val="22"/>
          <w:szCs w:val="22"/>
        </w:rPr>
        <w:t>:</w:t>
      </w:r>
    </w:p>
    <w:p w14:paraId="6E7891F3" w14:textId="77777777" w:rsidR="00262A5C" w:rsidRPr="0080108F" w:rsidRDefault="00262A5C" w:rsidP="00262A5C">
      <w:pPr>
        <w:tabs>
          <w:tab w:val="right" w:pos="4500"/>
        </w:tabs>
        <w:autoSpaceDE w:val="0"/>
        <w:autoSpaceDN w:val="0"/>
        <w:adjustRightInd w:val="0"/>
        <w:spacing w:line="276" w:lineRule="auto"/>
        <w:rPr>
          <w:rFonts w:eastAsia="Calibri"/>
          <w:b/>
          <w:sz w:val="22"/>
          <w:szCs w:val="22"/>
        </w:rPr>
      </w:pPr>
      <w:r w:rsidRPr="0080108F">
        <w:rPr>
          <w:rFonts w:eastAsia="Calibri"/>
          <w:b/>
          <w:sz w:val="22"/>
          <w:szCs w:val="22"/>
          <w:highlight w:val="cyan"/>
        </w:rPr>
        <w:t>POMIESZCZENIE S3 0.28</w:t>
      </w:r>
    </w:p>
    <w:p w14:paraId="22840486" w14:textId="77777777" w:rsidR="00262A5C" w:rsidRPr="0080108F" w:rsidRDefault="00262A5C" w:rsidP="00262A5C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</w:rPr>
      </w:pPr>
      <w:r w:rsidRPr="0080108F">
        <w:rPr>
          <w:rFonts w:eastAsia="Calibri"/>
          <w:b/>
          <w:sz w:val="22"/>
          <w:szCs w:val="22"/>
        </w:rPr>
        <w:t>Pozycja 1</w:t>
      </w:r>
    </w:p>
    <w:p w14:paraId="3DAE5C3A" w14:textId="25CD67EA" w:rsidR="00262A5C" w:rsidRPr="0080108F" w:rsidRDefault="00262A5C" w:rsidP="00262A5C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</w:rPr>
      </w:pPr>
      <w:r w:rsidRPr="0080108F">
        <w:rPr>
          <w:rFonts w:eastAsia="Calibri"/>
          <w:sz w:val="22"/>
          <w:szCs w:val="22"/>
        </w:rPr>
        <w:t xml:space="preserve">            </w:t>
      </w:r>
      <w:r w:rsidR="0080108F">
        <w:rPr>
          <w:rFonts w:eastAsia="Calibri"/>
          <w:sz w:val="22"/>
          <w:szCs w:val="22"/>
        </w:rPr>
        <w:t xml:space="preserve">   </w:t>
      </w:r>
      <w:r w:rsidRPr="0080108F">
        <w:rPr>
          <w:rFonts w:eastAsia="Calibri"/>
          <w:b/>
          <w:sz w:val="22"/>
          <w:szCs w:val="22"/>
        </w:rPr>
        <w:t xml:space="preserve">Stół </w:t>
      </w:r>
      <w:r w:rsidR="00E11A37" w:rsidRPr="0080108F">
        <w:rPr>
          <w:rFonts w:eastAsia="Calibri"/>
          <w:sz w:val="22"/>
          <w:szCs w:val="22"/>
        </w:rPr>
        <w:t xml:space="preserve">- </w:t>
      </w:r>
      <w:r w:rsidRPr="0080108F">
        <w:rPr>
          <w:rFonts w:eastAsia="Calibri"/>
          <w:sz w:val="22"/>
          <w:szCs w:val="22"/>
        </w:rPr>
        <w:t>…………………………</w:t>
      </w:r>
      <w:r w:rsidR="0080108F">
        <w:rPr>
          <w:rFonts w:eastAsia="Calibri"/>
          <w:sz w:val="22"/>
          <w:szCs w:val="22"/>
        </w:rPr>
        <w:t>……………………………………………………………………</w:t>
      </w:r>
    </w:p>
    <w:p w14:paraId="64B5B6D8" w14:textId="77777777" w:rsidR="00262A5C" w:rsidRPr="0080108F" w:rsidRDefault="00262A5C" w:rsidP="00262A5C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b/>
          <w:sz w:val="22"/>
          <w:szCs w:val="22"/>
        </w:rPr>
      </w:pPr>
      <w:r w:rsidRPr="0080108F">
        <w:rPr>
          <w:rFonts w:eastAsia="Calibri"/>
          <w:b/>
          <w:sz w:val="22"/>
          <w:szCs w:val="22"/>
        </w:rPr>
        <w:tab/>
        <w:t>Pozycja 2</w:t>
      </w:r>
    </w:p>
    <w:p w14:paraId="11C9BD9F" w14:textId="1D3AFE27" w:rsidR="0080108F" w:rsidRDefault="0080108F" w:rsidP="0080108F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</w:t>
      </w:r>
      <w:r w:rsidR="00E11A37" w:rsidRPr="0080108F">
        <w:rPr>
          <w:rFonts w:eastAsia="Calibri"/>
          <w:sz w:val="22"/>
          <w:szCs w:val="22"/>
        </w:rPr>
        <w:t xml:space="preserve"> </w:t>
      </w:r>
      <w:r w:rsidR="00262A5C" w:rsidRPr="0080108F">
        <w:rPr>
          <w:rFonts w:eastAsia="Calibri"/>
          <w:b/>
          <w:sz w:val="22"/>
          <w:szCs w:val="22"/>
        </w:rPr>
        <w:t>Dygestorium do ogólnych prac laboratoryjnyc</w:t>
      </w:r>
      <w:r w:rsidR="00E11A37" w:rsidRPr="0080108F">
        <w:rPr>
          <w:rFonts w:eastAsia="Calibri"/>
          <w:b/>
          <w:sz w:val="22"/>
          <w:szCs w:val="22"/>
        </w:rPr>
        <w:t xml:space="preserve">h - </w:t>
      </w:r>
      <w:r w:rsidR="00E11A37" w:rsidRPr="0080108F">
        <w:rPr>
          <w:rFonts w:eastAsia="Calibri"/>
          <w:bCs/>
          <w:sz w:val="22"/>
          <w:szCs w:val="22"/>
        </w:rPr>
        <w:t>…………………………</w:t>
      </w:r>
      <w:r>
        <w:rPr>
          <w:rFonts w:eastAsia="Calibri"/>
          <w:bCs/>
          <w:sz w:val="22"/>
          <w:szCs w:val="22"/>
        </w:rPr>
        <w:t>…………………..</w:t>
      </w:r>
    </w:p>
    <w:p w14:paraId="725A566D" w14:textId="149D4CAA" w:rsidR="00262A5C" w:rsidRPr="0080108F" w:rsidRDefault="0080108F" w:rsidP="0080108F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</w:t>
      </w:r>
      <w:r w:rsidR="00262A5C" w:rsidRPr="0080108F">
        <w:rPr>
          <w:rFonts w:eastAsia="Calibri"/>
          <w:b/>
          <w:sz w:val="22"/>
          <w:szCs w:val="22"/>
        </w:rPr>
        <w:t>Pozycja 3</w:t>
      </w:r>
    </w:p>
    <w:p w14:paraId="03A6CD4B" w14:textId="50951CA7" w:rsidR="00262A5C" w:rsidRPr="0080108F" w:rsidRDefault="0080108F" w:rsidP="00E11A37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               </w:t>
      </w:r>
      <w:r w:rsidR="00262A5C" w:rsidRPr="0080108F">
        <w:rPr>
          <w:rFonts w:eastAsia="Calibri"/>
          <w:b/>
          <w:sz w:val="22"/>
          <w:szCs w:val="22"/>
        </w:rPr>
        <w:t xml:space="preserve">Stół przyścienny </w:t>
      </w:r>
      <w:r w:rsidR="00E11A37" w:rsidRPr="0080108F">
        <w:rPr>
          <w:rFonts w:eastAsia="Calibri"/>
          <w:sz w:val="22"/>
          <w:szCs w:val="22"/>
        </w:rPr>
        <w:t>- ……………………</w:t>
      </w:r>
      <w:r>
        <w:rPr>
          <w:rFonts w:eastAsia="Calibri"/>
          <w:sz w:val="22"/>
          <w:szCs w:val="22"/>
        </w:rPr>
        <w:t>……………………………………………………………</w:t>
      </w:r>
    </w:p>
    <w:p w14:paraId="311E7783" w14:textId="77777777" w:rsidR="00262A5C" w:rsidRPr="0080108F" w:rsidRDefault="00262A5C" w:rsidP="00262A5C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</w:rPr>
      </w:pPr>
      <w:r w:rsidRPr="0080108F">
        <w:rPr>
          <w:rFonts w:eastAsia="Calibri"/>
          <w:b/>
          <w:sz w:val="22"/>
          <w:szCs w:val="22"/>
        </w:rPr>
        <w:lastRenderedPageBreak/>
        <w:t>Pozycja 4</w:t>
      </w:r>
    </w:p>
    <w:p w14:paraId="78AC31F2" w14:textId="3C83AF5C" w:rsidR="00262A5C" w:rsidRPr="0080108F" w:rsidRDefault="0080108F" w:rsidP="00E11A37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               </w:t>
      </w:r>
      <w:r w:rsidR="00262A5C" w:rsidRPr="0080108F">
        <w:rPr>
          <w:rFonts w:eastAsia="Calibri"/>
          <w:b/>
          <w:sz w:val="22"/>
          <w:szCs w:val="22"/>
        </w:rPr>
        <w:t>Stół przyścienny</w:t>
      </w:r>
      <w:r w:rsidR="00262A5C" w:rsidRPr="0080108F">
        <w:rPr>
          <w:rFonts w:eastAsia="Calibri"/>
          <w:sz w:val="22"/>
          <w:szCs w:val="22"/>
        </w:rPr>
        <w:t xml:space="preserve"> </w:t>
      </w:r>
      <w:r w:rsidR="00E11A37" w:rsidRPr="0080108F">
        <w:rPr>
          <w:rFonts w:eastAsia="Calibri"/>
          <w:sz w:val="22"/>
          <w:szCs w:val="22"/>
        </w:rPr>
        <w:t>- ………………………………</w:t>
      </w:r>
      <w:r>
        <w:rPr>
          <w:rFonts w:eastAsia="Calibri"/>
          <w:sz w:val="22"/>
          <w:szCs w:val="22"/>
        </w:rPr>
        <w:t>……………………………………………………..</w:t>
      </w:r>
    </w:p>
    <w:p w14:paraId="010517F0" w14:textId="77777777" w:rsidR="00262A5C" w:rsidRPr="0080108F" w:rsidRDefault="00262A5C" w:rsidP="00E11A37">
      <w:pPr>
        <w:tabs>
          <w:tab w:val="right" w:pos="4500"/>
        </w:tabs>
        <w:autoSpaceDE w:val="0"/>
        <w:autoSpaceDN w:val="0"/>
        <w:adjustRightInd w:val="0"/>
        <w:spacing w:line="276" w:lineRule="auto"/>
        <w:rPr>
          <w:rFonts w:eastAsia="Calibri"/>
          <w:b/>
          <w:sz w:val="22"/>
          <w:szCs w:val="22"/>
        </w:rPr>
      </w:pPr>
      <w:r w:rsidRPr="0080108F">
        <w:rPr>
          <w:rFonts w:eastAsia="Calibri"/>
          <w:b/>
          <w:sz w:val="22"/>
          <w:szCs w:val="22"/>
          <w:highlight w:val="cyan"/>
        </w:rPr>
        <w:t>POMIESZCZENIE S3 0.29</w:t>
      </w:r>
    </w:p>
    <w:p w14:paraId="3B7411F4" w14:textId="77777777" w:rsidR="00262A5C" w:rsidRPr="0080108F" w:rsidRDefault="00262A5C" w:rsidP="00262A5C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</w:rPr>
      </w:pPr>
      <w:r w:rsidRPr="0080108F">
        <w:rPr>
          <w:rFonts w:eastAsia="Calibri"/>
          <w:b/>
          <w:sz w:val="22"/>
          <w:szCs w:val="22"/>
        </w:rPr>
        <w:t>Pozycja 1</w:t>
      </w:r>
    </w:p>
    <w:p w14:paraId="47312E8C" w14:textId="5070C45C" w:rsidR="00262A5C" w:rsidRPr="0080108F" w:rsidRDefault="0080108F" w:rsidP="00E11A37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</w:rPr>
        <w:t xml:space="preserve">               </w:t>
      </w:r>
      <w:r w:rsidR="00262A5C" w:rsidRPr="0080108F">
        <w:rPr>
          <w:rFonts w:eastAsia="Calibri"/>
          <w:b/>
          <w:sz w:val="22"/>
          <w:szCs w:val="22"/>
        </w:rPr>
        <w:t xml:space="preserve">Stół </w:t>
      </w:r>
      <w:r w:rsidR="00E11A37" w:rsidRPr="0080108F">
        <w:rPr>
          <w:rFonts w:eastAsia="Calibri"/>
          <w:sz w:val="22"/>
          <w:szCs w:val="22"/>
        </w:rPr>
        <w:t>- …………………………………</w:t>
      </w:r>
      <w:r>
        <w:rPr>
          <w:rFonts w:eastAsia="Calibri"/>
          <w:sz w:val="22"/>
          <w:szCs w:val="22"/>
        </w:rPr>
        <w:t>…………………………………………………………………</w:t>
      </w:r>
    </w:p>
    <w:p w14:paraId="44D39D5B" w14:textId="77777777" w:rsidR="00262A5C" w:rsidRPr="0080108F" w:rsidRDefault="00262A5C" w:rsidP="00262A5C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</w:rPr>
      </w:pPr>
      <w:r w:rsidRPr="0080108F">
        <w:rPr>
          <w:rFonts w:eastAsia="Calibri"/>
          <w:b/>
          <w:sz w:val="22"/>
          <w:szCs w:val="22"/>
        </w:rPr>
        <w:t>Pozycja 2</w:t>
      </w:r>
    </w:p>
    <w:p w14:paraId="4BB28AA8" w14:textId="1C7B01FA" w:rsidR="00262A5C" w:rsidRPr="0080108F" w:rsidRDefault="0080108F" w:rsidP="00E11A37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  <w:u w:val="single"/>
        </w:rPr>
      </w:pPr>
      <w:r>
        <w:rPr>
          <w:rFonts w:eastAsia="Calibri"/>
          <w:b/>
          <w:sz w:val="22"/>
          <w:szCs w:val="22"/>
        </w:rPr>
        <w:t xml:space="preserve">               </w:t>
      </w:r>
      <w:r w:rsidR="00262A5C" w:rsidRPr="0080108F">
        <w:rPr>
          <w:rFonts w:eastAsia="Calibri"/>
          <w:b/>
          <w:sz w:val="22"/>
          <w:szCs w:val="22"/>
        </w:rPr>
        <w:t xml:space="preserve">Stół </w:t>
      </w:r>
      <w:r w:rsidR="00E11A37" w:rsidRPr="0080108F">
        <w:rPr>
          <w:rFonts w:eastAsia="Calibri"/>
          <w:sz w:val="22"/>
          <w:szCs w:val="22"/>
        </w:rPr>
        <w:t>- ………………………</w:t>
      </w:r>
      <w:r>
        <w:rPr>
          <w:rFonts w:eastAsia="Calibri"/>
          <w:sz w:val="22"/>
          <w:szCs w:val="22"/>
        </w:rPr>
        <w:t>…………………………………………………………………………….</w:t>
      </w:r>
    </w:p>
    <w:p w14:paraId="5448A9C8" w14:textId="77777777" w:rsidR="00262A5C" w:rsidRPr="0080108F" w:rsidRDefault="00262A5C" w:rsidP="00262A5C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</w:rPr>
      </w:pPr>
      <w:r w:rsidRPr="0080108F">
        <w:rPr>
          <w:rFonts w:eastAsia="Calibri"/>
          <w:b/>
          <w:sz w:val="22"/>
          <w:szCs w:val="22"/>
        </w:rPr>
        <w:t>Pozycja 3</w:t>
      </w:r>
    </w:p>
    <w:p w14:paraId="41606A22" w14:textId="7D28A787" w:rsidR="00262A5C" w:rsidRPr="0080108F" w:rsidRDefault="0080108F" w:rsidP="00E30652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               </w:t>
      </w:r>
      <w:r w:rsidR="00262A5C" w:rsidRPr="0080108F">
        <w:rPr>
          <w:rFonts w:eastAsia="Calibri"/>
          <w:b/>
          <w:sz w:val="22"/>
          <w:szCs w:val="22"/>
        </w:rPr>
        <w:t>Szafa wysoka przeszklona</w:t>
      </w:r>
      <w:r w:rsidR="00262A5C" w:rsidRPr="0080108F">
        <w:rPr>
          <w:rFonts w:eastAsia="Calibri"/>
          <w:sz w:val="22"/>
          <w:szCs w:val="22"/>
        </w:rPr>
        <w:t xml:space="preserve"> </w:t>
      </w:r>
      <w:r w:rsidR="00E30652" w:rsidRPr="0080108F">
        <w:rPr>
          <w:rFonts w:eastAsia="Calibri"/>
          <w:sz w:val="22"/>
          <w:szCs w:val="22"/>
        </w:rPr>
        <w:t xml:space="preserve"> - ………………………</w:t>
      </w:r>
      <w:r>
        <w:rPr>
          <w:rFonts w:eastAsia="Calibri"/>
          <w:sz w:val="22"/>
          <w:szCs w:val="22"/>
        </w:rPr>
        <w:t>…………………………………………………..</w:t>
      </w:r>
    </w:p>
    <w:p w14:paraId="2AD46283" w14:textId="77777777" w:rsidR="00262A5C" w:rsidRPr="0080108F" w:rsidRDefault="00262A5C" w:rsidP="00262A5C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</w:rPr>
      </w:pPr>
      <w:r w:rsidRPr="0080108F">
        <w:rPr>
          <w:rFonts w:eastAsia="Calibri"/>
          <w:b/>
          <w:sz w:val="22"/>
          <w:szCs w:val="22"/>
        </w:rPr>
        <w:t>Pozycja 5</w:t>
      </w:r>
    </w:p>
    <w:p w14:paraId="284A1AE2" w14:textId="0AEDC095" w:rsidR="00262A5C" w:rsidRPr="0080108F" w:rsidRDefault="0080108F" w:rsidP="00E30652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               </w:t>
      </w:r>
      <w:r w:rsidR="00262A5C" w:rsidRPr="0080108F">
        <w:rPr>
          <w:rFonts w:eastAsia="Calibri"/>
          <w:b/>
          <w:sz w:val="22"/>
          <w:szCs w:val="22"/>
        </w:rPr>
        <w:t>Stół przyścienny</w:t>
      </w:r>
      <w:r w:rsidR="00262A5C" w:rsidRPr="0080108F">
        <w:rPr>
          <w:rFonts w:eastAsia="Calibri"/>
          <w:sz w:val="22"/>
          <w:szCs w:val="22"/>
        </w:rPr>
        <w:t xml:space="preserve"> </w:t>
      </w:r>
      <w:r w:rsidR="00E30652" w:rsidRPr="0080108F">
        <w:rPr>
          <w:rFonts w:eastAsia="Calibri"/>
          <w:sz w:val="22"/>
          <w:szCs w:val="22"/>
        </w:rPr>
        <w:t>- ……………………………</w:t>
      </w:r>
      <w:r>
        <w:rPr>
          <w:rFonts w:eastAsia="Calibri"/>
          <w:sz w:val="22"/>
          <w:szCs w:val="22"/>
        </w:rPr>
        <w:t>………………………………………………………….</w:t>
      </w:r>
    </w:p>
    <w:p w14:paraId="3DF60899" w14:textId="77777777" w:rsidR="00262A5C" w:rsidRPr="0080108F" w:rsidRDefault="00262A5C" w:rsidP="00262A5C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</w:rPr>
      </w:pPr>
      <w:r w:rsidRPr="0080108F">
        <w:rPr>
          <w:rFonts w:eastAsia="Calibri"/>
          <w:b/>
          <w:sz w:val="22"/>
          <w:szCs w:val="22"/>
        </w:rPr>
        <w:t>Pozycja 8</w:t>
      </w:r>
    </w:p>
    <w:p w14:paraId="22B4ADC6" w14:textId="0EC2D95E" w:rsidR="00262A5C" w:rsidRPr="0080108F" w:rsidRDefault="0080108F" w:rsidP="00262A5C">
      <w:pPr>
        <w:autoSpaceDE w:val="0"/>
        <w:autoSpaceDN w:val="0"/>
        <w:adjustRightInd w:val="0"/>
        <w:spacing w:line="276" w:lineRule="auto"/>
        <w:ind w:left="-851"/>
        <w:rPr>
          <w:rFonts w:eastAsia="Calibri"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 xml:space="preserve">               </w:t>
      </w:r>
      <w:r w:rsidR="00262A5C" w:rsidRPr="0080108F">
        <w:rPr>
          <w:rFonts w:eastAsia="Calibri"/>
          <w:b/>
          <w:color w:val="000000"/>
          <w:sz w:val="22"/>
          <w:szCs w:val="22"/>
        </w:rPr>
        <w:t>Krzesło laboratoryjne niskie</w:t>
      </w:r>
      <w:r w:rsidR="00E30652" w:rsidRPr="0080108F">
        <w:rPr>
          <w:rFonts w:eastAsia="Calibri"/>
          <w:b/>
          <w:color w:val="000000"/>
          <w:sz w:val="22"/>
          <w:szCs w:val="22"/>
        </w:rPr>
        <w:t xml:space="preserve"> - </w:t>
      </w:r>
      <w:r w:rsidR="00E30652" w:rsidRPr="0080108F">
        <w:rPr>
          <w:rFonts w:eastAsia="Calibri"/>
          <w:bCs/>
          <w:color w:val="000000"/>
          <w:sz w:val="22"/>
          <w:szCs w:val="22"/>
        </w:rPr>
        <w:t>……………………………</w:t>
      </w:r>
      <w:r>
        <w:rPr>
          <w:rFonts w:eastAsia="Calibri"/>
          <w:bCs/>
          <w:color w:val="000000"/>
          <w:sz w:val="22"/>
          <w:szCs w:val="22"/>
        </w:rPr>
        <w:t>…………………………………………….</w:t>
      </w:r>
    </w:p>
    <w:p w14:paraId="087B56C1" w14:textId="77777777" w:rsidR="00262A5C" w:rsidRPr="0080108F" w:rsidRDefault="00262A5C" w:rsidP="00262A5C">
      <w:pPr>
        <w:autoSpaceDE w:val="0"/>
        <w:autoSpaceDN w:val="0"/>
        <w:adjustRightInd w:val="0"/>
        <w:spacing w:line="276" w:lineRule="auto"/>
        <w:contextualSpacing/>
        <w:rPr>
          <w:rFonts w:eastAsia="Calibri"/>
          <w:b/>
          <w:sz w:val="22"/>
          <w:szCs w:val="22"/>
        </w:rPr>
      </w:pPr>
      <w:r w:rsidRPr="0080108F">
        <w:rPr>
          <w:rFonts w:eastAsia="Calibri"/>
          <w:b/>
          <w:sz w:val="22"/>
          <w:szCs w:val="22"/>
        </w:rPr>
        <w:t>Pozycja 9</w:t>
      </w:r>
    </w:p>
    <w:p w14:paraId="7EBBEB13" w14:textId="7ABC001D" w:rsidR="00262A5C" w:rsidRPr="0080108F" w:rsidRDefault="0080108F" w:rsidP="00262A5C">
      <w:pPr>
        <w:autoSpaceDE w:val="0"/>
        <w:autoSpaceDN w:val="0"/>
        <w:adjustRightInd w:val="0"/>
        <w:spacing w:line="276" w:lineRule="auto"/>
        <w:ind w:left="-851"/>
        <w:rPr>
          <w:rFonts w:eastAsia="Calibri"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 xml:space="preserve">               </w:t>
      </w:r>
      <w:r w:rsidR="00262A5C" w:rsidRPr="0080108F">
        <w:rPr>
          <w:rFonts w:eastAsia="Calibri"/>
          <w:b/>
          <w:color w:val="000000"/>
          <w:sz w:val="22"/>
          <w:szCs w:val="22"/>
        </w:rPr>
        <w:t>Taboret laboratoryjny niski</w:t>
      </w:r>
      <w:r w:rsidR="00E30652" w:rsidRPr="0080108F">
        <w:rPr>
          <w:rFonts w:eastAsia="Calibri"/>
          <w:b/>
          <w:color w:val="000000"/>
          <w:sz w:val="22"/>
          <w:szCs w:val="22"/>
        </w:rPr>
        <w:t xml:space="preserve"> - </w:t>
      </w:r>
      <w:r w:rsidR="00E30652" w:rsidRPr="0080108F">
        <w:rPr>
          <w:rFonts w:eastAsia="Calibri"/>
          <w:bCs/>
          <w:color w:val="000000"/>
          <w:sz w:val="22"/>
          <w:szCs w:val="22"/>
        </w:rPr>
        <w:t>……………………………………</w:t>
      </w:r>
      <w:r>
        <w:rPr>
          <w:rFonts w:eastAsia="Calibri"/>
          <w:bCs/>
          <w:color w:val="000000"/>
          <w:sz w:val="22"/>
          <w:szCs w:val="22"/>
        </w:rPr>
        <w:t>……………………………………..</w:t>
      </w:r>
    </w:p>
    <w:p w14:paraId="0A362441" w14:textId="77777777" w:rsidR="00262A5C" w:rsidRPr="0080108F" w:rsidRDefault="00262A5C" w:rsidP="00E30652">
      <w:pPr>
        <w:tabs>
          <w:tab w:val="right" w:pos="4500"/>
        </w:tabs>
        <w:autoSpaceDE w:val="0"/>
        <w:autoSpaceDN w:val="0"/>
        <w:adjustRightInd w:val="0"/>
        <w:spacing w:line="276" w:lineRule="auto"/>
        <w:rPr>
          <w:rFonts w:eastAsia="Calibri"/>
          <w:b/>
          <w:sz w:val="22"/>
          <w:szCs w:val="22"/>
        </w:rPr>
      </w:pPr>
      <w:r w:rsidRPr="0080108F">
        <w:rPr>
          <w:rFonts w:eastAsia="Calibri"/>
          <w:b/>
          <w:sz w:val="22"/>
          <w:szCs w:val="22"/>
          <w:highlight w:val="cyan"/>
        </w:rPr>
        <w:t>POMIESZCZENIE S3 0.30 (nie widoczne na rzutach)</w:t>
      </w:r>
    </w:p>
    <w:p w14:paraId="5A1977E6" w14:textId="77777777" w:rsidR="00262A5C" w:rsidRPr="0080108F" w:rsidRDefault="00262A5C" w:rsidP="00262A5C">
      <w:pPr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</w:rPr>
      </w:pPr>
      <w:r w:rsidRPr="0080108F">
        <w:rPr>
          <w:rFonts w:eastAsia="Calibri"/>
          <w:b/>
          <w:sz w:val="22"/>
          <w:szCs w:val="22"/>
        </w:rPr>
        <w:t>Pozycja 1</w:t>
      </w:r>
    </w:p>
    <w:p w14:paraId="3B822688" w14:textId="5B40442D" w:rsidR="00262A5C" w:rsidRPr="0080108F" w:rsidRDefault="0080108F" w:rsidP="00E30652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</w:rPr>
        <w:t xml:space="preserve">               </w:t>
      </w:r>
      <w:r w:rsidR="00262A5C" w:rsidRPr="0080108F">
        <w:rPr>
          <w:rFonts w:eastAsia="Calibri"/>
          <w:b/>
          <w:sz w:val="22"/>
          <w:szCs w:val="22"/>
        </w:rPr>
        <w:t>Regał magazynowy</w:t>
      </w:r>
      <w:r w:rsidR="00262A5C" w:rsidRPr="0080108F">
        <w:rPr>
          <w:rFonts w:eastAsia="Calibri"/>
          <w:sz w:val="22"/>
          <w:szCs w:val="22"/>
        </w:rPr>
        <w:t xml:space="preserve"> </w:t>
      </w:r>
      <w:r w:rsidR="00E30652" w:rsidRPr="0080108F">
        <w:rPr>
          <w:rFonts w:eastAsia="Calibri"/>
          <w:sz w:val="22"/>
          <w:szCs w:val="22"/>
        </w:rPr>
        <w:t>- ……………………………………………………</w:t>
      </w:r>
      <w:r>
        <w:rPr>
          <w:rFonts w:eastAsia="Calibri"/>
          <w:sz w:val="22"/>
          <w:szCs w:val="22"/>
        </w:rPr>
        <w:t>……………………………….</w:t>
      </w:r>
    </w:p>
    <w:p w14:paraId="2774715E" w14:textId="2A6455A5" w:rsidR="00FE545C" w:rsidRPr="0080108F" w:rsidRDefault="00FE545C" w:rsidP="008D2AB8">
      <w:pPr>
        <w:pStyle w:val="Tekstpodstawowy"/>
        <w:rPr>
          <w:sz w:val="22"/>
          <w:szCs w:val="22"/>
        </w:rPr>
      </w:pPr>
    </w:p>
    <w:p w14:paraId="392DFA5E" w14:textId="3ECB3DDC" w:rsidR="008D2AB8" w:rsidRPr="0080108F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 xml:space="preserve">Termin realizacji umowy: </w:t>
      </w:r>
      <w:r w:rsidRPr="0080108F">
        <w:rPr>
          <w:b/>
          <w:bCs/>
          <w:sz w:val="22"/>
          <w:szCs w:val="22"/>
        </w:rPr>
        <w:t>……………</w:t>
      </w:r>
      <w:r w:rsidR="00081AA0" w:rsidRPr="0080108F">
        <w:rPr>
          <w:b/>
          <w:bCs/>
          <w:sz w:val="22"/>
          <w:szCs w:val="22"/>
        </w:rPr>
        <w:t xml:space="preserve"> dni od daty podpisania umowy</w:t>
      </w:r>
      <w:r w:rsidR="00391012" w:rsidRPr="0080108F">
        <w:rPr>
          <w:sz w:val="22"/>
          <w:szCs w:val="22"/>
        </w:rPr>
        <w:t xml:space="preserve"> </w:t>
      </w:r>
      <w:r w:rsidR="00081AA0" w:rsidRPr="0080108F">
        <w:rPr>
          <w:sz w:val="22"/>
          <w:szCs w:val="22"/>
          <w:highlight w:val="yellow"/>
        </w:rPr>
        <w:t>(</w:t>
      </w:r>
      <w:r w:rsidRPr="0080108F">
        <w:rPr>
          <w:i/>
          <w:sz w:val="22"/>
          <w:szCs w:val="22"/>
          <w:highlight w:val="yellow"/>
        </w:rPr>
        <w:t>kryterium oceny ofert)</w:t>
      </w:r>
    </w:p>
    <w:p w14:paraId="33EAAC1C" w14:textId="52C72A0E" w:rsidR="008D2AB8" w:rsidRPr="0080108F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Okres udzielonej gwarancji wynosi:</w:t>
      </w:r>
      <w:r w:rsidRPr="0080108F">
        <w:rPr>
          <w:sz w:val="22"/>
          <w:szCs w:val="22"/>
        </w:rPr>
        <w:t xml:space="preserve"> </w:t>
      </w:r>
      <w:r w:rsidRPr="0080108F">
        <w:rPr>
          <w:b/>
          <w:bCs/>
          <w:sz w:val="22"/>
          <w:szCs w:val="22"/>
        </w:rPr>
        <w:t>………………</w:t>
      </w:r>
      <w:r w:rsidR="0009283C" w:rsidRPr="0080108F">
        <w:rPr>
          <w:b/>
          <w:bCs/>
          <w:sz w:val="22"/>
          <w:szCs w:val="22"/>
        </w:rPr>
        <w:t xml:space="preserve"> miesięcy</w:t>
      </w:r>
      <w:r w:rsidR="0009283C" w:rsidRPr="0080108F">
        <w:rPr>
          <w:sz w:val="22"/>
          <w:szCs w:val="22"/>
        </w:rPr>
        <w:t xml:space="preserve"> </w:t>
      </w:r>
      <w:r w:rsidRPr="0080108F">
        <w:rPr>
          <w:sz w:val="22"/>
          <w:szCs w:val="22"/>
          <w:highlight w:val="yellow"/>
        </w:rPr>
        <w:t>(</w:t>
      </w:r>
      <w:r w:rsidRPr="0080108F">
        <w:rPr>
          <w:i/>
          <w:sz w:val="22"/>
          <w:szCs w:val="22"/>
          <w:highlight w:val="yellow"/>
        </w:rPr>
        <w:t>kryterium oceny ofert)</w:t>
      </w:r>
    </w:p>
    <w:p w14:paraId="4CD97E58" w14:textId="77777777" w:rsidR="008D2AB8" w:rsidRPr="0080108F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0108F">
        <w:rPr>
          <w:sz w:val="22"/>
          <w:szCs w:val="22"/>
        </w:rPr>
        <w:t xml:space="preserve">Oświadczamy, że zgodnie z ustawą z dnia </w:t>
      </w:r>
      <w:r w:rsidR="00A0022B" w:rsidRPr="0080108F">
        <w:rPr>
          <w:sz w:val="22"/>
          <w:szCs w:val="22"/>
        </w:rPr>
        <w:t>6 marca 2018 r</w:t>
      </w:r>
      <w:r w:rsidRPr="0080108F">
        <w:rPr>
          <w:sz w:val="22"/>
          <w:szCs w:val="22"/>
        </w:rPr>
        <w:t>.</w:t>
      </w:r>
      <w:r w:rsidR="00A0022B" w:rsidRPr="0080108F">
        <w:rPr>
          <w:sz w:val="22"/>
          <w:szCs w:val="22"/>
        </w:rPr>
        <w:t xml:space="preserve"> Prawo przedsiębiorców, </w:t>
      </w:r>
      <w:r w:rsidRPr="0080108F">
        <w:rPr>
          <w:sz w:val="22"/>
          <w:szCs w:val="22"/>
        </w:rPr>
        <w:t>należymy do małych lub średnich przedsiębiorców:</w:t>
      </w:r>
      <w:r w:rsidRPr="0080108F">
        <w:rPr>
          <w:b/>
          <w:sz w:val="22"/>
          <w:szCs w:val="22"/>
        </w:rPr>
        <w:t xml:space="preserve"> TAK/NIE</w:t>
      </w:r>
    </w:p>
    <w:p w14:paraId="6BB5FF34" w14:textId="77777777" w:rsidR="0057401A" w:rsidRPr="0080108F" w:rsidRDefault="008D2AB8" w:rsidP="0057401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0108F">
        <w:rPr>
          <w:b/>
          <w:sz w:val="22"/>
          <w:szCs w:val="22"/>
        </w:rPr>
        <w:t xml:space="preserve">Termin płatności: </w:t>
      </w:r>
      <w:r w:rsidR="0057401A" w:rsidRPr="0080108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ED0DD72" w14:textId="400C6BB2" w:rsidR="008D2AB8" w:rsidRPr="0080108F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DCC3256" w14:textId="77777777" w:rsidR="008D2AB8" w:rsidRPr="0080108F" w:rsidRDefault="008D2AB8" w:rsidP="008D2AB8">
      <w:pPr>
        <w:jc w:val="both"/>
        <w:rPr>
          <w:sz w:val="22"/>
          <w:szCs w:val="22"/>
        </w:rPr>
      </w:pPr>
    </w:p>
    <w:p w14:paraId="2CD70A78" w14:textId="0CC38D4F" w:rsidR="00FE545C" w:rsidRPr="0080108F" w:rsidRDefault="008D2AB8" w:rsidP="00FE545C">
      <w:pPr>
        <w:rPr>
          <w:b/>
          <w:sz w:val="22"/>
          <w:szCs w:val="22"/>
          <w:u w:val="single"/>
        </w:rPr>
      </w:pPr>
      <w:r w:rsidRPr="0080108F">
        <w:rPr>
          <w:sz w:val="22"/>
          <w:szCs w:val="22"/>
        </w:rPr>
        <w:br w:type="page"/>
      </w:r>
      <w:r w:rsidR="00FE545C" w:rsidRPr="0080108F">
        <w:rPr>
          <w:b/>
          <w:sz w:val="22"/>
          <w:szCs w:val="22"/>
          <w:u w:val="single"/>
        </w:rPr>
        <w:lastRenderedPageBreak/>
        <w:t>Jednocześnie oświadczamy, że:</w:t>
      </w:r>
    </w:p>
    <w:p w14:paraId="310DB0A6" w14:textId="77777777" w:rsidR="003D4FC8" w:rsidRPr="0080108F" w:rsidRDefault="003D4FC8" w:rsidP="003D4FC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0108F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53E934A" w14:textId="77777777" w:rsidR="003D4FC8" w:rsidRPr="0080108F" w:rsidRDefault="003D4FC8" w:rsidP="003D4F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0108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0108F">
        <w:rPr>
          <w:color w:val="000000"/>
          <w:sz w:val="22"/>
          <w:szCs w:val="22"/>
        </w:rPr>
        <w:t xml:space="preserve"> i nie wnosimy do nich żadnych zastrzeżeń.</w:t>
      </w:r>
    </w:p>
    <w:p w14:paraId="7CA5668E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5C4C58" w14:textId="77777777" w:rsidR="003D4FC8" w:rsidRPr="0080108F" w:rsidRDefault="003D4FC8" w:rsidP="003D4FC8">
      <w:pPr>
        <w:ind w:left="360"/>
        <w:jc w:val="both"/>
        <w:rPr>
          <w:i/>
          <w:sz w:val="22"/>
          <w:szCs w:val="22"/>
        </w:rPr>
      </w:pPr>
      <w:r w:rsidRPr="0080108F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E9C86D" w14:textId="77777777" w:rsidR="003D4FC8" w:rsidRPr="0080108F" w:rsidRDefault="003D4FC8" w:rsidP="003D4FC8">
      <w:pPr>
        <w:ind w:left="360"/>
        <w:jc w:val="both"/>
        <w:rPr>
          <w:i/>
          <w:sz w:val="22"/>
          <w:szCs w:val="22"/>
        </w:rPr>
      </w:pPr>
      <w:r w:rsidRPr="0080108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BACC32" w14:textId="77777777" w:rsidR="003D4FC8" w:rsidRPr="0080108F" w:rsidRDefault="003D4FC8" w:rsidP="003D4FC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D4FC8" w:rsidRPr="0080108F" w14:paraId="20C073BA" w14:textId="77777777" w:rsidTr="00B11F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888C3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35836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 xml:space="preserve">Opis części zamówienia, którą wykonawca </w:t>
            </w:r>
          </w:p>
          <w:p w14:paraId="32BBF260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E0FC9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>Nazwa podwykonawcy</w:t>
            </w:r>
            <w:r w:rsidRPr="0080108F">
              <w:rPr>
                <w:sz w:val="22"/>
                <w:szCs w:val="22"/>
              </w:rPr>
              <w:br/>
              <w:t>(o ile jest znana)</w:t>
            </w:r>
          </w:p>
        </w:tc>
      </w:tr>
      <w:tr w:rsidR="003D4FC8" w:rsidRPr="0080108F" w14:paraId="0A4A370E" w14:textId="77777777" w:rsidTr="00B11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47B05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01721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41C30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D4FC8" w:rsidRPr="0080108F" w14:paraId="03A67A8F" w14:textId="77777777" w:rsidTr="00B11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ED0DA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F20F4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FD761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B87D05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Upoważnionymi do reprezentowania naszej firmy są następujące osoby:</w:t>
      </w:r>
    </w:p>
    <w:p w14:paraId="54A0DDB7" w14:textId="77777777" w:rsidR="003D4FC8" w:rsidRPr="0080108F" w:rsidRDefault="003D4FC8" w:rsidP="003D4FC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0108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</w:p>
    <w:p w14:paraId="3A669876" w14:textId="77777777" w:rsidR="003D4FC8" w:rsidRPr="0080108F" w:rsidRDefault="003D4FC8" w:rsidP="003D4FC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0108F">
        <w:rPr>
          <w:sz w:val="22"/>
          <w:szCs w:val="22"/>
        </w:rPr>
        <w:tab/>
      </w:r>
      <w:r w:rsidRPr="0080108F">
        <w:rPr>
          <w:sz w:val="22"/>
          <w:szCs w:val="22"/>
        </w:rPr>
        <w:tab/>
        <w:t xml:space="preserve"> </w:t>
      </w:r>
    </w:p>
    <w:p w14:paraId="0CF3BEB0" w14:textId="77777777" w:rsidR="003D4FC8" w:rsidRPr="0080108F" w:rsidRDefault="003D4FC8" w:rsidP="003D4FC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DE714EA" w14:textId="77777777" w:rsidR="003D4FC8" w:rsidRPr="0080108F" w:rsidRDefault="003D4FC8" w:rsidP="003D4FC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0108F">
        <w:rPr>
          <w:sz w:val="22"/>
          <w:szCs w:val="22"/>
        </w:rPr>
        <w:tab/>
      </w:r>
      <w:r w:rsidRPr="0080108F">
        <w:rPr>
          <w:sz w:val="22"/>
          <w:szCs w:val="22"/>
        </w:rPr>
        <w:tab/>
        <w:t xml:space="preserve"> </w:t>
      </w:r>
    </w:p>
    <w:p w14:paraId="251A50F1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upoważnienie dla powyżej wskazanych osób wynika z następującego (ych) dokumentu(ów)</w:t>
      </w:r>
    </w:p>
    <w:p w14:paraId="7D9FF1CF" w14:textId="77777777" w:rsidR="003D4FC8" w:rsidRPr="0080108F" w:rsidRDefault="003D4FC8" w:rsidP="003D4FC8">
      <w:p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C0C7E3E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załącznikami do niniejszej oferty są:</w:t>
      </w:r>
    </w:p>
    <w:p w14:paraId="06540E08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………………………………………………………………………………………….</w:t>
      </w:r>
    </w:p>
    <w:p w14:paraId="61AB05F9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……………………………………………..……………………………………………</w:t>
      </w:r>
    </w:p>
    <w:p w14:paraId="7910FCB7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BBC01D4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………………………………………………………………………………………….</w:t>
      </w:r>
    </w:p>
    <w:p w14:paraId="169ED38C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……………………………………………..……………………………………………</w:t>
      </w:r>
    </w:p>
    <w:p w14:paraId="680371A5" w14:textId="77777777" w:rsidR="003D4FC8" w:rsidRPr="0080108F" w:rsidRDefault="003D4FC8" w:rsidP="003D4FC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2"/>
          <w:szCs w:val="22"/>
          <w:highlight w:val="yellow"/>
          <w:lang w:eastAsia="zh-CN"/>
        </w:rPr>
      </w:pPr>
    </w:p>
    <w:p w14:paraId="672BB1C9" w14:textId="77777777" w:rsidR="003D4FC8" w:rsidRPr="0080108F" w:rsidRDefault="003D4FC8" w:rsidP="003D4FC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510D023" w14:textId="77777777" w:rsidR="003D4FC8" w:rsidRPr="0080108F" w:rsidRDefault="003D4FC8" w:rsidP="00FE545C">
      <w:pPr>
        <w:rPr>
          <w:b/>
          <w:sz w:val="22"/>
          <w:szCs w:val="22"/>
          <w:u w:val="single"/>
        </w:rPr>
      </w:pPr>
    </w:p>
    <w:sectPr w:rsidR="003D4FC8" w:rsidRPr="008010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DEA38" w14:textId="77777777" w:rsidR="00E17790" w:rsidRDefault="00E17790">
      <w:r>
        <w:separator/>
      </w:r>
    </w:p>
  </w:endnote>
  <w:endnote w:type="continuationSeparator" w:id="0">
    <w:p w14:paraId="76EA39B6" w14:textId="77777777" w:rsidR="00E17790" w:rsidRDefault="00E17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500AB" w14:textId="77777777" w:rsidR="005D0806" w:rsidRDefault="005D08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2C3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85A18" w14:textId="77777777" w:rsidR="005D0806" w:rsidRDefault="005D08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718C5" w14:textId="77777777" w:rsidR="00E17790" w:rsidRDefault="00E17790">
      <w:r>
        <w:separator/>
      </w:r>
    </w:p>
  </w:footnote>
  <w:footnote w:type="continuationSeparator" w:id="0">
    <w:p w14:paraId="35051DBA" w14:textId="77777777" w:rsidR="00E17790" w:rsidRDefault="00E17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AC6EA" w14:textId="77777777" w:rsidR="005D0806" w:rsidRDefault="005D08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363C5" w14:textId="4965D6AB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62E92DB1" w14:textId="348341E5" w:rsidR="003126CC" w:rsidRDefault="00A4236C" w:rsidP="003126CC">
    <w:pPr>
      <w:pStyle w:val="Nagwek"/>
      <w:jc w:val="center"/>
      <w:rPr>
        <w:sz w:val="22"/>
      </w:rPr>
    </w:pPr>
    <w:r>
      <w:pict w14:anchorId="268ADB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53pt;height:42.7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2FED3" w14:textId="77777777" w:rsidR="005D0806" w:rsidRDefault="005D08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A3A99"/>
    <w:multiLevelType w:val="hybridMultilevel"/>
    <w:tmpl w:val="94786BFC"/>
    <w:lvl w:ilvl="0" w:tplc="81EEF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7742F8"/>
    <w:multiLevelType w:val="hybridMultilevel"/>
    <w:tmpl w:val="D2160DCC"/>
    <w:lvl w:ilvl="0" w:tplc="56A8D0C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5" w:hanging="360"/>
      </w:pPr>
      <w:rPr>
        <w:rFonts w:ascii="Wingdings" w:hAnsi="Wingdings" w:hint="default"/>
      </w:rPr>
    </w:lvl>
  </w:abstractNum>
  <w:abstractNum w:abstractNumId="4" w15:restartNumberingAfterBreak="0">
    <w:nsid w:val="3733518B"/>
    <w:multiLevelType w:val="hybridMultilevel"/>
    <w:tmpl w:val="5B0C71E8"/>
    <w:lvl w:ilvl="0" w:tplc="56A8D0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04460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3523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0058146">
    <w:abstractNumId w:val="1"/>
  </w:num>
  <w:num w:numId="4" w16cid:durableId="20327898">
    <w:abstractNumId w:val="5"/>
  </w:num>
  <w:num w:numId="5" w16cid:durableId="663628332">
    <w:abstractNumId w:val="3"/>
  </w:num>
  <w:num w:numId="6" w16cid:durableId="610629277">
    <w:abstractNumId w:val="4"/>
  </w:num>
  <w:num w:numId="7" w16cid:durableId="636452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790"/>
    <w:rsid w:val="00012286"/>
    <w:rsid w:val="000704FC"/>
    <w:rsid w:val="00071CCC"/>
    <w:rsid w:val="00081AA0"/>
    <w:rsid w:val="0009283C"/>
    <w:rsid w:val="000B731D"/>
    <w:rsid w:val="000D6134"/>
    <w:rsid w:val="000E09C7"/>
    <w:rsid w:val="000F6589"/>
    <w:rsid w:val="00106636"/>
    <w:rsid w:val="00116EC6"/>
    <w:rsid w:val="00127304"/>
    <w:rsid w:val="001801DD"/>
    <w:rsid w:val="001B70CE"/>
    <w:rsid w:val="001D4612"/>
    <w:rsid w:val="001D6ED7"/>
    <w:rsid w:val="00207E98"/>
    <w:rsid w:val="00262A5C"/>
    <w:rsid w:val="002723B0"/>
    <w:rsid w:val="003126CC"/>
    <w:rsid w:val="00315A4A"/>
    <w:rsid w:val="00391012"/>
    <w:rsid w:val="003D4FC8"/>
    <w:rsid w:val="004B7300"/>
    <w:rsid w:val="004C6753"/>
    <w:rsid w:val="00555957"/>
    <w:rsid w:val="0057401A"/>
    <w:rsid w:val="00595C87"/>
    <w:rsid w:val="005C6AF2"/>
    <w:rsid w:val="005D0806"/>
    <w:rsid w:val="005D2C65"/>
    <w:rsid w:val="005E6D94"/>
    <w:rsid w:val="0063384F"/>
    <w:rsid w:val="00643C6F"/>
    <w:rsid w:val="00646202"/>
    <w:rsid w:val="0065290F"/>
    <w:rsid w:val="006815F6"/>
    <w:rsid w:val="00772461"/>
    <w:rsid w:val="007748F0"/>
    <w:rsid w:val="007A4321"/>
    <w:rsid w:val="0080108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236C"/>
    <w:rsid w:val="00A47B4D"/>
    <w:rsid w:val="00A83018"/>
    <w:rsid w:val="00B774DC"/>
    <w:rsid w:val="00C969A6"/>
    <w:rsid w:val="00CA7D36"/>
    <w:rsid w:val="00D24208"/>
    <w:rsid w:val="00D526A4"/>
    <w:rsid w:val="00D60C38"/>
    <w:rsid w:val="00D66893"/>
    <w:rsid w:val="00D90ACB"/>
    <w:rsid w:val="00DC1500"/>
    <w:rsid w:val="00E11A37"/>
    <w:rsid w:val="00E17790"/>
    <w:rsid w:val="00E30652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1C7609B2"/>
  <w15:chartTrackingRefBased/>
  <w15:docId w15:val="{B89504F0-B64F-414C-B9FF-FF9004D5D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594</Words>
  <Characters>5312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2023-02-15T10:21:00Z</dcterms:created>
  <dcterms:modified xsi:type="dcterms:W3CDTF">2023-02-15T10:49:00Z</dcterms:modified>
</cp:coreProperties>
</file>