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B6AE0" w14:textId="300A42AF" w:rsidR="00EB1359" w:rsidRPr="003261E7" w:rsidRDefault="00C44465" w:rsidP="00036F97">
      <w:pPr>
        <w:spacing w:after="240"/>
        <w:jc w:val="right"/>
        <w:rPr>
          <w:sz w:val="22"/>
          <w:szCs w:val="22"/>
        </w:rPr>
      </w:pPr>
      <w:r w:rsidRPr="00C4446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C44465">
        <w:rPr>
          <w:sz w:val="22"/>
          <w:szCs w:val="22"/>
        </w:rPr>
        <w:t>2023-03-07</w:t>
      </w:r>
    </w:p>
    <w:p w14:paraId="4A5FEAD1" w14:textId="77777777" w:rsidR="00EB1359" w:rsidRPr="003261E7" w:rsidRDefault="00C44465" w:rsidP="00EB1359">
      <w:pPr>
        <w:spacing w:after="40"/>
        <w:rPr>
          <w:b/>
          <w:bCs/>
          <w:sz w:val="22"/>
          <w:szCs w:val="22"/>
        </w:rPr>
      </w:pPr>
      <w:r w:rsidRPr="00C4446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CC02CCA" w14:textId="77777777" w:rsidR="00EB1359" w:rsidRPr="003261E7" w:rsidRDefault="00C44465" w:rsidP="00EB1359">
      <w:pPr>
        <w:rPr>
          <w:sz w:val="22"/>
          <w:szCs w:val="22"/>
        </w:rPr>
      </w:pPr>
      <w:r w:rsidRPr="00C44465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C44465">
        <w:rPr>
          <w:sz w:val="22"/>
          <w:szCs w:val="22"/>
        </w:rPr>
        <w:t>66</w:t>
      </w:r>
    </w:p>
    <w:p w14:paraId="53832B8E" w14:textId="77777777" w:rsidR="00EB1359" w:rsidRPr="003261E7" w:rsidRDefault="00C44465" w:rsidP="00EB1359">
      <w:pPr>
        <w:rPr>
          <w:sz w:val="22"/>
          <w:szCs w:val="22"/>
        </w:rPr>
      </w:pPr>
      <w:r w:rsidRPr="00C44465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C44465">
        <w:rPr>
          <w:sz w:val="22"/>
          <w:szCs w:val="22"/>
        </w:rPr>
        <w:t>Kraków</w:t>
      </w:r>
    </w:p>
    <w:p w14:paraId="6A2ACF2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75B2DCC" w14:textId="5FC91653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96382BB" w14:textId="2E334200" w:rsidR="001C7E6A" w:rsidRDefault="001C7E6A" w:rsidP="001C7E6A">
      <w:pPr>
        <w:spacing w:line="276" w:lineRule="auto"/>
      </w:pPr>
      <w:r>
        <w:rPr>
          <w:sz w:val="22"/>
          <w:szCs w:val="22"/>
        </w:rPr>
        <w:t>Pismo: SZP.271.62/22- 196.EJK</w:t>
      </w:r>
    </w:p>
    <w:p w14:paraId="406A45E5" w14:textId="77777777" w:rsidR="001C7E6A" w:rsidRPr="003261E7" w:rsidRDefault="001C7E6A" w:rsidP="00EB1359">
      <w:pPr>
        <w:spacing w:after="480"/>
        <w:jc w:val="both"/>
        <w:rPr>
          <w:bCs/>
          <w:sz w:val="18"/>
          <w:szCs w:val="18"/>
        </w:rPr>
      </w:pPr>
    </w:p>
    <w:p w14:paraId="4FF897E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EE8DDA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68CFE6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A07A27C" w14:textId="17FEB473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036F97">
        <w:rPr>
          <w:b/>
          <w:sz w:val="28"/>
          <w:szCs w:val="24"/>
        </w:rPr>
        <w:t xml:space="preserve"> dot. Grupa 2, 4,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4465" w:rsidRPr="003261E7" w14:paraId="1DAB9726" w14:textId="77777777" w:rsidTr="00CE3C37">
        <w:trPr>
          <w:trHeight w:val="638"/>
        </w:trPr>
        <w:tc>
          <w:tcPr>
            <w:tcW w:w="959" w:type="dxa"/>
            <w:shd w:val="clear" w:color="auto" w:fill="auto"/>
          </w:tcPr>
          <w:p w14:paraId="51F14151" w14:textId="77777777" w:rsidR="00C44465" w:rsidRPr="003261E7" w:rsidRDefault="00C44465" w:rsidP="00CE3C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63AB33" w14:textId="77777777" w:rsidR="00C44465" w:rsidRPr="003261E7" w:rsidRDefault="00C44465" w:rsidP="00CE3C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446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446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44465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C44465">
              <w:rPr>
                <w:b/>
                <w:bCs/>
                <w:sz w:val="22"/>
                <w:szCs w:val="22"/>
              </w:rPr>
              <w:t>ekspolatacyjnych</w:t>
            </w:r>
            <w:proofErr w:type="spellEnd"/>
            <w:r w:rsidRPr="00C44465">
              <w:rPr>
                <w:b/>
                <w:bCs/>
                <w:sz w:val="22"/>
                <w:szCs w:val="22"/>
              </w:rPr>
              <w:t xml:space="preserve"> do Centralnej </w:t>
            </w:r>
            <w:proofErr w:type="spellStart"/>
            <w:r w:rsidRPr="00C44465">
              <w:rPr>
                <w:b/>
                <w:bCs/>
                <w:sz w:val="22"/>
                <w:szCs w:val="22"/>
              </w:rPr>
              <w:t>Sterylizatornii</w:t>
            </w:r>
            <w:proofErr w:type="spellEnd"/>
            <w:r w:rsidRPr="00C44465">
              <w:rPr>
                <w:b/>
                <w:bCs/>
                <w:sz w:val="22"/>
                <w:szCs w:val="22"/>
              </w:rPr>
              <w:t xml:space="preserve"> Szpitala.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44465">
              <w:rPr>
                <w:b/>
                <w:sz w:val="22"/>
                <w:szCs w:val="22"/>
              </w:rPr>
              <w:t>ZP/62/2022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AD25B8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30F2CC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834BD9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44465" w:rsidRPr="00C4446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44465" w:rsidRPr="00C44465">
        <w:rPr>
          <w:sz w:val="22"/>
          <w:szCs w:val="22"/>
        </w:rPr>
        <w:t>(</w:t>
      </w:r>
      <w:proofErr w:type="spellStart"/>
      <w:r w:rsidR="00C44465" w:rsidRPr="00C44465">
        <w:rPr>
          <w:sz w:val="22"/>
          <w:szCs w:val="22"/>
        </w:rPr>
        <w:t>t.j</w:t>
      </w:r>
      <w:proofErr w:type="spellEnd"/>
      <w:r w:rsidR="00C44465" w:rsidRPr="00C44465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57F078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C6D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FBC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38D799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44465" w:rsidRPr="00EB1359" w14:paraId="56D5CB37" w14:textId="77777777" w:rsidTr="00CE3C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8B53" w14:textId="77777777" w:rsidR="00C44465" w:rsidRPr="00710915" w:rsidRDefault="00C44465" w:rsidP="00CE3C3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4446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B01E" w14:textId="0A7CE75E" w:rsidR="00C44465" w:rsidRPr="00EB1359" w:rsidRDefault="00C44465" w:rsidP="00CE3C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4465">
              <w:rPr>
                <w:b/>
                <w:sz w:val="22"/>
                <w:szCs w:val="22"/>
              </w:rPr>
              <w:t xml:space="preserve">Dostawa materiałów do Centralnej </w:t>
            </w:r>
            <w:proofErr w:type="spellStart"/>
            <w:r w:rsidRPr="00C44465">
              <w:rPr>
                <w:b/>
                <w:sz w:val="22"/>
                <w:szCs w:val="22"/>
              </w:rPr>
              <w:t>Steryli</w:t>
            </w:r>
            <w:r w:rsidR="0076429F">
              <w:rPr>
                <w:b/>
                <w:sz w:val="22"/>
                <w:szCs w:val="22"/>
              </w:rPr>
              <w:t>za</w:t>
            </w:r>
            <w:r w:rsidRPr="00C44465">
              <w:rPr>
                <w:b/>
                <w:sz w:val="22"/>
                <w:szCs w:val="22"/>
              </w:rPr>
              <w:t>tornii</w:t>
            </w:r>
            <w:proofErr w:type="spellEnd"/>
            <w:r w:rsidRPr="00C44465">
              <w:rPr>
                <w:b/>
                <w:sz w:val="22"/>
                <w:szCs w:val="22"/>
              </w:rPr>
              <w:t xml:space="preserve"> Szpitala.</w:t>
            </w:r>
          </w:p>
          <w:p w14:paraId="5A9134E1" w14:textId="77777777" w:rsidR="00C44465" w:rsidRDefault="00C44465" w:rsidP="00CE3C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FA68E9B" w14:textId="77777777" w:rsidR="00C44465" w:rsidRDefault="00C44465" w:rsidP="00CE3C3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446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3B9953F" w14:textId="77777777" w:rsidR="00C44465" w:rsidRDefault="00C44465" w:rsidP="00CE3C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19F4990" w14:textId="77777777" w:rsidR="00C44465" w:rsidRPr="00EB1359" w:rsidRDefault="00C44465" w:rsidP="00CE3C3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4465">
              <w:rPr>
                <w:sz w:val="22"/>
                <w:szCs w:val="22"/>
              </w:rPr>
              <w:t>nie złożono żadnej oferty</w:t>
            </w:r>
          </w:p>
        </w:tc>
      </w:tr>
      <w:tr w:rsidR="00C44465" w:rsidRPr="00EB1359" w14:paraId="4F811D47" w14:textId="77777777" w:rsidTr="00CE3C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D5C5" w14:textId="77777777" w:rsidR="00C44465" w:rsidRPr="00710915" w:rsidRDefault="00C44465" w:rsidP="00CE3C3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4446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D53D" w14:textId="6E9448D6" w:rsidR="00C44465" w:rsidRPr="00EB1359" w:rsidRDefault="00C44465" w:rsidP="00CE3C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4465">
              <w:rPr>
                <w:b/>
                <w:sz w:val="22"/>
                <w:szCs w:val="22"/>
              </w:rPr>
              <w:t xml:space="preserve">Dostawa materiałów do Centralnej </w:t>
            </w:r>
            <w:proofErr w:type="spellStart"/>
            <w:r w:rsidRPr="00C44465">
              <w:rPr>
                <w:b/>
                <w:sz w:val="22"/>
                <w:szCs w:val="22"/>
              </w:rPr>
              <w:t>Steryli</w:t>
            </w:r>
            <w:r w:rsidR="0076429F">
              <w:rPr>
                <w:b/>
                <w:sz w:val="22"/>
                <w:szCs w:val="22"/>
              </w:rPr>
              <w:t>za</w:t>
            </w:r>
            <w:r w:rsidRPr="00C44465">
              <w:rPr>
                <w:b/>
                <w:sz w:val="22"/>
                <w:szCs w:val="22"/>
              </w:rPr>
              <w:t>tornii</w:t>
            </w:r>
            <w:proofErr w:type="spellEnd"/>
            <w:r w:rsidRPr="00C44465">
              <w:rPr>
                <w:b/>
                <w:sz w:val="22"/>
                <w:szCs w:val="22"/>
              </w:rPr>
              <w:t xml:space="preserve"> Szpitala.</w:t>
            </w:r>
          </w:p>
          <w:p w14:paraId="0F4B4381" w14:textId="77777777" w:rsidR="00C44465" w:rsidRDefault="00C44465" w:rsidP="00CE3C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5696422" w14:textId="77777777" w:rsidR="00C44465" w:rsidRDefault="00C44465" w:rsidP="00CE3C3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4465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7335600" w14:textId="77777777" w:rsidR="00C44465" w:rsidRDefault="00C44465" w:rsidP="00CE3C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7771C30" w14:textId="2042BB1A" w:rsidR="00C44465" w:rsidRPr="00EB1359" w:rsidRDefault="00C44465" w:rsidP="00CE3C3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4465">
              <w:rPr>
                <w:sz w:val="22"/>
                <w:szCs w:val="22"/>
              </w:rPr>
              <w:t>wszystkie oferty podlegały odrzuceniu</w:t>
            </w:r>
            <w:r w:rsidR="001C7E6A">
              <w:rPr>
                <w:sz w:val="22"/>
                <w:szCs w:val="22"/>
              </w:rPr>
              <w:t>.</w:t>
            </w:r>
            <w:r w:rsidR="0076429F">
              <w:rPr>
                <w:sz w:val="22"/>
                <w:szCs w:val="22"/>
              </w:rPr>
              <w:t xml:space="preserve"> </w:t>
            </w:r>
          </w:p>
        </w:tc>
      </w:tr>
      <w:tr w:rsidR="00C44465" w:rsidRPr="00EB1359" w14:paraId="03D93AEB" w14:textId="77777777" w:rsidTr="00CE3C3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FD58" w14:textId="77777777" w:rsidR="00C44465" w:rsidRPr="00710915" w:rsidRDefault="00C44465" w:rsidP="00CE3C3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4446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D68F" w14:textId="0153572E" w:rsidR="00C44465" w:rsidRPr="00EB1359" w:rsidRDefault="00C44465" w:rsidP="00CE3C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4465">
              <w:rPr>
                <w:b/>
                <w:sz w:val="22"/>
                <w:szCs w:val="22"/>
              </w:rPr>
              <w:t xml:space="preserve">Dostawa materiałów do Centralnej </w:t>
            </w:r>
            <w:proofErr w:type="spellStart"/>
            <w:r w:rsidRPr="00C44465">
              <w:rPr>
                <w:b/>
                <w:sz w:val="22"/>
                <w:szCs w:val="22"/>
              </w:rPr>
              <w:t>Steryli</w:t>
            </w:r>
            <w:r w:rsidR="0076429F">
              <w:rPr>
                <w:b/>
                <w:sz w:val="22"/>
                <w:szCs w:val="22"/>
              </w:rPr>
              <w:t>za</w:t>
            </w:r>
            <w:r w:rsidRPr="00C44465">
              <w:rPr>
                <w:b/>
                <w:sz w:val="22"/>
                <w:szCs w:val="22"/>
              </w:rPr>
              <w:t>tornii</w:t>
            </w:r>
            <w:proofErr w:type="spellEnd"/>
            <w:r w:rsidRPr="00C44465">
              <w:rPr>
                <w:b/>
                <w:sz w:val="22"/>
                <w:szCs w:val="22"/>
              </w:rPr>
              <w:t xml:space="preserve"> Szpitala.</w:t>
            </w:r>
          </w:p>
          <w:p w14:paraId="41F711A1" w14:textId="77777777" w:rsidR="00C44465" w:rsidRDefault="00C44465" w:rsidP="00CE3C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E6C139F" w14:textId="77777777" w:rsidR="00C44465" w:rsidRDefault="00C44465" w:rsidP="00CE3C3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4465">
              <w:rPr>
                <w:sz w:val="22"/>
                <w:szCs w:val="22"/>
              </w:rPr>
              <w:lastRenderedPageBreak/>
              <w:t>wszystkie złożone wnioski o dopuszczenie do udziału w postępowaniu albo oferty podlegały odrzuceniu</w:t>
            </w:r>
          </w:p>
          <w:p w14:paraId="53399533" w14:textId="77777777" w:rsidR="00C44465" w:rsidRDefault="00C44465" w:rsidP="00CE3C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31DA895" w14:textId="7F77C214" w:rsidR="00C44465" w:rsidRPr="00EB1359" w:rsidRDefault="00C44465" w:rsidP="00CE3C3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4465">
              <w:rPr>
                <w:sz w:val="22"/>
                <w:szCs w:val="22"/>
              </w:rPr>
              <w:t>wszystkie oferty podlegały odrzuceniu</w:t>
            </w:r>
            <w:r w:rsidR="001C7E6A">
              <w:rPr>
                <w:sz w:val="22"/>
                <w:szCs w:val="22"/>
              </w:rPr>
              <w:t>.</w:t>
            </w:r>
          </w:p>
        </w:tc>
      </w:tr>
    </w:tbl>
    <w:p w14:paraId="3FB5F43B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14:paraId="42675160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9D7AC8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67CAA" w14:textId="77777777" w:rsidR="00C26E86" w:rsidRDefault="00C26E86" w:rsidP="00C44465">
      <w:r>
        <w:separator/>
      </w:r>
    </w:p>
  </w:endnote>
  <w:endnote w:type="continuationSeparator" w:id="0">
    <w:p w14:paraId="1F84B553" w14:textId="77777777" w:rsidR="00C26E86" w:rsidRDefault="00C26E86" w:rsidP="00C44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82B7A" w14:textId="77777777" w:rsidR="00C44465" w:rsidRDefault="00C444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7CC02" w14:textId="77777777" w:rsidR="00C44465" w:rsidRDefault="00C444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F7EA5" w14:textId="77777777" w:rsidR="00C44465" w:rsidRDefault="00C444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A48A7" w14:textId="77777777" w:rsidR="00C26E86" w:rsidRDefault="00C26E86" w:rsidP="00C44465">
      <w:r>
        <w:separator/>
      </w:r>
    </w:p>
  </w:footnote>
  <w:footnote w:type="continuationSeparator" w:id="0">
    <w:p w14:paraId="1AEF5C54" w14:textId="77777777" w:rsidR="00C26E86" w:rsidRDefault="00C26E86" w:rsidP="00C44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B3274" w14:textId="77777777" w:rsidR="00C44465" w:rsidRDefault="00C44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2517" w14:textId="77777777" w:rsidR="00C44465" w:rsidRDefault="00C444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4D313" w14:textId="77777777" w:rsidR="00C44465" w:rsidRDefault="00C44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6C8"/>
    <w:rsid w:val="00010B31"/>
    <w:rsid w:val="00036F97"/>
    <w:rsid w:val="00104963"/>
    <w:rsid w:val="00150F65"/>
    <w:rsid w:val="001C7E6A"/>
    <w:rsid w:val="00725C4B"/>
    <w:rsid w:val="0076429F"/>
    <w:rsid w:val="00823326"/>
    <w:rsid w:val="00856A3E"/>
    <w:rsid w:val="00894412"/>
    <w:rsid w:val="009462DF"/>
    <w:rsid w:val="009500EB"/>
    <w:rsid w:val="00993EFC"/>
    <w:rsid w:val="00AB3E72"/>
    <w:rsid w:val="00AC1A4B"/>
    <w:rsid w:val="00C26E86"/>
    <w:rsid w:val="00C44465"/>
    <w:rsid w:val="00D156C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207D8"/>
  <w15:chartTrackingRefBased/>
  <w15:docId w15:val="{45944154-4412-4C0D-B279-DC253996E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444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4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214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dcterms:created xsi:type="dcterms:W3CDTF">2023-03-07T10:21:00Z</dcterms:created>
  <dcterms:modified xsi:type="dcterms:W3CDTF">2023-03-07T10:52:00Z</dcterms:modified>
</cp:coreProperties>
</file>