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48D35" w14:textId="77777777" w:rsidR="00FB7F50" w:rsidRPr="002245BE" w:rsidRDefault="00EF286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F286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F286D">
        <w:rPr>
          <w:sz w:val="22"/>
          <w:szCs w:val="22"/>
        </w:rPr>
        <w:t>2023-03-07</w:t>
      </w:r>
    </w:p>
    <w:p w14:paraId="7699F03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AA220AA" w14:textId="77777777" w:rsidR="00FB7F50" w:rsidRPr="002245BE" w:rsidRDefault="00EF286D" w:rsidP="00FB7F50">
      <w:pPr>
        <w:spacing w:after="40"/>
        <w:rPr>
          <w:b/>
          <w:bCs/>
          <w:sz w:val="22"/>
          <w:szCs w:val="22"/>
        </w:rPr>
      </w:pPr>
      <w:r w:rsidRPr="00EF286D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8CBDEC5" w14:textId="77777777" w:rsidR="00FB7F50" w:rsidRPr="002245BE" w:rsidRDefault="00EF286D" w:rsidP="00FB7F50">
      <w:pPr>
        <w:rPr>
          <w:sz w:val="22"/>
          <w:szCs w:val="22"/>
        </w:rPr>
      </w:pPr>
      <w:r w:rsidRPr="00EF286D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EF286D">
        <w:rPr>
          <w:sz w:val="22"/>
          <w:szCs w:val="22"/>
        </w:rPr>
        <w:t>66</w:t>
      </w:r>
    </w:p>
    <w:p w14:paraId="102DEA36" w14:textId="77777777" w:rsidR="00FB7F50" w:rsidRPr="002245BE" w:rsidRDefault="00EF286D" w:rsidP="00FB7F50">
      <w:pPr>
        <w:rPr>
          <w:sz w:val="22"/>
          <w:szCs w:val="22"/>
        </w:rPr>
      </w:pPr>
      <w:r w:rsidRPr="00EF286D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EF286D">
        <w:rPr>
          <w:sz w:val="22"/>
          <w:szCs w:val="22"/>
        </w:rPr>
        <w:t>Kraków</w:t>
      </w:r>
    </w:p>
    <w:p w14:paraId="4C7EC766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6B46D38" w14:textId="1774D91F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8BA268B" w14:textId="1618752E" w:rsidR="00B4026E" w:rsidRPr="002245BE" w:rsidRDefault="00B4026E" w:rsidP="00FB7F50">
      <w:pPr>
        <w:jc w:val="both"/>
        <w:rPr>
          <w:bCs/>
          <w:sz w:val="18"/>
          <w:szCs w:val="18"/>
        </w:rPr>
      </w:pPr>
      <w:r w:rsidRPr="00B4026E">
        <w:rPr>
          <w:bCs/>
          <w:sz w:val="18"/>
          <w:szCs w:val="18"/>
        </w:rPr>
        <w:t>Pismo: SZP.271.62/22- 1</w:t>
      </w:r>
      <w:r>
        <w:rPr>
          <w:bCs/>
          <w:sz w:val="18"/>
          <w:szCs w:val="18"/>
        </w:rPr>
        <w:t>95</w:t>
      </w:r>
      <w:r w:rsidRPr="00B4026E">
        <w:rPr>
          <w:bCs/>
          <w:sz w:val="18"/>
          <w:szCs w:val="18"/>
        </w:rPr>
        <w:t>.EJK</w:t>
      </w:r>
    </w:p>
    <w:p w14:paraId="42CEDD07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5022DA9" w14:textId="55EE3FE6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20508B">
        <w:rPr>
          <w:b/>
          <w:sz w:val="28"/>
        </w:rPr>
        <w:t xml:space="preserve"> dot grup 1, 3, 5, </w:t>
      </w:r>
      <w:r w:rsidR="00695C1B">
        <w:rPr>
          <w:b/>
          <w:sz w:val="28"/>
        </w:rPr>
        <w:t>7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F286D" w:rsidRPr="00607F9B" w14:paraId="4E2783DA" w14:textId="77777777" w:rsidTr="00B433D8">
        <w:trPr>
          <w:trHeight w:val="638"/>
        </w:trPr>
        <w:tc>
          <w:tcPr>
            <w:tcW w:w="959" w:type="dxa"/>
            <w:shd w:val="clear" w:color="auto" w:fill="auto"/>
          </w:tcPr>
          <w:p w14:paraId="0F9E7740" w14:textId="77777777" w:rsidR="00EF286D" w:rsidRPr="00607F9B" w:rsidRDefault="00EF286D" w:rsidP="00B433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D519755" w14:textId="77777777" w:rsidR="00EF286D" w:rsidRPr="00607F9B" w:rsidRDefault="00EF286D" w:rsidP="00B433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F286D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286D">
              <w:rPr>
                <w:b/>
                <w:bCs/>
                <w:sz w:val="22"/>
                <w:szCs w:val="22"/>
              </w:rPr>
              <w:t>Dostawa materiałów ekspolatacyjnych do Centralnej Sterylizatornii Szpitala.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286D">
              <w:rPr>
                <w:b/>
                <w:sz w:val="22"/>
                <w:szCs w:val="22"/>
              </w:rPr>
              <w:t>ZP/62/2022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CFA123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F286D" w:rsidRPr="00EF286D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F286D" w:rsidRPr="00EF286D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F286D" w14:paraId="38B4A666" w14:textId="77777777" w:rsidTr="00B433D8">
        <w:trPr>
          <w:cantSplit/>
        </w:trPr>
        <w:tc>
          <w:tcPr>
            <w:tcW w:w="9498" w:type="dxa"/>
          </w:tcPr>
          <w:p w14:paraId="0099C7E3" w14:textId="77777777" w:rsidR="00EF286D" w:rsidRPr="001D1EEC" w:rsidRDefault="00EF286D" w:rsidP="00B433D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EF286D">
              <w:rPr>
                <w:b/>
                <w:sz w:val="22"/>
                <w:szCs w:val="22"/>
              </w:rPr>
              <w:t>STERIGAT SP. Z O. O.</w:t>
            </w:r>
          </w:p>
          <w:p w14:paraId="26960544" w14:textId="77777777" w:rsidR="00EF286D" w:rsidRPr="001D1EEC" w:rsidRDefault="00EF286D" w:rsidP="00B433D8">
            <w:pPr>
              <w:spacing w:line="276" w:lineRule="auto"/>
              <w:rPr>
                <w:bCs/>
                <w:sz w:val="22"/>
                <w:szCs w:val="22"/>
              </w:rPr>
            </w:pPr>
            <w:r w:rsidRPr="00EF286D">
              <w:rPr>
                <w:bCs/>
                <w:sz w:val="22"/>
                <w:szCs w:val="22"/>
              </w:rPr>
              <w:t>ZAŚCIANKOWA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F286D">
              <w:rPr>
                <w:bCs/>
                <w:sz w:val="22"/>
                <w:szCs w:val="22"/>
              </w:rPr>
              <w:t>50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F286D">
              <w:rPr>
                <w:bCs/>
                <w:sz w:val="22"/>
                <w:szCs w:val="22"/>
              </w:rPr>
              <w:t>/1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F286D">
              <w:rPr>
                <w:bCs/>
                <w:sz w:val="22"/>
                <w:szCs w:val="22"/>
              </w:rPr>
              <w:t>02-989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F286D">
              <w:rPr>
                <w:bCs/>
                <w:sz w:val="22"/>
                <w:szCs w:val="22"/>
              </w:rPr>
              <w:t>WARSZAWA</w:t>
            </w:r>
          </w:p>
          <w:p w14:paraId="6454C536" w14:textId="77777777" w:rsidR="00EF286D" w:rsidRDefault="00EF286D" w:rsidP="00B433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31EA736" w14:textId="7BDB596D" w:rsidR="00EF286D" w:rsidRPr="00211A34" w:rsidRDefault="00EF286D" w:rsidP="00B433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F286D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F286D">
              <w:rPr>
                <w:color w:val="000000"/>
                <w:sz w:val="22"/>
                <w:szCs w:val="22"/>
              </w:rPr>
              <w:t>Dostawa materiałów do Centralnej Steryliz</w:t>
            </w:r>
            <w:r w:rsidR="00B4026E">
              <w:rPr>
                <w:color w:val="000000"/>
                <w:sz w:val="22"/>
                <w:szCs w:val="22"/>
              </w:rPr>
              <w:t>a</w:t>
            </w:r>
            <w:r w:rsidRPr="00EF286D">
              <w:rPr>
                <w:color w:val="000000"/>
                <w:sz w:val="22"/>
                <w:szCs w:val="22"/>
              </w:rPr>
              <w:t>tornii Szpitala.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F286D">
              <w:rPr>
                <w:b/>
                <w:sz w:val="22"/>
                <w:szCs w:val="22"/>
              </w:rPr>
              <w:t>128 480.76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A0184B4" w14:textId="77777777" w:rsidR="00EF286D" w:rsidRPr="00D168A0" w:rsidRDefault="00EF286D" w:rsidP="00B433D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74CCF2C" w14:textId="77777777" w:rsidR="00EF286D" w:rsidRDefault="00EF286D" w:rsidP="00B433D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EF286D">
              <w:t>Oferta spełniająca warunki zawarte w SWZ, w ustawie Prawo zamówień publicznych z dnia 11 września 2019r. (tekst jednolity Dz. U. z 2022 r. poz. 1710 ) oraz najkorzystniejsza w kryterium cena - 60 %, termin dostawy 40 %</w:t>
            </w:r>
          </w:p>
        </w:tc>
      </w:tr>
      <w:tr w:rsidR="00EF286D" w14:paraId="1C6ADEF9" w14:textId="77777777" w:rsidTr="00B433D8">
        <w:trPr>
          <w:cantSplit/>
        </w:trPr>
        <w:tc>
          <w:tcPr>
            <w:tcW w:w="9498" w:type="dxa"/>
          </w:tcPr>
          <w:p w14:paraId="0560619D" w14:textId="77777777" w:rsidR="00EF286D" w:rsidRPr="001D1EEC" w:rsidRDefault="00EF286D" w:rsidP="00B433D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EF286D">
              <w:rPr>
                <w:b/>
                <w:sz w:val="22"/>
                <w:szCs w:val="22"/>
              </w:rPr>
              <w:t>AMED Biuro Techniczno-Handlowe</w:t>
            </w:r>
          </w:p>
          <w:p w14:paraId="5D8D6D3F" w14:textId="77777777" w:rsidR="00EF286D" w:rsidRPr="001D1EEC" w:rsidRDefault="00EF286D" w:rsidP="00B433D8">
            <w:pPr>
              <w:spacing w:line="276" w:lineRule="auto"/>
              <w:rPr>
                <w:bCs/>
                <w:sz w:val="22"/>
                <w:szCs w:val="22"/>
              </w:rPr>
            </w:pPr>
            <w:r w:rsidRPr="00EF286D">
              <w:rPr>
                <w:bCs/>
                <w:sz w:val="22"/>
                <w:szCs w:val="22"/>
              </w:rPr>
              <w:t>ul. Słowikowskiego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F286D">
              <w:rPr>
                <w:bCs/>
                <w:sz w:val="22"/>
                <w:szCs w:val="22"/>
              </w:rPr>
              <w:t>39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F286D">
              <w:rPr>
                <w:bCs/>
                <w:sz w:val="22"/>
                <w:szCs w:val="22"/>
              </w:rPr>
              <w:t>/-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F286D">
              <w:rPr>
                <w:bCs/>
                <w:sz w:val="22"/>
                <w:szCs w:val="22"/>
              </w:rPr>
              <w:t>05-090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F286D">
              <w:rPr>
                <w:bCs/>
                <w:sz w:val="22"/>
                <w:szCs w:val="22"/>
              </w:rPr>
              <w:t>Raszyn</w:t>
            </w:r>
          </w:p>
          <w:p w14:paraId="15A4DFFB" w14:textId="77777777" w:rsidR="00EF286D" w:rsidRDefault="00EF286D" w:rsidP="00B433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1316EB5" w14:textId="2F982BF6" w:rsidR="00EF286D" w:rsidRPr="00211A34" w:rsidRDefault="00EF286D" w:rsidP="00B433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F286D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F286D">
              <w:rPr>
                <w:color w:val="000000"/>
                <w:sz w:val="22"/>
                <w:szCs w:val="22"/>
              </w:rPr>
              <w:t>Dostawa materiałów do Centralnej Steryliz</w:t>
            </w:r>
            <w:r w:rsidR="00B4026E">
              <w:rPr>
                <w:color w:val="000000"/>
                <w:sz w:val="22"/>
                <w:szCs w:val="22"/>
              </w:rPr>
              <w:t>a</w:t>
            </w:r>
            <w:r w:rsidRPr="00EF286D">
              <w:rPr>
                <w:color w:val="000000"/>
                <w:sz w:val="22"/>
                <w:szCs w:val="22"/>
              </w:rPr>
              <w:t>tornii Szpitala.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F286D">
              <w:rPr>
                <w:b/>
                <w:sz w:val="22"/>
                <w:szCs w:val="22"/>
              </w:rPr>
              <w:t>89 106.12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070FD62" w14:textId="77777777" w:rsidR="00EF286D" w:rsidRPr="00D168A0" w:rsidRDefault="00EF286D" w:rsidP="00B433D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9B5542B" w14:textId="77777777" w:rsidR="00EF286D" w:rsidRDefault="00EF286D" w:rsidP="00B433D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EF286D">
              <w:t>Oferta spełniająca warunki zawarte w SWZ, w ustawie Prawo zamówień publicznych z dnia 11 września 2019r. (tekst jednolity Dz. U. z 2022 r. poz. 1710 ) oraz najkorzystniejsza w kryterium cena - 60 %, termin dostawy 40 %</w:t>
            </w:r>
          </w:p>
        </w:tc>
      </w:tr>
      <w:tr w:rsidR="00EF286D" w14:paraId="77656F2A" w14:textId="77777777" w:rsidTr="00B433D8">
        <w:trPr>
          <w:cantSplit/>
        </w:trPr>
        <w:tc>
          <w:tcPr>
            <w:tcW w:w="9498" w:type="dxa"/>
          </w:tcPr>
          <w:p w14:paraId="4AF8B8C5" w14:textId="77777777" w:rsidR="00EF286D" w:rsidRPr="001D1EEC" w:rsidRDefault="00EF286D" w:rsidP="00B433D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EF286D">
              <w:rPr>
                <w:b/>
                <w:sz w:val="22"/>
                <w:szCs w:val="22"/>
              </w:rPr>
              <w:lastRenderedPageBreak/>
              <w:t>3M Poland Sp. z o.o.</w:t>
            </w:r>
          </w:p>
          <w:p w14:paraId="42D52DE4" w14:textId="77777777" w:rsidR="00EF286D" w:rsidRPr="001D1EEC" w:rsidRDefault="00EF286D" w:rsidP="00B433D8">
            <w:pPr>
              <w:spacing w:line="276" w:lineRule="auto"/>
              <w:rPr>
                <w:bCs/>
                <w:sz w:val="22"/>
                <w:szCs w:val="22"/>
              </w:rPr>
            </w:pPr>
            <w:r w:rsidRPr="00EF286D">
              <w:rPr>
                <w:bCs/>
                <w:sz w:val="22"/>
                <w:szCs w:val="22"/>
              </w:rPr>
              <w:t>Al. Katowicka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F286D">
              <w:rPr>
                <w:bCs/>
                <w:sz w:val="22"/>
                <w:szCs w:val="22"/>
              </w:rPr>
              <w:t>117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F286D">
              <w:rPr>
                <w:bCs/>
                <w:sz w:val="22"/>
                <w:szCs w:val="22"/>
              </w:rPr>
              <w:t>05-830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F286D">
              <w:rPr>
                <w:bCs/>
                <w:sz w:val="22"/>
                <w:szCs w:val="22"/>
              </w:rPr>
              <w:t>Kajetany k. Nadarzyna</w:t>
            </w:r>
          </w:p>
          <w:p w14:paraId="074E52E2" w14:textId="77777777" w:rsidR="00EF286D" w:rsidRDefault="00EF286D" w:rsidP="00B433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2CE4D6A" w14:textId="0A606891" w:rsidR="00EF286D" w:rsidRPr="00211A34" w:rsidRDefault="00EF286D" w:rsidP="00B433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F286D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F286D">
              <w:rPr>
                <w:color w:val="000000"/>
                <w:sz w:val="22"/>
                <w:szCs w:val="22"/>
              </w:rPr>
              <w:t>Dostawa materiałów do Centralnej Steryliz</w:t>
            </w:r>
            <w:r w:rsidR="00B4026E">
              <w:rPr>
                <w:color w:val="000000"/>
                <w:sz w:val="22"/>
                <w:szCs w:val="22"/>
              </w:rPr>
              <w:t>a</w:t>
            </w:r>
            <w:r w:rsidRPr="00EF286D">
              <w:rPr>
                <w:color w:val="000000"/>
                <w:sz w:val="22"/>
                <w:szCs w:val="22"/>
              </w:rPr>
              <w:t>tornii Szpitala.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F286D">
              <w:rPr>
                <w:b/>
                <w:sz w:val="22"/>
                <w:szCs w:val="22"/>
              </w:rPr>
              <w:t>15 825.99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F7CC6E2" w14:textId="77777777" w:rsidR="00EF286D" w:rsidRPr="00D168A0" w:rsidRDefault="00EF286D" w:rsidP="00B433D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0E68ABF" w14:textId="77777777" w:rsidR="00EF286D" w:rsidRDefault="00EF286D" w:rsidP="00B433D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EF286D">
              <w:t>Oferta spełniająca warunki zawarte w SWZ, w ustawie Prawo zamówień publicznych z dnia 11 września 2019r. (tekst jednolity Dz. U. z 2022 r. poz. 1710 ) oraz najkorzystniejsza w kryterium cena - 60 %, termin dostawy 40 %</w:t>
            </w:r>
          </w:p>
        </w:tc>
      </w:tr>
      <w:tr w:rsidR="00EF286D" w14:paraId="0FF82645" w14:textId="77777777" w:rsidTr="00B433D8">
        <w:trPr>
          <w:cantSplit/>
        </w:trPr>
        <w:tc>
          <w:tcPr>
            <w:tcW w:w="9498" w:type="dxa"/>
          </w:tcPr>
          <w:p w14:paraId="09669DCA" w14:textId="77777777" w:rsidR="00EF286D" w:rsidRPr="001D1EEC" w:rsidRDefault="00EF286D" w:rsidP="00B433D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EF286D">
              <w:rPr>
                <w:b/>
                <w:sz w:val="22"/>
                <w:szCs w:val="22"/>
              </w:rPr>
              <w:t>STERIGAT SP. Z O. O.</w:t>
            </w:r>
          </w:p>
          <w:p w14:paraId="40C007DA" w14:textId="77777777" w:rsidR="00EF286D" w:rsidRPr="001D1EEC" w:rsidRDefault="00EF286D" w:rsidP="00B433D8">
            <w:pPr>
              <w:spacing w:line="276" w:lineRule="auto"/>
              <w:rPr>
                <w:bCs/>
                <w:sz w:val="22"/>
                <w:szCs w:val="22"/>
              </w:rPr>
            </w:pPr>
            <w:r w:rsidRPr="00EF286D">
              <w:rPr>
                <w:bCs/>
                <w:sz w:val="22"/>
                <w:szCs w:val="22"/>
              </w:rPr>
              <w:t>ZAŚCIANKOWA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F286D">
              <w:rPr>
                <w:bCs/>
                <w:sz w:val="22"/>
                <w:szCs w:val="22"/>
              </w:rPr>
              <w:t>50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F286D">
              <w:rPr>
                <w:bCs/>
                <w:sz w:val="22"/>
                <w:szCs w:val="22"/>
              </w:rPr>
              <w:t>/1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F286D">
              <w:rPr>
                <w:bCs/>
                <w:sz w:val="22"/>
                <w:szCs w:val="22"/>
              </w:rPr>
              <w:t>02-989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F286D">
              <w:rPr>
                <w:bCs/>
                <w:sz w:val="22"/>
                <w:szCs w:val="22"/>
              </w:rPr>
              <w:t>WARSZAWA</w:t>
            </w:r>
          </w:p>
          <w:p w14:paraId="21FA1C40" w14:textId="77777777" w:rsidR="00EF286D" w:rsidRDefault="00EF286D" w:rsidP="00B433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31A85DD" w14:textId="6359E2D8" w:rsidR="00EF286D" w:rsidRPr="00211A34" w:rsidRDefault="00EF286D" w:rsidP="00B433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F286D">
              <w:rPr>
                <w:color w:val="000000"/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F286D">
              <w:rPr>
                <w:color w:val="000000"/>
                <w:sz w:val="22"/>
                <w:szCs w:val="22"/>
              </w:rPr>
              <w:t>Dostawa materiałów do Centralnej Steryli</w:t>
            </w:r>
            <w:r w:rsidR="00B4026E">
              <w:rPr>
                <w:color w:val="000000"/>
                <w:sz w:val="22"/>
                <w:szCs w:val="22"/>
              </w:rPr>
              <w:t>z</w:t>
            </w:r>
            <w:r w:rsidRPr="00EF286D">
              <w:rPr>
                <w:color w:val="000000"/>
                <w:sz w:val="22"/>
                <w:szCs w:val="22"/>
              </w:rPr>
              <w:t>atornii Szpitala.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F286D">
              <w:rPr>
                <w:b/>
                <w:sz w:val="22"/>
                <w:szCs w:val="22"/>
              </w:rPr>
              <w:t>19 911.54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B8E351D" w14:textId="77777777" w:rsidR="00EF286D" w:rsidRPr="00D168A0" w:rsidRDefault="00EF286D" w:rsidP="00B433D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998A4D4" w14:textId="77777777" w:rsidR="00EF286D" w:rsidRDefault="00EF286D" w:rsidP="00B433D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EF286D">
              <w:t>Oferta spełniająca warunki zawarte w SWZ, w ustawie Prawo zamówień publicznych z dnia 11 września 2019r. (tekst jednolity Dz. U. z 2022 r. poz. 1710 ) oraz najkorzystniejsza w kryterium cena - 60 %, termin dostawy 40 %</w:t>
            </w:r>
          </w:p>
        </w:tc>
      </w:tr>
    </w:tbl>
    <w:p w14:paraId="3DE0E2F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E8AD5D6" w14:textId="77777777" w:rsidTr="00596EA3">
        <w:tc>
          <w:tcPr>
            <w:tcW w:w="2169" w:type="dxa"/>
            <w:shd w:val="clear" w:color="auto" w:fill="F3F3F3"/>
          </w:tcPr>
          <w:p w14:paraId="776FAC3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22DAFD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DBE9A7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439F57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F286D" w:rsidRPr="00834EF4" w14:paraId="454C8454" w14:textId="77777777" w:rsidTr="00B433D8">
        <w:tc>
          <w:tcPr>
            <w:tcW w:w="2169" w:type="dxa"/>
            <w:shd w:val="clear" w:color="auto" w:fill="auto"/>
          </w:tcPr>
          <w:p w14:paraId="7F3A3307" w14:textId="6D960AAD" w:rsidR="00EF286D" w:rsidRPr="00211A34" w:rsidRDefault="00EF286D" w:rsidP="00B433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F286D">
              <w:rPr>
                <w:sz w:val="20"/>
                <w:szCs w:val="20"/>
              </w:rPr>
              <w:t>Dostawa materiałów do Centralnej Steryli</w:t>
            </w:r>
            <w:r w:rsidR="00B4026E">
              <w:rPr>
                <w:sz w:val="20"/>
                <w:szCs w:val="20"/>
              </w:rPr>
              <w:t>za</w:t>
            </w:r>
            <w:r w:rsidRPr="00EF286D">
              <w:rPr>
                <w:sz w:val="20"/>
                <w:szCs w:val="20"/>
              </w:rPr>
              <w:t>tornii Szpitala.</w:t>
            </w:r>
          </w:p>
        </w:tc>
        <w:tc>
          <w:tcPr>
            <w:tcW w:w="2793" w:type="dxa"/>
            <w:shd w:val="clear" w:color="auto" w:fill="auto"/>
          </w:tcPr>
          <w:p w14:paraId="76C48DE6" w14:textId="77777777" w:rsidR="00EF286D" w:rsidRPr="00211A34" w:rsidRDefault="00EF286D" w:rsidP="00B433D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F286D">
              <w:rPr>
                <w:b/>
                <w:bCs/>
                <w:sz w:val="20"/>
                <w:szCs w:val="20"/>
              </w:rPr>
              <w:t>STERIGAT SP. Z O. O.</w:t>
            </w:r>
          </w:p>
          <w:p w14:paraId="6D84A238" w14:textId="77777777" w:rsidR="00EF286D" w:rsidRPr="00211A34" w:rsidRDefault="00EF286D" w:rsidP="00B433D8">
            <w:pPr>
              <w:rPr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>ZAŚCIANKOWA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286D">
              <w:rPr>
                <w:sz w:val="20"/>
                <w:szCs w:val="20"/>
              </w:rPr>
              <w:t>50/1</w:t>
            </w:r>
          </w:p>
          <w:p w14:paraId="14502D51" w14:textId="77777777" w:rsidR="00EF286D" w:rsidRPr="00211A34" w:rsidRDefault="00EF286D" w:rsidP="00B433D8">
            <w:pPr>
              <w:spacing w:after="40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>02-989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286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2E73059" w14:textId="4AEF24F0" w:rsidR="00EF286D" w:rsidRPr="00EF286D" w:rsidRDefault="00EF286D" w:rsidP="00B433D8">
            <w:pPr>
              <w:spacing w:before="40" w:after="40"/>
              <w:rPr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 xml:space="preserve">1 - Cena - </w:t>
            </w:r>
            <w:r w:rsidR="00B4026E">
              <w:rPr>
                <w:sz w:val="20"/>
                <w:szCs w:val="20"/>
              </w:rPr>
              <w:t>6</w:t>
            </w:r>
            <w:r w:rsidRPr="00EF286D">
              <w:rPr>
                <w:sz w:val="20"/>
                <w:szCs w:val="20"/>
              </w:rPr>
              <w:t>0.00</w:t>
            </w:r>
          </w:p>
          <w:p w14:paraId="5A36C1D0" w14:textId="5368F1C3" w:rsidR="00EF286D" w:rsidRPr="00211A34" w:rsidRDefault="00EF286D" w:rsidP="00B433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 xml:space="preserve">2 - termin dostawy - </w:t>
            </w:r>
            <w:r w:rsidR="00B4026E">
              <w:rPr>
                <w:sz w:val="20"/>
                <w:szCs w:val="20"/>
              </w:rPr>
              <w:t>4</w:t>
            </w:r>
            <w:r w:rsidRPr="00EF286D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B62F98" w14:textId="0241DBC9" w:rsidR="00EF286D" w:rsidRPr="00211A34" w:rsidRDefault="00EF286D" w:rsidP="00B433D8">
            <w:pPr>
              <w:jc w:val="center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 xml:space="preserve">  </w:t>
            </w:r>
            <w:r w:rsidR="00B4026E">
              <w:rPr>
                <w:sz w:val="20"/>
                <w:szCs w:val="20"/>
              </w:rPr>
              <w:t>10</w:t>
            </w:r>
            <w:r w:rsidRPr="00EF286D">
              <w:rPr>
                <w:sz w:val="20"/>
                <w:szCs w:val="20"/>
              </w:rPr>
              <w:t>0,00</w:t>
            </w:r>
          </w:p>
        </w:tc>
      </w:tr>
      <w:tr w:rsidR="00EF286D" w:rsidRPr="00834EF4" w14:paraId="0687E06A" w14:textId="77777777" w:rsidTr="00B433D8">
        <w:tc>
          <w:tcPr>
            <w:tcW w:w="2169" w:type="dxa"/>
            <w:shd w:val="clear" w:color="auto" w:fill="auto"/>
          </w:tcPr>
          <w:p w14:paraId="78467C4B" w14:textId="03E46AD1" w:rsidR="00EF286D" w:rsidRPr="00211A34" w:rsidRDefault="00EF286D" w:rsidP="00B433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F286D">
              <w:rPr>
                <w:sz w:val="20"/>
                <w:szCs w:val="20"/>
              </w:rPr>
              <w:t>Dostawa materiałów do Centralnej Steryli</w:t>
            </w:r>
            <w:r w:rsidR="00B4026E">
              <w:rPr>
                <w:sz w:val="20"/>
                <w:szCs w:val="20"/>
              </w:rPr>
              <w:t>z</w:t>
            </w:r>
            <w:r w:rsidRPr="00EF286D">
              <w:rPr>
                <w:sz w:val="20"/>
                <w:szCs w:val="20"/>
              </w:rPr>
              <w:t>atornii Szpitala.</w:t>
            </w:r>
          </w:p>
        </w:tc>
        <w:tc>
          <w:tcPr>
            <w:tcW w:w="2793" w:type="dxa"/>
            <w:shd w:val="clear" w:color="auto" w:fill="auto"/>
          </w:tcPr>
          <w:p w14:paraId="431B50CB" w14:textId="77777777" w:rsidR="00EF286D" w:rsidRPr="00211A34" w:rsidRDefault="00EF286D" w:rsidP="00B433D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F286D">
              <w:rPr>
                <w:b/>
                <w:bCs/>
                <w:sz w:val="20"/>
                <w:szCs w:val="20"/>
              </w:rPr>
              <w:t>AMED Biuro Techniczno-Handlowe</w:t>
            </w:r>
          </w:p>
          <w:p w14:paraId="09F745DB" w14:textId="77777777" w:rsidR="00EF286D" w:rsidRPr="00211A34" w:rsidRDefault="00EF286D" w:rsidP="00B433D8">
            <w:pPr>
              <w:rPr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>ul. Słowikowskiego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286D">
              <w:rPr>
                <w:sz w:val="20"/>
                <w:szCs w:val="20"/>
              </w:rPr>
              <w:t>39/-</w:t>
            </w:r>
          </w:p>
          <w:p w14:paraId="6E3F8852" w14:textId="77777777" w:rsidR="00EF286D" w:rsidRPr="00211A34" w:rsidRDefault="00EF286D" w:rsidP="00B433D8">
            <w:pPr>
              <w:spacing w:after="40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286D">
              <w:rPr>
                <w:sz w:val="20"/>
                <w:szCs w:val="20"/>
              </w:rPr>
              <w:t>Raszyn</w:t>
            </w:r>
          </w:p>
        </w:tc>
        <w:tc>
          <w:tcPr>
            <w:tcW w:w="2976" w:type="dxa"/>
            <w:shd w:val="clear" w:color="auto" w:fill="auto"/>
          </w:tcPr>
          <w:p w14:paraId="165DA09C" w14:textId="33996F48" w:rsidR="00EF286D" w:rsidRPr="00EF286D" w:rsidRDefault="00EF286D" w:rsidP="00B433D8">
            <w:pPr>
              <w:spacing w:before="40" w:after="40"/>
              <w:rPr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 xml:space="preserve">1 - Cena - </w:t>
            </w:r>
            <w:r w:rsidR="00B4026E">
              <w:rPr>
                <w:sz w:val="20"/>
                <w:szCs w:val="20"/>
              </w:rPr>
              <w:t>6</w:t>
            </w:r>
            <w:r w:rsidRPr="00EF286D">
              <w:rPr>
                <w:sz w:val="20"/>
                <w:szCs w:val="20"/>
              </w:rPr>
              <w:t>0.00</w:t>
            </w:r>
          </w:p>
          <w:p w14:paraId="20E74D07" w14:textId="204EFF04" w:rsidR="00EF286D" w:rsidRPr="00211A34" w:rsidRDefault="00EF286D" w:rsidP="00B433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 xml:space="preserve">2 - termin dostawy - </w:t>
            </w:r>
            <w:r w:rsidR="00B4026E">
              <w:rPr>
                <w:sz w:val="20"/>
                <w:szCs w:val="20"/>
              </w:rPr>
              <w:t>4</w:t>
            </w:r>
            <w:r w:rsidRPr="00EF286D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82BC8A" w14:textId="5032C8B6" w:rsidR="00EF286D" w:rsidRPr="00211A34" w:rsidRDefault="00EF286D" w:rsidP="00B433D8">
            <w:pPr>
              <w:jc w:val="center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 xml:space="preserve"> </w:t>
            </w:r>
            <w:r w:rsidR="00B4026E">
              <w:rPr>
                <w:sz w:val="20"/>
                <w:szCs w:val="20"/>
              </w:rPr>
              <w:t>10</w:t>
            </w:r>
            <w:r w:rsidRPr="00EF286D">
              <w:rPr>
                <w:sz w:val="20"/>
                <w:szCs w:val="20"/>
              </w:rPr>
              <w:t>0,00</w:t>
            </w:r>
          </w:p>
        </w:tc>
      </w:tr>
      <w:tr w:rsidR="00EF286D" w:rsidRPr="00834EF4" w14:paraId="491F2E76" w14:textId="77777777" w:rsidTr="00B433D8">
        <w:tc>
          <w:tcPr>
            <w:tcW w:w="2169" w:type="dxa"/>
            <w:shd w:val="clear" w:color="auto" w:fill="auto"/>
          </w:tcPr>
          <w:p w14:paraId="25B8F3AA" w14:textId="39D78D97" w:rsidR="00EF286D" w:rsidRPr="00211A34" w:rsidRDefault="00EF286D" w:rsidP="00B433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F286D">
              <w:rPr>
                <w:sz w:val="20"/>
                <w:szCs w:val="20"/>
              </w:rPr>
              <w:t>Dostawa materiałów do Centralnej Steryli</w:t>
            </w:r>
            <w:r w:rsidR="00B4026E">
              <w:rPr>
                <w:sz w:val="20"/>
                <w:szCs w:val="20"/>
              </w:rPr>
              <w:t>za</w:t>
            </w:r>
            <w:r w:rsidRPr="00EF286D">
              <w:rPr>
                <w:sz w:val="20"/>
                <w:szCs w:val="20"/>
              </w:rPr>
              <w:t>tornii Szpitala.</w:t>
            </w:r>
          </w:p>
        </w:tc>
        <w:tc>
          <w:tcPr>
            <w:tcW w:w="2793" w:type="dxa"/>
            <w:shd w:val="clear" w:color="auto" w:fill="auto"/>
          </w:tcPr>
          <w:p w14:paraId="43687A3A" w14:textId="77777777" w:rsidR="00EF286D" w:rsidRPr="00211A34" w:rsidRDefault="00EF286D" w:rsidP="00B433D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F286D">
              <w:rPr>
                <w:b/>
                <w:bCs/>
                <w:sz w:val="20"/>
                <w:szCs w:val="20"/>
              </w:rPr>
              <w:t>3M Poland Sp. z o.o.</w:t>
            </w:r>
          </w:p>
          <w:p w14:paraId="1A25E920" w14:textId="77777777" w:rsidR="00EF286D" w:rsidRPr="00211A34" w:rsidRDefault="00EF286D" w:rsidP="00B433D8">
            <w:pPr>
              <w:rPr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>Al. Katowicka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286D">
              <w:rPr>
                <w:sz w:val="20"/>
                <w:szCs w:val="20"/>
              </w:rPr>
              <w:t>117</w:t>
            </w:r>
          </w:p>
          <w:p w14:paraId="3B6D333D" w14:textId="77777777" w:rsidR="00EF286D" w:rsidRPr="00211A34" w:rsidRDefault="00EF286D" w:rsidP="00B433D8">
            <w:pPr>
              <w:spacing w:after="40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>05-830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286D">
              <w:rPr>
                <w:sz w:val="20"/>
                <w:szCs w:val="20"/>
              </w:rPr>
              <w:t>Kajetany k. Nadarzyna</w:t>
            </w:r>
          </w:p>
        </w:tc>
        <w:tc>
          <w:tcPr>
            <w:tcW w:w="2976" w:type="dxa"/>
            <w:shd w:val="clear" w:color="auto" w:fill="auto"/>
          </w:tcPr>
          <w:p w14:paraId="675370FE" w14:textId="19CC205A" w:rsidR="00EF286D" w:rsidRPr="00EF286D" w:rsidRDefault="00EF286D" w:rsidP="00B433D8">
            <w:pPr>
              <w:spacing w:before="40" w:after="40"/>
              <w:rPr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>1 - Cena -</w:t>
            </w:r>
            <w:r w:rsidR="00B4026E">
              <w:rPr>
                <w:sz w:val="20"/>
                <w:szCs w:val="20"/>
              </w:rPr>
              <w:t>6</w:t>
            </w:r>
            <w:r w:rsidRPr="00EF286D">
              <w:rPr>
                <w:sz w:val="20"/>
                <w:szCs w:val="20"/>
              </w:rPr>
              <w:t>0.00</w:t>
            </w:r>
          </w:p>
          <w:p w14:paraId="0722A535" w14:textId="5262AE8E" w:rsidR="00EF286D" w:rsidRPr="00211A34" w:rsidRDefault="00EF286D" w:rsidP="00B433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 xml:space="preserve">2 - termin dostawy - </w:t>
            </w:r>
            <w:r w:rsidR="00B4026E">
              <w:rPr>
                <w:sz w:val="20"/>
                <w:szCs w:val="20"/>
              </w:rPr>
              <w:t>4</w:t>
            </w:r>
            <w:r w:rsidRPr="00EF286D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288911" w14:textId="4246FD0A" w:rsidR="00EF286D" w:rsidRPr="00211A34" w:rsidRDefault="00EF286D" w:rsidP="00B433D8">
            <w:pPr>
              <w:jc w:val="center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 xml:space="preserve"> </w:t>
            </w:r>
            <w:r w:rsidR="00B4026E">
              <w:rPr>
                <w:sz w:val="20"/>
                <w:szCs w:val="20"/>
              </w:rPr>
              <w:t>10</w:t>
            </w:r>
            <w:r w:rsidRPr="00EF286D">
              <w:rPr>
                <w:sz w:val="20"/>
                <w:szCs w:val="20"/>
              </w:rPr>
              <w:t>0,00</w:t>
            </w:r>
          </w:p>
        </w:tc>
      </w:tr>
      <w:tr w:rsidR="00EF286D" w:rsidRPr="00834EF4" w14:paraId="08057CA5" w14:textId="77777777" w:rsidTr="00B433D8">
        <w:tc>
          <w:tcPr>
            <w:tcW w:w="2169" w:type="dxa"/>
            <w:shd w:val="clear" w:color="auto" w:fill="auto"/>
          </w:tcPr>
          <w:p w14:paraId="4C46442D" w14:textId="79EB1770" w:rsidR="00EF286D" w:rsidRPr="00211A34" w:rsidRDefault="00EF286D" w:rsidP="00B433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F286D">
              <w:rPr>
                <w:sz w:val="20"/>
                <w:szCs w:val="20"/>
              </w:rPr>
              <w:t>Dostawa materiałów do Centralnej Steryliz</w:t>
            </w:r>
            <w:r w:rsidR="00B4026E">
              <w:rPr>
                <w:sz w:val="20"/>
                <w:szCs w:val="20"/>
              </w:rPr>
              <w:t>a</w:t>
            </w:r>
            <w:r w:rsidRPr="00EF286D">
              <w:rPr>
                <w:sz w:val="20"/>
                <w:szCs w:val="20"/>
              </w:rPr>
              <w:t>tornii Szpitala.</w:t>
            </w:r>
          </w:p>
        </w:tc>
        <w:tc>
          <w:tcPr>
            <w:tcW w:w="2793" w:type="dxa"/>
            <w:shd w:val="clear" w:color="auto" w:fill="auto"/>
          </w:tcPr>
          <w:p w14:paraId="3EB24DFC" w14:textId="77777777" w:rsidR="00EF286D" w:rsidRPr="00211A34" w:rsidRDefault="00EF286D" w:rsidP="00B433D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F286D">
              <w:rPr>
                <w:b/>
                <w:bCs/>
                <w:sz w:val="20"/>
                <w:szCs w:val="20"/>
              </w:rPr>
              <w:t>STERIGAT SP. Z O. O.</w:t>
            </w:r>
          </w:p>
          <w:p w14:paraId="59669C01" w14:textId="77777777" w:rsidR="00EF286D" w:rsidRPr="00211A34" w:rsidRDefault="00EF286D" w:rsidP="00B433D8">
            <w:pPr>
              <w:rPr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>ZAŚCIANKOWA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286D">
              <w:rPr>
                <w:sz w:val="20"/>
                <w:szCs w:val="20"/>
              </w:rPr>
              <w:t>50/1</w:t>
            </w:r>
          </w:p>
          <w:p w14:paraId="507BBBF0" w14:textId="77777777" w:rsidR="00EF286D" w:rsidRPr="00211A34" w:rsidRDefault="00EF286D" w:rsidP="00B433D8">
            <w:pPr>
              <w:spacing w:after="40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>02-989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286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5E5BD68" w14:textId="38664552" w:rsidR="00EF286D" w:rsidRPr="00EF286D" w:rsidRDefault="00EF286D" w:rsidP="00B433D8">
            <w:pPr>
              <w:spacing w:before="40" w:after="40"/>
              <w:rPr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 xml:space="preserve">1 - Cena - </w:t>
            </w:r>
            <w:r w:rsidR="00B4026E">
              <w:rPr>
                <w:sz w:val="20"/>
                <w:szCs w:val="20"/>
              </w:rPr>
              <w:t>6</w:t>
            </w:r>
            <w:r w:rsidRPr="00EF286D">
              <w:rPr>
                <w:sz w:val="20"/>
                <w:szCs w:val="20"/>
              </w:rPr>
              <w:t>0.00</w:t>
            </w:r>
          </w:p>
          <w:p w14:paraId="49A002BE" w14:textId="4729F7AB" w:rsidR="00EF286D" w:rsidRPr="00211A34" w:rsidRDefault="00EF286D" w:rsidP="00B433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 xml:space="preserve">2 - termin dostawy - </w:t>
            </w:r>
            <w:r w:rsidR="00B4026E">
              <w:rPr>
                <w:sz w:val="20"/>
                <w:szCs w:val="20"/>
              </w:rPr>
              <w:t>40</w:t>
            </w:r>
            <w:r w:rsidRPr="00EF286D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960333" w14:textId="5A502FB6" w:rsidR="00EF286D" w:rsidRPr="00211A34" w:rsidRDefault="00EF286D" w:rsidP="00B433D8">
            <w:pPr>
              <w:jc w:val="center"/>
              <w:rPr>
                <w:color w:val="000000"/>
                <w:sz w:val="20"/>
                <w:szCs w:val="20"/>
              </w:rPr>
            </w:pPr>
            <w:r w:rsidRPr="00EF286D">
              <w:rPr>
                <w:sz w:val="20"/>
                <w:szCs w:val="20"/>
              </w:rPr>
              <w:t xml:space="preserve"> </w:t>
            </w:r>
            <w:r w:rsidR="00B4026E">
              <w:rPr>
                <w:sz w:val="20"/>
                <w:szCs w:val="20"/>
              </w:rPr>
              <w:t>10</w:t>
            </w:r>
            <w:r w:rsidRPr="00EF286D">
              <w:rPr>
                <w:sz w:val="20"/>
                <w:szCs w:val="20"/>
              </w:rPr>
              <w:t>0,00</w:t>
            </w:r>
          </w:p>
        </w:tc>
      </w:tr>
    </w:tbl>
    <w:p w14:paraId="558B737F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88792" w14:textId="77777777" w:rsidR="00FB0A8C" w:rsidRDefault="00FB0A8C">
      <w:r>
        <w:separator/>
      </w:r>
    </w:p>
  </w:endnote>
  <w:endnote w:type="continuationSeparator" w:id="0">
    <w:p w14:paraId="7E02E893" w14:textId="77777777" w:rsidR="00FB0A8C" w:rsidRDefault="00FB0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DB25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465D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752E7E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298699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F378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53387" w14:textId="77777777" w:rsidR="00FB0A8C" w:rsidRDefault="00FB0A8C">
      <w:r>
        <w:separator/>
      </w:r>
    </w:p>
  </w:footnote>
  <w:footnote w:type="continuationSeparator" w:id="0">
    <w:p w14:paraId="744A05E6" w14:textId="77777777" w:rsidR="00FB0A8C" w:rsidRDefault="00FB0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9089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814B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B59A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0A8C"/>
    <w:rsid w:val="00022322"/>
    <w:rsid w:val="00042497"/>
    <w:rsid w:val="000C1E6F"/>
    <w:rsid w:val="000E4E56"/>
    <w:rsid w:val="001A1468"/>
    <w:rsid w:val="001B7815"/>
    <w:rsid w:val="001D1EEC"/>
    <w:rsid w:val="0020508B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95C1B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026E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F286D"/>
    <w:rsid w:val="00F223E4"/>
    <w:rsid w:val="00F33C66"/>
    <w:rsid w:val="00F960D7"/>
    <w:rsid w:val="00FB0A8C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028338"/>
  <w15:chartTrackingRefBased/>
  <w15:docId w15:val="{2FE411C6-E2F6-485D-A993-DBE8E7DE3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539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5</cp:revision>
  <cp:lastPrinted>1899-12-31T23:00:00Z</cp:lastPrinted>
  <dcterms:created xsi:type="dcterms:W3CDTF">2023-03-07T10:37:00Z</dcterms:created>
  <dcterms:modified xsi:type="dcterms:W3CDTF">2023-03-07T10:49:00Z</dcterms:modified>
</cp:coreProperties>
</file>