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696EC" w14:textId="546DD95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2D89E6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42620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CB7D41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4FD0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80ABB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ECF40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FD743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56961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4C9083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F4DC6C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5CEC3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840D5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A529D8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A9B4C27" w14:textId="24D052D3" w:rsidR="00165570" w:rsidRPr="00A76BF9" w:rsidRDefault="00165570" w:rsidP="00A76BF9">
      <w:pPr>
        <w:ind w:right="-110"/>
        <w:rPr>
          <w:b/>
          <w:sz w:val="22"/>
          <w:szCs w:val="22"/>
        </w:rPr>
      </w:pPr>
      <w:r w:rsidRPr="00A76BF9">
        <w:rPr>
          <w:b/>
          <w:sz w:val="22"/>
          <w:szCs w:val="22"/>
        </w:rPr>
        <w:t xml:space="preserve">Akademia Górniczo </w:t>
      </w:r>
      <w:r w:rsidR="00A76BF9" w:rsidRPr="00A76BF9">
        <w:rPr>
          <w:b/>
          <w:sz w:val="22"/>
          <w:szCs w:val="22"/>
        </w:rPr>
        <w:t>–</w:t>
      </w:r>
      <w:r w:rsidRPr="00A76BF9">
        <w:rPr>
          <w:b/>
          <w:sz w:val="22"/>
          <w:szCs w:val="22"/>
        </w:rPr>
        <w:t xml:space="preserve"> Hutnicza</w:t>
      </w:r>
      <w:r w:rsidR="00A76BF9" w:rsidRPr="00A76BF9">
        <w:rPr>
          <w:b/>
          <w:sz w:val="22"/>
          <w:szCs w:val="22"/>
        </w:rPr>
        <w:t xml:space="preserve"> </w:t>
      </w:r>
      <w:r w:rsidRPr="00A76BF9">
        <w:rPr>
          <w:b/>
          <w:sz w:val="22"/>
          <w:szCs w:val="22"/>
        </w:rPr>
        <w:t>im. Stanisława Staszica w Krakowie</w:t>
      </w:r>
    </w:p>
    <w:p w14:paraId="22C530DD" w14:textId="77777777" w:rsidR="008D2AB8" w:rsidRPr="00A76BF9" w:rsidRDefault="00165570" w:rsidP="00A76BF9">
      <w:pPr>
        <w:ind w:right="-110"/>
        <w:rPr>
          <w:b/>
          <w:sz w:val="22"/>
          <w:szCs w:val="22"/>
        </w:rPr>
      </w:pPr>
      <w:r w:rsidRPr="00A76BF9">
        <w:rPr>
          <w:b/>
          <w:sz w:val="22"/>
          <w:szCs w:val="22"/>
        </w:rPr>
        <w:t>Dział Zamówień Publicznych</w:t>
      </w:r>
      <w:r w:rsidR="008D2AB8" w:rsidRPr="00A76BF9">
        <w:rPr>
          <w:b/>
          <w:sz w:val="22"/>
          <w:szCs w:val="22"/>
        </w:rPr>
        <w:t xml:space="preserve">  </w:t>
      </w:r>
    </w:p>
    <w:p w14:paraId="79D55EF9" w14:textId="47534048" w:rsidR="008D2AB8" w:rsidRPr="00A76BF9" w:rsidRDefault="00165570" w:rsidP="00A76BF9">
      <w:pPr>
        <w:ind w:right="-110"/>
        <w:rPr>
          <w:b/>
          <w:sz w:val="22"/>
          <w:szCs w:val="22"/>
        </w:rPr>
      </w:pPr>
      <w:r w:rsidRPr="00A76BF9">
        <w:rPr>
          <w:b/>
          <w:sz w:val="22"/>
          <w:szCs w:val="22"/>
        </w:rPr>
        <w:t>Al. Mickiewicza</w:t>
      </w:r>
      <w:r w:rsidR="008D2AB8" w:rsidRPr="00A76BF9">
        <w:rPr>
          <w:b/>
          <w:sz w:val="22"/>
          <w:szCs w:val="22"/>
        </w:rPr>
        <w:t xml:space="preserve"> </w:t>
      </w:r>
      <w:r w:rsidRPr="00A76BF9">
        <w:rPr>
          <w:b/>
          <w:sz w:val="22"/>
          <w:szCs w:val="22"/>
        </w:rPr>
        <w:t>30</w:t>
      </w:r>
      <w:r w:rsidR="0065402E" w:rsidRPr="00A76BF9">
        <w:rPr>
          <w:b/>
          <w:sz w:val="22"/>
          <w:szCs w:val="22"/>
        </w:rPr>
        <w:t xml:space="preserve">, </w:t>
      </w:r>
      <w:r w:rsidRPr="00A76BF9">
        <w:rPr>
          <w:b/>
          <w:sz w:val="22"/>
          <w:szCs w:val="22"/>
        </w:rPr>
        <w:t>30-059</w:t>
      </w:r>
      <w:r w:rsidR="008D2AB8" w:rsidRPr="00A76BF9">
        <w:rPr>
          <w:b/>
          <w:sz w:val="22"/>
          <w:szCs w:val="22"/>
        </w:rPr>
        <w:t xml:space="preserve"> </w:t>
      </w:r>
      <w:r w:rsidRPr="00A76BF9">
        <w:rPr>
          <w:b/>
          <w:sz w:val="22"/>
          <w:szCs w:val="22"/>
        </w:rPr>
        <w:t>Kraków</w:t>
      </w:r>
      <w:r w:rsidR="008D2AB8" w:rsidRPr="00A76BF9">
        <w:rPr>
          <w:b/>
          <w:sz w:val="22"/>
          <w:szCs w:val="22"/>
        </w:rPr>
        <w:t xml:space="preserve">,  </w:t>
      </w:r>
    </w:p>
    <w:p w14:paraId="09A972C5" w14:textId="77777777" w:rsidR="008D2AB8" w:rsidRPr="00A76BF9" w:rsidRDefault="008D2AB8" w:rsidP="00A76BF9">
      <w:pPr>
        <w:ind w:firstLine="3969"/>
        <w:rPr>
          <w:b/>
          <w:sz w:val="22"/>
          <w:szCs w:val="22"/>
        </w:rPr>
      </w:pPr>
    </w:p>
    <w:p w14:paraId="44A4A0CB" w14:textId="392C1019" w:rsidR="008D2AB8" w:rsidRPr="00A76BF9" w:rsidRDefault="008D2AB8" w:rsidP="00A76BF9">
      <w:pPr>
        <w:widowControl w:val="0"/>
        <w:ind w:right="1"/>
        <w:jc w:val="both"/>
        <w:rPr>
          <w:sz w:val="22"/>
          <w:szCs w:val="22"/>
        </w:rPr>
      </w:pPr>
      <w:r w:rsidRPr="00A76BF9">
        <w:rPr>
          <w:sz w:val="22"/>
          <w:szCs w:val="22"/>
        </w:rPr>
        <w:t xml:space="preserve">Przystępując do postępowania o udzielenie zamówienia publicznego, którego przedmiotem jest </w:t>
      </w:r>
      <w:r w:rsidR="00165570" w:rsidRPr="00A76BF9">
        <w:rPr>
          <w:b/>
          <w:sz w:val="22"/>
          <w:szCs w:val="22"/>
        </w:rPr>
        <w:t>dostawa robota mobilnego z mo</w:t>
      </w:r>
      <w:r w:rsidR="0065402E" w:rsidRPr="00A76BF9">
        <w:rPr>
          <w:b/>
          <w:sz w:val="22"/>
          <w:szCs w:val="22"/>
        </w:rPr>
        <w:t>ż</w:t>
      </w:r>
      <w:r w:rsidR="00165570" w:rsidRPr="00A76BF9">
        <w:rPr>
          <w:b/>
          <w:sz w:val="22"/>
          <w:szCs w:val="22"/>
        </w:rPr>
        <w:t>liwością zdaln</w:t>
      </w:r>
      <w:r w:rsidR="0065402E" w:rsidRPr="00A76BF9">
        <w:rPr>
          <w:b/>
          <w:sz w:val="22"/>
          <w:szCs w:val="22"/>
        </w:rPr>
        <w:t>e</w:t>
      </w:r>
      <w:r w:rsidR="00165570" w:rsidRPr="00A76BF9">
        <w:rPr>
          <w:b/>
          <w:sz w:val="22"/>
          <w:szCs w:val="22"/>
        </w:rPr>
        <w:t>go sterowania - KC-zp.272-60/23</w:t>
      </w:r>
      <w:r w:rsidRPr="00A76BF9">
        <w:rPr>
          <w:b/>
          <w:sz w:val="22"/>
          <w:szCs w:val="22"/>
        </w:rPr>
        <w:t xml:space="preserve">, </w:t>
      </w:r>
      <w:r w:rsidRPr="00A76BF9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7AB9728B" w14:textId="77777777" w:rsidR="008D2AB8" w:rsidRPr="00A76BF9" w:rsidRDefault="008D2AB8" w:rsidP="00A76BF9">
      <w:pPr>
        <w:tabs>
          <w:tab w:val="right" w:pos="9000"/>
        </w:tabs>
        <w:rPr>
          <w:sz w:val="22"/>
          <w:szCs w:val="22"/>
        </w:rPr>
      </w:pPr>
    </w:p>
    <w:p w14:paraId="56C3BB1E" w14:textId="77777777" w:rsidR="00A76BF9" w:rsidRPr="00A76BF9" w:rsidRDefault="00A76BF9" w:rsidP="00A76BF9">
      <w:pPr>
        <w:widowControl w:val="0"/>
        <w:ind w:right="1"/>
        <w:rPr>
          <w:b/>
          <w:sz w:val="22"/>
          <w:szCs w:val="22"/>
        </w:rPr>
      </w:pPr>
      <w:r w:rsidRPr="00A76BF9">
        <w:rPr>
          <w:b/>
          <w:sz w:val="22"/>
          <w:szCs w:val="22"/>
        </w:rPr>
        <w:t>Cena netto za całość przedmiotu zamówienia:   .........................................................................</w:t>
      </w:r>
      <w:r w:rsidRPr="00A76BF9">
        <w:rPr>
          <w:b/>
          <w:color w:val="FF0000"/>
          <w:sz w:val="22"/>
          <w:szCs w:val="22"/>
        </w:rPr>
        <w:t xml:space="preserve"> </w:t>
      </w:r>
      <w:r w:rsidRPr="00A76BF9">
        <w:rPr>
          <w:b/>
          <w:sz w:val="22"/>
          <w:szCs w:val="22"/>
        </w:rPr>
        <w:t xml:space="preserve">PLN </w:t>
      </w:r>
    </w:p>
    <w:p w14:paraId="2DEE548E" w14:textId="77777777" w:rsidR="00A76BF9" w:rsidRPr="00A76BF9" w:rsidRDefault="00A76BF9" w:rsidP="00A76BF9">
      <w:pPr>
        <w:widowControl w:val="0"/>
        <w:ind w:right="1"/>
        <w:rPr>
          <w:b/>
          <w:sz w:val="22"/>
          <w:szCs w:val="22"/>
        </w:rPr>
      </w:pPr>
    </w:p>
    <w:p w14:paraId="2B2E84AF" w14:textId="77777777" w:rsidR="00A76BF9" w:rsidRPr="00A76BF9" w:rsidRDefault="00A76BF9" w:rsidP="00A76BF9">
      <w:pPr>
        <w:widowControl w:val="0"/>
        <w:ind w:right="1"/>
        <w:rPr>
          <w:b/>
          <w:sz w:val="22"/>
          <w:szCs w:val="22"/>
        </w:rPr>
      </w:pPr>
      <w:r w:rsidRPr="00A76BF9">
        <w:rPr>
          <w:b/>
          <w:sz w:val="22"/>
          <w:szCs w:val="22"/>
        </w:rPr>
        <w:t>Cena brutto za całość przedmiotu zamówienia:   ...................................................................... PLN</w:t>
      </w:r>
    </w:p>
    <w:p w14:paraId="32A4F0C9" w14:textId="77777777" w:rsidR="00A76BF9" w:rsidRPr="00A76BF9" w:rsidRDefault="00A76BF9" w:rsidP="00A76BF9">
      <w:pPr>
        <w:widowControl w:val="0"/>
        <w:ind w:right="1"/>
        <w:jc w:val="both"/>
        <w:rPr>
          <w:b/>
          <w:sz w:val="22"/>
          <w:szCs w:val="22"/>
        </w:rPr>
      </w:pPr>
    </w:p>
    <w:p w14:paraId="7CB6263C" w14:textId="67B529EB" w:rsidR="00A76BF9" w:rsidRPr="00A76BF9" w:rsidRDefault="00A76BF9" w:rsidP="00A76BF9">
      <w:pPr>
        <w:widowControl w:val="0"/>
        <w:ind w:right="1"/>
        <w:jc w:val="both"/>
        <w:rPr>
          <w:sz w:val="22"/>
          <w:szCs w:val="22"/>
        </w:rPr>
      </w:pPr>
      <w:r w:rsidRPr="00A76BF9">
        <w:rPr>
          <w:sz w:val="22"/>
          <w:szCs w:val="22"/>
        </w:rPr>
        <w:t>Słownie brutto :</w:t>
      </w:r>
      <w:r w:rsidR="007005E2">
        <w:rPr>
          <w:sz w:val="22"/>
          <w:szCs w:val="22"/>
        </w:rPr>
        <w:t xml:space="preserve"> </w:t>
      </w:r>
      <w:r w:rsidRPr="00A76BF9">
        <w:rPr>
          <w:sz w:val="22"/>
          <w:szCs w:val="22"/>
        </w:rPr>
        <w:t>...................................................................................................................................</w:t>
      </w:r>
    </w:p>
    <w:p w14:paraId="72E5B61E" w14:textId="77777777" w:rsidR="00A76BF9" w:rsidRPr="00A76BF9" w:rsidRDefault="00A76BF9" w:rsidP="00A76BF9">
      <w:pPr>
        <w:pStyle w:val="Tekstpodstawowy"/>
        <w:spacing w:line="240" w:lineRule="auto"/>
        <w:rPr>
          <w:sz w:val="22"/>
          <w:szCs w:val="22"/>
        </w:rPr>
      </w:pPr>
      <w:r w:rsidRPr="00A76BF9">
        <w:rPr>
          <w:sz w:val="22"/>
          <w:szCs w:val="22"/>
        </w:rPr>
        <w:t>Powyższa cena zawiera podatek VAT w wysokości 23 % tj.…………………….</w:t>
      </w:r>
      <w:r w:rsidRPr="00A76BF9">
        <w:rPr>
          <w:b w:val="0"/>
          <w:sz w:val="22"/>
          <w:szCs w:val="22"/>
        </w:rPr>
        <w:t xml:space="preserve"> PLN</w:t>
      </w:r>
    </w:p>
    <w:p w14:paraId="71889382" w14:textId="77777777" w:rsidR="00A76BF9" w:rsidRPr="00A76BF9" w:rsidRDefault="00A76BF9" w:rsidP="00A76BF9">
      <w:pPr>
        <w:tabs>
          <w:tab w:val="right" w:pos="9000"/>
        </w:tabs>
        <w:rPr>
          <w:b/>
          <w:sz w:val="22"/>
          <w:szCs w:val="22"/>
        </w:rPr>
      </w:pPr>
    </w:p>
    <w:p w14:paraId="1F8FD0C0" w14:textId="2CD853AF" w:rsidR="00A76BF9" w:rsidRPr="00A76BF9" w:rsidRDefault="00A76BF9" w:rsidP="00A76BF9">
      <w:pPr>
        <w:tabs>
          <w:tab w:val="right" w:pos="9000"/>
        </w:tabs>
        <w:rPr>
          <w:sz w:val="22"/>
          <w:szCs w:val="22"/>
        </w:rPr>
      </w:pPr>
      <w:r w:rsidRPr="00A76BF9">
        <w:rPr>
          <w:b/>
          <w:sz w:val="22"/>
          <w:szCs w:val="22"/>
        </w:rPr>
        <w:t>Producent/model zaoferowanego urządzenia</w:t>
      </w:r>
      <w:r w:rsidRPr="00A76BF9">
        <w:rPr>
          <w:sz w:val="22"/>
          <w:szCs w:val="22"/>
        </w:rPr>
        <w:t>: …………………………………………………</w:t>
      </w:r>
    </w:p>
    <w:p w14:paraId="6B48063A" w14:textId="77777777" w:rsidR="00A76BF9" w:rsidRPr="00A76BF9" w:rsidRDefault="00A76BF9" w:rsidP="00A76BF9">
      <w:pPr>
        <w:tabs>
          <w:tab w:val="right" w:pos="9000"/>
        </w:tabs>
        <w:rPr>
          <w:b/>
          <w:sz w:val="22"/>
          <w:szCs w:val="22"/>
        </w:rPr>
      </w:pPr>
    </w:p>
    <w:p w14:paraId="4523CCEA" w14:textId="2AF8F2A7" w:rsidR="00A76BF9" w:rsidRPr="00A76BF9" w:rsidRDefault="00A76BF9" w:rsidP="00A76BF9">
      <w:pPr>
        <w:tabs>
          <w:tab w:val="right" w:pos="9000"/>
        </w:tabs>
        <w:rPr>
          <w:sz w:val="22"/>
          <w:szCs w:val="22"/>
        </w:rPr>
      </w:pPr>
      <w:r w:rsidRPr="00A76BF9">
        <w:rPr>
          <w:b/>
          <w:sz w:val="22"/>
          <w:szCs w:val="22"/>
        </w:rPr>
        <w:t>Termin realizacji zamówienia</w:t>
      </w:r>
      <w:r w:rsidRPr="00A76BF9">
        <w:rPr>
          <w:b/>
          <w:bCs/>
          <w:sz w:val="22"/>
          <w:szCs w:val="22"/>
        </w:rPr>
        <w:t xml:space="preserve">  do 28 dni od daty zawarcia umowy</w:t>
      </w:r>
    </w:p>
    <w:p w14:paraId="097911F1" w14:textId="77777777" w:rsidR="00A76BF9" w:rsidRPr="00A76BF9" w:rsidRDefault="00A76BF9" w:rsidP="00A76BF9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04B1F15E" w14:textId="77777777" w:rsidR="00A76BF9" w:rsidRPr="00A76BF9" w:rsidRDefault="00A76BF9" w:rsidP="00A76BF9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A76BF9">
        <w:rPr>
          <w:b/>
          <w:color w:val="FF0000"/>
          <w:sz w:val="22"/>
          <w:szCs w:val="22"/>
        </w:rPr>
        <w:t>Pozacenowe</w:t>
      </w:r>
      <w:proofErr w:type="spellEnd"/>
      <w:r w:rsidRPr="00A76BF9">
        <w:rPr>
          <w:b/>
          <w:color w:val="FF0000"/>
          <w:sz w:val="22"/>
          <w:szCs w:val="22"/>
        </w:rPr>
        <w:t xml:space="preserve"> kryteria oceny ofert</w:t>
      </w: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A76BF9" w:rsidRPr="00A76BF9" w14:paraId="1F0B560E" w14:textId="77777777" w:rsidTr="00A76BF9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55A12" w14:textId="77777777" w:rsidR="00A76BF9" w:rsidRPr="00A76BF9" w:rsidRDefault="00A76BF9" w:rsidP="00A76BF9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A76BF9">
              <w:rPr>
                <w:sz w:val="22"/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D43D9" w14:textId="77777777" w:rsidR="00A76BF9" w:rsidRPr="00A76BF9" w:rsidRDefault="00A76BF9" w:rsidP="00A76BF9">
            <w:pPr>
              <w:tabs>
                <w:tab w:val="right" w:pos="9000"/>
              </w:tabs>
              <w:rPr>
                <w:b/>
                <w:bCs/>
                <w:sz w:val="22"/>
                <w:szCs w:val="22"/>
              </w:rPr>
            </w:pPr>
          </w:p>
          <w:p w14:paraId="0280B779" w14:textId="77777777" w:rsidR="00A76BF9" w:rsidRPr="00A76BF9" w:rsidRDefault="00A76BF9" w:rsidP="00A76BF9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A76BF9">
              <w:rPr>
                <w:b/>
                <w:bCs/>
                <w:sz w:val="22"/>
                <w:szCs w:val="22"/>
              </w:rPr>
              <w:t>………… miesięcy</w:t>
            </w:r>
          </w:p>
        </w:tc>
      </w:tr>
    </w:tbl>
    <w:p w14:paraId="10F11A4D" w14:textId="77777777" w:rsidR="00A76BF9" w:rsidRPr="00A76BF9" w:rsidRDefault="00A76BF9" w:rsidP="00A76BF9">
      <w:pPr>
        <w:tabs>
          <w:tab w:val="left" w:pos="426"/>
        </w:tabs>
        <w:jc w:val="both"/>
        <w:rPr>
          <w:sz w:val="22"/>
          <w:szCs w:val="22"/>
        </w:rPr>
      </w:pPr>
      <w:r w:rsidRPr="00A76BF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C8AC3D5" w14:textId="77777777" w:rsidR="00A76BF9" w:rsidRPr="00A76BF9" w:rsidRDefault="00A76BF9" w:rsidP="00A76BF9">
      <w:pPr>
        <w:tabs>
          <w:tab w:val="left" w:pos="426"/>
        </w:tabs>
        <w:jc w:val="both"/>
        <w:rPr>
          <w:sz w:val="22"/>
          <w:szCs w:val="22"/>
        </w:rPr>
      </w:pPr>
    </w:p>
    <w:p w14:paraId="42877D46" w14:textId="77777777" w:rsidR="00A76BF9" w:rsidRPr="00A76BF9" w:rsidRDefault="00A76BF9" w:rsidP="00A76BF9">
      <w:pPr>
        <w:tabs>
          <w:tab w:val="left" w:pos="426"/>
        </w:tabs>
        <w:jc w:val="both"/>
        <w:rPr>
          <w:b/>
          <w:sz w:val="22"/>
          <w:szCs w:val="22"/>
        </w:rPr>
      </w:pPr>
      <w:r w:rsidRPr="00A76BF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76BF9">
        <w:rPr>
          <w:b/>
          <w:sz w:val="22"/>
          <w:szCs w:val="22"/>
        </w:rPr>
        <w:t xml:space="preserve"> TAK/NIE</w:t>
      </w:r>
    </w:p>
    <w:p w14:paraId="24B9A45C" w14:textId="422FDF42" w:rsidR="00A76BF9" w:rsidRDefault="007005E2" w:rsidP="00A76BF9">
      <w:pPr>
        <w:rPr>
          <w:b/>
          <w:sz w:val="22"/>
          <w:szCs w:val="22"/>
          <w:u w:val="single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00E333D2" w14:textId="77777777" w:rsidR="00A76BF9" w:rsidRDefault="00A76BF9" w:rsidP="00A76BF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7479CF6" w14:textId="77777777" w:rsidR="00A76BF9" w:rsidRDefault="00A76BF9" w:rsidP="00A76B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5D6084" w14:textId="77777777" w:rsidR="00A76BF9" w:rsidRDefault="00A76BF9" w:rsidP="00A76B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64C4A14" w14:textId="77777777" w:rsidR="00A76BF9" w:rsidRDefault="00A76BF9" w:rsidP="00A76B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C2EA92" w14:textId="77777777" w:rsidR="00A76BF9" w:rsidRDefault="00A76BF9" w:rsidP="00A76B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ADD60E" w14:textId="77777777" w:rsidR="00A76BF9" w:rsidRDefault="00A76BF9" w:rsidP="00A76BF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F9A9F6" w14:textId="77777777" w:rsidR="00A76BF9" w:rsidRDefault="00A76BF9" w:rsidP="00A76BF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6BF9" w14:paraId="24D4F66A" w14:textId="77777777" w:rsidTr="00A76B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9F1CD" w14:textId="77777777" w:rsidR="00A76BF9" w:rsidRDefault="00A76B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DF820" w14:textId="77777777" w:rsidR="00A76BF9" w:rsidRDefault="00A76B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7E4B560" w14:textId="77777777" w:rsidR="00A76BF9" w:rsidRDefault="00A76B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EF4E0" w14:textId="77777777" w:rsidR="00A76BF9" w:rsidRDefault="00A76B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76BF9" w14:paraId="03CE6477" w14:textId="77777777" w:rsidTr="00A76B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E0D76" w14:textId="77777777" w:rsidR="00A76BF9" w:rsidRDefault="00A76B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7303F" w14:textId="77777777" w:rsidR="00A76BF9" w:rsidRDefault="00A76B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2CC8F" w14:textId="77777777" w:rsidR="00A76BF9" w:rsidRDefault="00A76B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76BF9" w14:paraId="4FE19F02" w14:textId="77777777" w:rsidTr="00A76BF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0ECE5" w14:textId="77777777" w:rsidR="00A76BF9" w:rsidRDefault="00A76B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CC17D" w14:textId="77777777" w:rsidR="00A76BF9" w:rsidRDefault="00A76B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7D05E" w14:textId="77777777" w:rsidR="00A76BF9" w:rsidRDefault="00A76B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D9DE91E" w14:textId="77777777" w:rsidR="00A76BF9" w:rsidRDefault="00A76BF9" w:rsidP="00A76B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E04F21F" w14:textId="77777777" w:rsidR="00A76BF9" w:rsidRDefault="00A76BF9" w:rsidP="00A76BF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C98161" w14:textId="77777777" w:rsidR="00A76BF9" w:rsidRDefault="00A76BF9" w:rsidP="00A76BF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3753238" w14:textId="77777777" w:rsidR="00A76BF9" w:rsidRDefault="00A76BF9" w:rsidP="00A76BF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21448DD" w14:textId="77777777" w:rsidR="00A76BF9" w:rsidRDefault="00A76BF9" w:rsidP="00A76B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F3C1ACE" w14:textId="77777777" w:rsidR="00A76BF9" w:rsidRDefault="00A76BF9" w:rsidP="00A76B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DD267A" w14:textId="77777777" w:rsidR="00A76BF9" w:rsidRDefault="00A76BF9" w:rsidP="00A76BF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1A07C3" w14:textId="77777777" w:rsidR="00A76BF9" w:rsidRDefault="00A76BF9" w:rsidP="00A76B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BA89DD3" w14:textId="77777777" w:rsidR="00A76BF9" w:rsidRDefault="00A76BF9" w:rsidP="00A76B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BBADA1" w14:textId="77777777" w:rsidR="00A76BF9" w:rsidRDefault="00A76BF9" w:rsidP="00A76BF9">
      <w:pPr>
        <w:jc w:val="both"/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B5D233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C16E4" w14:textId="77777777" w:rsidR="00FC6E11" w:rsidRDefault="00FC6E11">
      <w:r>
        <w:separator/>
      </w:r>
    </w:p>
  </w:endnote>
  <w:endnote w:type="continuationSeparator" w:id="0">
    <w:p w14:paraId="6852B0A2" w14:textId="77777777" w:rsidR="00FC6E11" w:rsidRDefault="00FC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E1B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D7CD8" w14:textId="77777777" w:rsidR="00FC6E11" w:rsidRDefault="00FC6E11">
      <w:r>
        <w:separator/>
      </w:r>
    </w:p>
  </w:footnote>
  <w:footnote w:type="continuationSeparator" w:id="0">
    <w:p w14:paraId="69E5A802" w14:textId="77777777" w:rsidR="00FC6E11" w:rsidRDefault="00FC6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D8BD4" w14:textId="5E47AE48" w:rsidR="00F53146" w:rsidRPr="000C1D50" w:rsidRDefault="000C1D50" w:rsidP="000C1D50">
    <w:pPr>
      <w:pStyle w:val="Nagwek"/>
    </w:pPr>
    <w:r w:rsidRPr="00B50B0F">
      <w:rPr>
        <w:noProof/>
      </w:rPr>
      <w:pict w14:anchorId="58D77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8" o:spid="_x0000_i1025" type="#_x0000_t75" style="width:206.25pt;height:33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7446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1981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1069074">
    <w:abstractNumId w:val="0"/>
  </w:num>
  <w:num w:numId="4" w16cid:durableId="2036466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E11"/>
    <w:rsid w:val="00012286"/>
    <w:rsid w:val="000704FC"/>
    <w:rsid w:val="00071CCC"/>
    <w:rsid w:val="000B731D"/>
    <w:rsid w:val="000C1D50"/>
    <w:rsid w:val="000D6134"/>
    <w:rsid w:val="000E09C7"/>
    <w:rsid w:val="000F6589"/>
    <w:rsid w:val="00106636"/>
    <w:rsid w:val="00116EC6"/>
    <w:rsid w:val="00165570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02E"/>
    <w:rsid w:val="006815F6"/>
    <w:rsid w:val="007005E2"/>
    <w:rsid w:val="007748F0"/>
    <w:rsid w:val="007A4321"/>
    <w:rsid w:val="00833933"/>
    <w:rsid w:val="00853083"/>
    <w:rsid w:val="008B2F0C"/>
    <w:rsid w:val="008B4928"/>
    <w:rsid w:val="008D2AB8"/>
    <w:rsid w:val="008F1C66"/>
    <w:rsid w:val="00962624"/>
    <w:rsid w:val="00970FE4"/>
    <w:rsid w:val="00A0022B"/>
    <w:rsid w:val="00A346FE"/>
    <w:rsid w:val="00A47B4D"/>
    <w:rsid w:val="00A76BF9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6E1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C848E"/>
  <w15:chartTrackingRefBased/>
  <w15:docId w15:val="{89082511-46D2-4AFE-A465-674D1592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2023-02-20T10:27:00Z</cp:lastPrinted>
  <dcterms:created xsi:type="dcterms:W3CDTF">2023-02-20T10:27:00Z</dcterms:created>
  <dcterms:modified xsi:type="dcterms:W3CDTF">2023-02-20T10:27:00Z</dcterms:modified>
</cp:coreProperties>
</file>