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4BAD" w:rsidRPr="00240E71" w:rsidRDefault="00504BAD" w:rsidP="00504BAD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:rsidR="00504BAD" w:rsidRDefault="00504BAD" w:rsidP="00504BAD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504BAD" w:rsidRPr="0022732C" w:rsidRDefault="00504BAD" w:rsidP="00504BAD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504BAD" w:rsidRDefault="00504BAD" w:rsidP="00504BAD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504BAD" w:rsidRDefault="00504BAD" w:rsidP="00504BAD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504BAD" w:rsidRDefault="00504BAD" w:rsidP="00504BAD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504BAD" w:rsidRDefault="00504BAD" w:rsidP="00504BAD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504BAD" w:rsidRDefault="00504BAD" w:rsidP="00504BAD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:rsidR="00504BAD" w:rsidRDefault="00504BAD" w:rsidP="00504BAD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504BAD" w:rsidRDefault="00504BAD" w:rsidP="00504BAD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504BAD" w:rsidRDefault="00504BAD" w:rsidP="00504BAD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504BAD" w:rsidRDefault="00504BAD" w:rsidP="00504BAD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504BAD" w:rsidRDefault="00504BAD" w:rsidP="00504BAD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504BAD" w:rsidRDefault="00504BAD" w:rsidP="00504BAD">
      <w:pPr>
        <w:spacing w:line="360" w:lineRule="auto"/>
      </w:pPr>
      <w:r>
        <w:t>Do: Nazwa i siedziba Zamawiającego:</w:t>
      </w:r>
    </w:p>
    <w:p w:rsidR="00504BAD" w:rsidRPr="003162A8" w:rsidRDefault="00504BAD" w:rsidP="00504BAD">
      <w:pPr>
        <w:ind w:right="-110"/>
        <w:rPr>
          <w:b/>
        </w:rPr>
      </w:pPr>
      <w:r w:rsidRPr="003162A8">
        <w:rPr>
          <w:b/>
        </w:rPr>
        <w:t>Akademia Górniczo - Hutnicza</w:t>
      </w:r>
    </w:p>
    <w:p w:rsidR="00504BAD" w:rsidRPr="003162A8" w:rsidRDefault="00504BAD" w:rsidP="00504BAD">
      <w:pPr>
        <w:ind w:right="-110"/>
        <w:rPr>
          <w:b/>
        </w:rPr>
      </w:pPr>
      <w:r w:rsidRPr="003162A8">
        <w:rPr>
          <w:b/>
        </w:rPr>
        <w:t>im. Stanisława Staszica w Krakowie</w:t>
      </w:r>
    </w:p>
    <w:p w:rsidR="00504BAD" w:rsidRDefault="00504BAD" w:rsidP="00504BAD">
      <w:pPr>
        <w:ind w:right="-110"/>
        <w:rPr>
          <w:b/>
        </w:rPr>
      </w:pPr>
      <w:r w:rsidRPr="003162A8">
        <w:rPr>
          <w:b/>
        </w:rPr>
        <w:t>Dział Zamówień Publicznych</w:t>
      </w:r>
      <w:r>
        <w:rPr>
          <w:b/>
        </w:rPr>
        <w:t xml:space="preserve">  </w:t>
      </w:r>
    </w:p>
    <w:p w:rsidR="00504BAD" w:rsidRDefault="00504BAD" w:rsidP="00504BAD">
      <w:pPr>
        <w:ind w:right="-110"/>
        <w:rPr>
          <w:b/>
        </w:rPr>
      </w:pPr>
      <w:r w:rsidRPr="003162A8">
        <w:rPr>
          <w:b/>
        </w:rPr>
        <w:t>Al. Mickiewicza</w:t>
      </w:r>
      <w:r>
        <w:rPr>
          <w:b/>
        </w:rPr>
        <w:t xml:space="preserve"> </w:t>
      </w:r>
      <w:r w:rsidRPr="003162A8">
        <w:rPr>
          <w:b/>
        </w:rPr>
        <w:t>30</w:t>
      </w:r>
      <w:r>
        <w:rPr>
          <w:b/>
        </w:rPr>
        <w:t xml:space="preserve"> </w:t>
      </w:r>
    </w:p>
    <w:p w:rsidR="00504BAD" w:rsidRDefault="00504BAD" w:rsidP="00504BAD">
      <w:pPr>
        <w:rPr>
          <w:b/>
        </w:rPr>
      </w:pPr>
      <w:r w:rsidRPr="003162A8">
        <w:rPr>
          <w:b/>
        </w:rPr>
        <w:t>30-059</w:t>
      </w:r>
      <w:r>
        <w:rPr>
          <w:b/>
        </w:rPr>
        <w:t xml:space="preserve"> </w:t>
      </w:r>
      <w:r w:rsidRPr="003162A8">
        <w:rPr>
          <w:b/>
        </w:rPr>
        <w:t>Kraków</w:t>
      </w:r>
      <w:r>
        <w:rPr>
          <w:b/>
        </w:rPr>
        <w:t xml:space="preserve">,  </w:t>
      </w:r>
    </w:p>
    <w:p w:rsidR="00504BAD" w:rsidRDefault="00504BAD" w:rsidP="00504BAD">
      <w:pPr>
        <w:ind w:firstLine="3969"/>
        <w:rPr>
          <w:b/>
        </w:rPr>
      </w:pPr>
    </w:p>
    <w:p w:rsidR="00504BAD" w:rsidRDefault="00504BAD" w:rsidP="00504BAD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3162A8">
        <w:rPr>
          <w:b/>
        </w:rPr>
        <w:t>Dostawa wyposażenia stref wolnych ciężarów do siłowni w Hali Sportowej AGH przy ul. Armii Krajowej 5A w Krakowie - KC-zp.272-</w:t>
      </w:r>
      <w:r>
        <w:rPr>
          <w:b/>
        </w:rPr>
        <w:t>146</w:t>
      </w:r>
      <w:bookmarkStart w:id="0" w:name="_GoBack"/>
      <w:bookmarkEnd w:id="0"/>
      <w:r w:rsidRPr="003162A8">
        <w:rPr>
          <w:b/>
        </w:rPr>
        <w:t>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504BAD" w:rsidRDefault="00504BAD" w:rsidP="00504BAD">
      <w:pPr>
        <w:tabs>
          <w:tab w:val="right" w:pos="9000"/>
        </w:tabs>
      </w:pPr>
    </w:p>
    <w:p w:rsidR="00504BAD" w:rsidRDefault="00504BAD" w:rsidP="00504BAD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.........................................................................PLN</w:t>
      </w:r>
    </w:p>
    <w:p w:rsidR="00504BAD" w:rsidRDefault="00504BAD" w:rsidP="00504BAD">
      <w:pPr>
        <w:widowControl w:val="0"/>
        <w:ind w:right="1"/>
        <w:rPr>
          <w:b/>
          <w:sz w:val="22"/>
          <w:szCs w:val="22"/>
        </w:rPr>
      </w:pPr>
    </w:p>
    <w:p w:rsidR="00504BAD" w:rsidRDefault="00504BAD" w:rsidP="00504BAD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:rsidR="00504BAD" w:rsidRDefault="00504BAD" w:rsidP="00504BAD">
      <w:pPr>
        <w:widowControl w:val="0"/>
        <w:ind w:right="1"/>
        <w:jc w:val="both"/>
        <w:rPr>
          <w:b/>
          <w:sz w:val="22"/>
          <w:szCs w:val="22"/>
        </w:rPr>
      </w:pPr>
    </w:p>
    <w:p w:rsidR="00504BAD" w:rsidRDefault="00504BAD" w:rsidP="00504BAD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504BAD" w:rsidRDefault="00504BAD" w:rsidP="00504BAD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:rsidR="00504BAD" w:rsidRDefault="00504BAD" w:rsidP="00504BAD">
      <w:pPr>
        <w:pStyle w:val="Tekstpodstawowy"/>
        <w:spacing w:line="240" w:lineRule="auto"/>
        <w:rPr>
          <w:sz w:val="22"/>
          <w:szCs w:val="22"/>
        </w:rPr>
      </w:pPr>
    </w:p>
    <w:p w:rsidR="00504BAD" w:rsidRDefault="00504BAD" w:rsidP="00504BAD">
      <w:pPr>
        <w:widowControl w:val="0"/>
        <w:spacing w:line="360" w:lineRule="auto"/>
        <w:ind w:right="1"/>
        <w:jc w:val="both"/>
        <w:rPr>
          <w:b/>
          <w:iCs/>
          <w:color w:val="000000"/>
        </w:rPr>
      </w:pPr>
      <w:r>
        <w:rPr>
          <w:b/>
        </w:rPr>
        <w:t xml:space="preserve">Termin realizacji umowy: </w:t>
      </w:r>
      <w:r>
        <w:rPr>
          <w:b/>
          <w:iCs/>
          <w:color w:val="000000"/>
        </w:rPr>
        <w:t xml:space="preserve">do 14 dni od daty zawarcia umowy </w:t>
      </w:r>
    </w:p>
    <w:p w:rsidR="00504BAD" w:rsidRDefault="00504BAD" w:rsidP="00504BAD">
      <w:pPr>
        <w:widowControl w:val="0"/>
        <w:spacing w:line="360" w:lineRule="auto"/>
        <w:ind w:right="1"/>
        <w:jc w:val="both"/>
      </w:pPr>
      <w:r>
        <w:rPr>
          <w:b/>
          <w:bCs/>
        </w:rPr>
        <w:t>Okres udzielonej gwarancji na wyposażenie wynosi</w:t>
      </w:r>
      <w:r>
        <w:rPr>
          <w:b/>
        </w:rPr>
        <w:t>:</w:t>
      </w:r>
      <w:r>
        <w:t xml:space="preserve"> ……. miesięcy </w:t>
      </w:r>
      <w:r>
        <w:rPr>
          <w:sz w:val="22"/>
          <w:szCs w:val="22"/>
          <w:highlight w:val="yellow"/>
        </w:rPr>
        <w:t>(</w:t>
      </w:r>
      <w:r>
        <w:rPr>
          <w:i/>
          <w:sz w:val="22"/>
          <w:szCs w:val="22"/>
          <w:highlight w:val="yellow"/>
        </w:rPr>
        <w:t>kryterium oceny ofert)</w:t>
      </w:r>
    </w:p>
    <w:p w:rsidR="00504BAD" w:rsidRDefault="00504BAD" w:rsidP="00504BAD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 xml:space="preserve">przelewem w terminie do 21 dni od daty otrzymania faktury </w:t>
      </w:r>
      <w:r>
        <w:rPr>
          <w:sz w:val="22"/>
          <w:szCs w:val="22"/>
        </w:rPr>
        <w:br/>
        <w:t xml:space="preserve">przez Zamawiającego na rachunek Wykonawcy umieszczony na dzień zlecenia przelewu </w:t>
      </w:r>
      <w:r>
        <w:rPr>
          <w:sz w:val="22"/>
          <w:szCs w:val="22"/>
        </w:rPr>
        <w:br/>
        <w:t xml:space="preserve">w wykazie podmiotów, o których mowa w art. 96b ust. 1) Ustawy o podatku od towarów </w:t>
      </w:r>
      <w:r>
        <w:rPr>
          <w:sz w:val="22"/>
          <w:szCs w:val="22"/>
        </w:rPr>
        <w:br/>
        <w:t>i usług.</w:t>
      </w:r>
    </w:p>
    <w:p w:rsidR="00504BAD" w:rsidRDefault="00504BAD" w:rsidP="00504BAD">
      <w:pPr>
        <w:rPr>
          <w:b/>
          <w:sz w:val="22"/>
          <w:szCs w:val="22"/>
          <w:u w:val="single"/>
        </w:rPr>
      </w:pPr>
    </w:p>
    <w:p w:rsidR="00504BAD" w:rsidRDefault="00504BAD" w:rsidP="00504BAD">
      <w:pPr>
        <w:rPr>
          <w:b/>
          <w:sz w:val="22"/>
          <w:szCs w:val="22"/>
          <w:u w:val="single"/>
        </w:rPr>
      </w:pPr>
    </w:p>
    <w:p w:rsidR="00504BAD" w:rsidRDefault="00504BAD" w:rsidP="00504BAD">
      <w:pPr>
        <w:rPr>
          <w:b/>
          <w:sz w:val="22"/>
          <w:szCs w:val="22"/>
          <w:u w:val="single"/>
        </w:rPr>
      </w:pPr>
    </w:p>
    <w:p w:rsidR="00504BAD" w:rsidRDefault="00504BAD" w:rsidP="00504BAD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oświadczamy, że:</w:t>
      </w:r>
    </w:p>
    <w:p w:rsidR="00504BAD" w:rsidRDefault="00504BAD" w:rsidP="00504BA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jesteśmy związani niniejszą ofertą przez okres wskazany </w:t>
      </w:r>
      <w:r>
        <w:rPr>
          <w:color w:val="000000"/>
          <w:sz w:val="22"/>
          <w:szCs w:val="22"/>
          <w:lang w:eastAsia="ar-SA"/>
        </w:rPr>
        <w:br/>
        <w:t>w dokumentach zamówienia.</w:t>
      </w:r>
    </w:p>
    <w:p w:rsidR="00504BAD" w:rsidRDefault="00504BAD" w:rsidP="00504BA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</w:t>
      </w:r>
      <w:r>
        <w:rPr>
          <w:color w:val="000000"/>
          <w:sz w:val="22"/>
          <w:szCs w:val="22"/>
          <w:lang w:eastAsia="ar-SA"/>
        </w:rPr>
        <w:br/>
        <w:t xml:space="preserve">w  Specyfikacji Warunków Zamówienia i zobowiązujemy się, w przypadku wyboru naszej oferty, do zawarcia umowy zgodnej z niniejszą ofertą, na warunkach określonych </w:t>
      </w:r>
      <w:r>
        <w:rPr>
          <w:color w:val="000000"/>
          <w:sz w:val="22"/>
          <w:szCs w:val="22"/>
          <w:lang w:eastAsia="ar-SA"/>
        </w:rPr>
        <w:br/>
        <w:t>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504BAD" w:rsidRDefault="00504BAD" w:rsidP="00504BA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504BAD" w:rsidRDefault="00504BAD" w:rsidP="00504BAD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04BAD" w:rsidRDefault="00504BAD" w:rsidP="00504BAD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04BAD" w:rsidRDefault="00504BAD" w:rsidP="00504BA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04BAD" w:rsidTr="00CB1C8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4BAD" w:rsidRDefault="00504BAD" w:rsidP="00CB1C84">
            <w:pPr>
              <w:autoSpaceDE w:val="0"/>
              <w:autoSpaceDN w:val="0"/>
              <w:adjustRightInd w:val="0"/>
              <w:jc w:val="center"/>
            </w:pPr>
            <w: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4BAD" w:rsidRDefault="00504BAD" w:rsidP="00CB1C84">
            <w:pPr>
              <w:autoSpaceDE w:val="0"/>
              <w:autoSpaceDN w:val="0"/>
              <w:adjustRightInd w:val="0"/>
              <w:jc w:val="center"/>
            </w:pPr>
            <w:r>
              <w:t xml:space="preserve">Opis części zamówienia, którą wykonawca </w:t>
            </w:r>
          </w:p>
          <w:p w:rsidR="00504BAD" w:rsidRDefault="00504BAD" w:rsidP="00CB1C84">
            <w:pPr>
              <w:autoSpaceDE w:val="0"/>
              <w:autoSpaceDN w:val="0"/>
              <w:adjustRightInd w:val="0"/>
              <w:jc w:val="center"/>
            </w:pPr>
            <w: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BAD" w:rsidRDefault="00504BAD" w:rsidP="00CB1C84">
            <w:pPr>
              <w:autoSpaceDE w:val="0"/>
              <w:autoSpaceDN w:val="0"/>
              <w:adjustRightInd w:val="0"/>
              <w:jc w:val="center"/>
            </w:pPr>
            <w:r>
              <w:t>Nazwa podwykonawcy</w:t>
            </w:r>
            <w:r>
              <w:br/>
              <w:t>(o ile jest znana)</w:t>
            </w:r>
          </w:p>
        </w:tc>
      </w:tr>
      <w:tr w:rsidR="00504BAD" w:rsidTr="00CB1C8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4BAD" w:rsidRDefault="00504BAD" w:rsidP="00CB1C84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4BAD" w:rsidRDefault="00504BAD" w:rsidP="00CB1C84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4BAD" w:rsidRDefault="00504BAD" w:rsidP="00CB1C84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:rsidR="00504BAD" w:rsidRDefault="00504BAD" w:rsidP="00504BAD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>
        <w:rPr>
          <w:sz w:val="22"/>
          <w:szCs w:val="22"/>
        </w:rPr>
        <w:br/>
        <w:t>w przypadku gdy przypada na nich ponad 10% wartości zamówienia.</w:t>
      </w:r>
    </w:p>
    <w:p w:rsidR="00504BAD" w:rsidRDefault="00504BAD" w:rsidP="00504BA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504BAD" w:rsidRDefault="00504BAD" w:rsidP="00504BAD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504BAD" w:rsidRDefault="00504BAD" w:rsidP="00504BA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504BAD" w:rsidRDefault="00504BAD" w:rsidP="00504BA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dokumentu(ów)……………………………………...........................……które dołączamy do oferty.</w:t>
      </w:r>
    </w:p>
    <w:p w:rsidR="00504BAD" w:rsidRDefault="00504BAD" w:rsidP="00504BA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504BAD" w:rsidRDefault="00504BAD" w:rsidP="00504BA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</w:t>
      </w:r>
    </w:p>
    <w:p w:rsidR="00504BAD" w:rsidRDefault="00504BAD" w:rsidP="00504BAD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lang w:eastAsia="zh-CN"/>
        </w:rPr>
      </w:pPr>
      <w:r>
        <w:rPr>
          <w:rFonts w:eastAsia="Calibri"/>
          <w:i/>
          <w:sz w:val="22"/>
          <w:szCs w:val="22"/>
          <w:highlight w:val="yellow"/>
          <w:lang w:eastAsia="zh-CN"/>
        </w:rPr>
        <w:t>Ofertę sporządzoną w języku polskim, składa się, pod rygorem nieważności, w formie elektronicznej</w:t>
      </w:r>
      <w:r>
        <w:rPr>
          <w:rFonts w:eastAsia="Calibri"/>
          <w:i/>
          <w:sz w:val="22"/>
          <w:szCs w:val="22"/>
          <w:lang w:eastAsia="zh-CN"/>
        </w:rPr>
        <w:t xml:space="preserve"> </w:t>
      </w:r>
      <w:r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p w:rsidR="00504BAD" w:rsidRDefault="00504BAD" w:rsidP="00504BAD">
      <w:pPr>
        <w:jc w:val="right"/>
        <w:rPr>
          <w:sz w:val="20"/>
          <w:szCs w:val="20"/>
        </w:rPr>
      </w:pPr>
    </w:p>
    <w:p w:rsidR="00FE545C" w:rsidRPr="00504BAD" w:rsidRDefault="00FE545C" w:rsidP="00504BAD"/>
    <w:sectPr w:rsidR="00FE545C" w:rsidRPr="00504BA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59C4" w:rsidRDefault="001459C4">
      <w:r>
        <w:separator/>
      </w:r>
    </w:p>
  </w:endnote>
  <w:endnote w:type="continuationSeparator" w:id="0">
    <w:p w:rsidR="001459C4" w:rsidRDefault="001459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6090" w:rsidRDefault="00B7609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6090" w:rsidRDefault="00B760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59C4" w:rsidRDefault="001459C4">
      <w:r>
        <w:separator/>
      </w:r>
    </w:p>
  </w:footnote>
  <w:footnote w:type="continuationSeparator" w:id="0">
    <w:p w:rsidR="001459C4" w:rsidRDefault="001459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6090" w:rsidRDefault="00B760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6090" w:rsidRDefault="00B760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59C4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459C4"/>
    <w:rsid w:val="001801DD"/>
    <w:rsid w:val="001D4612"/>
    <w:rsid w:val="00207E98"/>
    <w:rsid w:val="002723B0"/>
    <w:rsid w:val="00315A4A"/>
    <w:rsid w:val="004B7300"/>
    <w:rsid w:val="004C6753"/>
    <w:rsid w:val="00504BAD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6090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71CD534"/>
  <w15:chartTrackingRefBased/>
  <w15:docId w15:val="{F579E861-ACA6-42BC-8007-21CD3B93C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04BA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04B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349916-51B4-43C8-A543-5868D4DF4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521</Words>
  <Characters>4096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2023-03-06T12:27:00Z</dcterms:created>
  <dcterms:modified xsi:type="dcterms:W3CDTF">2023-03-06T12:28:00Z</dcterms:modified>
</cp:coreProperties>
</file>