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93925" w:rsidRPr="00B93925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B9392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3925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stref wolnych ciężarów do siłowni w Hali Sportowej AGH przy ul. Armii Krajowej 5A w Krakowie - KC-zp.272-146/23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A3C" w:rsidRDefault="00A63A3C">
      <w:pPr>
        <w:spacing w:after="0" w:line="240" w:lineRule="auto"/>
      </w:pPr>
      <w:r>
        <w:separator/>
      </w:r>
    </w:p>
  </w:endnote>
  <w:endnote w:type="continuationSeparator" w:id="0">
    <w:p w:rsidR="00A63A3C" w:rsidRDefault="00A63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9392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9392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9392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93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A3C" w:rsidRDefault="00A63A3C">
      <w:pPr>
        <w:spacing w:after="0" w:line="240" w:lineRule="auto"/>
      </w:pPr>
      <w:r>
        <w:separator/>
      </w:r>
    </w:p>
  </w:footnote>
  <w:footnote w:type="continuationSeparator" w:id="0">
    <w:p w:rsidR="00A63A3C" w:rsidRDefault="00A63A3C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93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93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939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63A3C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A63A3C"/>
    <w:rsid w:val="00B93925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8D1EF9D-D9D2-4AC0-8EE6-29AC4D6E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FEB1A-B745-4E8D-AFAA-F4535F89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2023-03-06T12:28:00Z</dcterms:created>
  <dcterms:modified xsi:type="dcterms:W3CDTF">2023-03-06T12:28:00Z</dcterms:modified>
</cp:coreProperties>
</file>