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80C16" w14:textId="2DC51324" w:rsidR="00D665F5" w:rsidRPr="00520927" w:rsidRDefault="002E2468" w:rsidP="00520927">
      <w:pPr>
        <w:spacing w:after="240"/>
        <w:jc w:val="right"/>
        <w:rPr>
          <w:sz w:val="24"/>
          <w:szCs w:val="24"/>
        </w:rPr>
      </w:pPr>
      <w:bookmarkStart w:id="0" w:name="_Hlk52197885"/>
      <w:r w:rsidRPr="00520927">
        <w:rPr>
          <w:sz w:val="24"/>
          <w:szCs w:val="24"/>
        </w:rPr>
        <w:t>Kraków</w:t>
      </w:r>
      <w:r w:rsidR="00D665F5" w:rsidRPr="00520927">
        <w:rPr>
          <w:sz w:val="24"/>
          <w:szCs w:val="24"/>
        </w:rPr>
        <w:t xml:space="preserve"> dnia: </w:t>
      </w:r>
      <w:r w:rsidRPr="00520927">
        <w:rPr>
          <w:sz w:val="24"/>
          <w:szCs w:val="24"/>
        </w:rPr>
        <w:t>2023-03-06</w:t>
      </w:r>
    </w:p>
    <w:p w14:paraId="6F1452C6" w14:textId="77777777" w:rsidR="002E2468" w:rsidRPr="00520927" w:rsidRDefault="002E2468" w:rsidP="00577BC6">
      <w:pPr>
        <w:spacing w:after="40"/>
        <w:rPr>
          <w:b/>
          <w:bCs/>
          <w:sz w:val="24"/>
          <w:szCs w:val="24"/>
        </w:rPr>
      </w:pPr>
      <w:r w:rsidRPr="00520927">
        <w:rPr>
          <w:b/>
          <w:bCs/>
          <w:sz w:val="24"/>
          <w:szCs w:val="24"/>
        </w:rPr>
        <w:t>Szpital Miejski Specjalistyczny</w:t>
      </w:r>
    </w:p>
    <w:p w14:paraId="79B86B44" w14:textId="77777777" w:rsidR="002E2468" w:rsidRPr="00520927" w:rsidRDefault="002E2468" w:rsidP="00577BC6">
      <w:pPr>
        <w:spacing w:after="40"/>
        <w:rPr>
          <w:b/>
          <w:bCs/>
          <w:sz w:val="24"/>
          <w:szCs w:val="24"/>
        </w:rPr>
      </w:pPr>
      <w:r w:rsidRPr="00520927">
        <w:rPr>
          <w:b/>
          <w:bCs/>
          <w:sz w:val="24"/>
          <w:szCs w:val="24"/>
        </w:rPr>
        <w:t>im. Gabriela Narutowicza w Krakowie</w:t>
      </w:r>
    </w:p>
    <w:p w14:paraId="6E622D3D" w14:textId="77777777" w:rsidR="00D665F5" w:rsidRPr="00520927" w:rsidRDefault="002E2468" w:rsidP="00D665F5">
      <w:pPr>
        <w:rPr>
          <w:sz w:val="24"/>
          <w:szCs w:val="24"/>
        </w:rPr>
      </w:pPr>
      <w:r w:rsidRPr="00520927">
        <w:rPr>
          <w:sz w:val="24"/>
          <w:szCs w:val="24"/>
        </w:rPr>
        <w:t>ul. Prądnicka</w:t>
      </w:r>
      <w:r w:rsidR="00D665F5" w:rsidRPr="00520927">
        <w:rPr>
          <w:sz w:val="24"/>
          <w:szCs w:val="24"/>
        </w:rPr>
        <w:t xml:space="preserve"> </w:t>
      </w:r>
      <w:r w:rsidRPr="00520927">
        <w:rPr>
          <w:sz w:val="24"/>
          <w:szCs w:val="24"/>
        </w:rPr>
        <w:t>35-37</w:t>
      </w:r>
    </w:p>
    <w:p w14:paraId="476E6084" w14:textId="77777777" w:rsidR="00D665F5" w:rsidRPr="00520927" w:rsidRDefault="002E2468" w:rsidP="00D665F5">
      <w:pPr>
        <w:rPr>
          <w:sz w:val="24"/>
          <w:szCs w:val="24"/>
        </w:rPr>
      </w:pPr>
      <w:r w:rsidRPr="00520927">
        <w:rPr>
          <w:sz w:val="24"/>
          <w:szCs w:val="24"/>
        </w:rPr>
        <w:t>31-202</w:t>
      </w:r>
      <w:r w:rsidR="00D665F5" w:rsidRPr="00520927">
        <w:rPr>
          <w:sz w:val="24"/>
          <w:szCs w:val="24"/>
        </w:rPr>
        <w:t xml:space="preserve"> </w:t>
      </w:r>
      <w:r w:rsidRPr="00520927">
        <w:rPr>
          <w:sz w:val="24"/>
          <w:szCs w:val="24"/>
        </w:rPr>
        <w:t>Kraków</w:t>
      </w:r>
    </w:p>
    <w:p w14:paraId="06D38DC9" w14:textId="77777777" w:rsidR="00D665F5" w:rsidRPr="005209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F31382" w14:textId="77777777" w:rsidR="00A80738" w:rsidRPr="0052092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20927">
        <w:rPr>
          <w:sz w:val="24"/>
          <w:szCs w:val="24"/>
        </w:rPr>
        <w:t>Znak sprawy:</w:t>
      </w:r>
      <w:r w:rsidRPr="00520927">
        <w:rPr>
          <w:b/>
          <w:sz w:val="24"/>
          <w:szCs w:val="24"/>
        </w:rPr>
        <w:t xml:space="preserve"> </w:t>
      </w:r>
      <w:r w:rsidR="002E2468" w:rsidRPr="00520927">
        <w:rPr>
          <w:b/>
          <w:sz w:val="24"/>
          <w:szCs w:val="24"/>
        </w:rPr>
        <w:t>ZP/3/2023</w:t>
      </w:r>
      <w:r w:rsidR="00A80738" w:rsidRPr="00520927">
        <w:rPr>
          <w:sz w:val="24"/>
          <w:szCs w:val="24"/>
        </w:rPr>
        <w:tab/>
        <w:t xml:space="preserve"> </w:t>
      </w:r>
    </w:p>
    <w:p w14:paraId="065498F8" w14:textId="77777777" w:rsidR="00A80738" w:rsidRPr="0052092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7D12A5" w14:textId="77777777" w:rsidR="00A80738" w:rsidRPr="0052092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4138C1" w14:textId="77777777" w:rsidR="00A80738" w:rsidRPr="005209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20927">
        <w:rPr>
          <w:b/>
          <w:spacing w:val="20"/>
          <w:sz w:val="28"/>
        </w:rPr>
        <w:t>INFORMACJA Z OTWARCIA OFERT</w:t>
      </w:r>
    </w:p>
    <w:p w14:paraId="5C2B24D8" w14:textId="77777777" w:rsidR="00A80738" w:rsidRPr="005209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315F69" w14:textId="303CFFF2" w:rsidR="00C659E2" w:rsidRPr="0052092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20927">
        <w:rPr>
          <w:bCs/>
          <w:sz w:val="24"/>
          <w:szCs w:val="24"/>
        </w:rPr>
        <w:t xml:space="preserve">Dotyczy </w:t>
      </w:r>
      <w:r w:rsidRPr="00520927">
        <w:rPr>
          <w:sz w:val="24"/>
          <w:szCs w:val="24"/>
        </w:rPr>
        <w:t xml:space="preserve">postępowania o udzielenie zamówienia publicznego prowadzonego w trybie </w:t>
      </w:r>
      <w:r w:rsidR="002E2468" w:rsidRPr="00520927">
        <w:rPr>
          <w:sz w:val="24"/>
          <w:szCs w:val="24"/>
        </w:rPr>
        <w:t>przetarg</w:t>
      </w:r>
      <w:r w:rsidR="00520927">
        <w:rPr>
          <w:sz w:val="24"/>
          <w:szCs w:val="24"/>
        </w:rPr>
        <w:t>u</w:t>
      </w:r>
      <w:r w:rsidR="002E2468" w:rsidRPr="00520927">
        <w:rPr>
          <w:sz w:val="24"/>
          <w:szCs w:val="24"/>
        </w:rPr>
        <w:t xml:space="preserve"> nieograniczon</w:t>
      </w:r>
      <w:r w:rsidR="00520927">
        <w:rPr>
          <w:sz w:val="24"/>
          <w:szCs w:val="24"/>
        </w:rPr>
        <w:t>ego</w:t>
      </w:r>
      <w:r w:rsidRPr="00520927">
        <w:rPr>
          <w:sz w:val="24"/>
          <w:szCs w:val="24"/>
        </w:rPr>
        <w:t xml:space="preserve"> na:</w:t>
      </w:r>
    </w:p>
    <w:p w14:paraId="47264365" w14:textId="77777777" w:rsidR="00A80738" w:rsidRPr="00520927" w:rsidRDefault="002E246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20927">
        <w:rPr>
          <w:b/>
          <w:szCs w:val="24"/>
        </w:rPr>
        <w:t>Zakup i dostawa produktów farmaceutycznych I</w:t>
      </w:r>
    </w:p>
    <w:p w14:paraId="21F44419" w14:textId="77777777" w:rsidR="00D665F5" w:rsidRPr="0052092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20927">
        <w:rPr>
          <w:sz w:val="24"/>
          <w:szCs w:val="24"/>
        </w:rPr>
        <w:t>Zamawiający, działając na podstawie art. 22</w:t>
      </w:r>
      <w:r w:rsidR="00FC7F5E" w:rsidRPr="00520927">
        <w:rPr>
          <w:sz w:val="24"/>
          <w:szCs w:val="24"/>
        </w:rPr>
        <w:t>2</w:t>
      </w:r>
      <w:r w:rsidRPr="00520927">
        <w:rPr>
          <w:sz w:val="24"/>
          <w:szCs w:val="24"/>
        </w:rPr>
        <w:t xml:space="preserve"> ust. 5 </w:t>
      </w:r>
      <w:r w:rsidRPr="00520927">
        <w:rPr>
          <w:bCs/>
          <w:sz w:val="24"/>
          <w:szCs w:val="24"/>
        </w:rPr>
        <w:t>ustawy z dnia 11 września 2019 r. Prawo zamówień publicznych</w:t>
      </w:r>
      <w:r w:rsidRPr="00520927">
        <w:rPr>
          <w:sz w:val="24"/>
          <w:szCs w:val="24"/>
        </w:rPr>
        <w:t xml:space="preserve"> </w:t>
      </w:r>
      <w:r w:rsidR="002E2468" w:rsidRPr="00520927">
        <w:rPr>
          <w:sz w:val="24"/>
          <w:szCs w:val="24"/>
        </w:rPr>
        <w:t>(</w:t>
      </w:r>
      <w:proofErr w:type="spellStart"/>
      <w:r w:rsidR="002E2468" w:rsidRPr="00520927">
        <w:rPr>
          <w:sz w:val="24"/>
          <w:szCs w:val="24"/>
        </w:rPr>
        <w:t>t.j</w:t>
      </w:r>
      <w:proofErr w:type="spellEnd"/>
      <w:r w:rsidR="002E2468" w:rsidRPr="00520927">
        <w:rPr>
          <w:sz w:val="24"/>
          <w:szCs w:val="24"/>
        </w:rPr>
        <w:t>. Dz. U. z 2022r. poz. 1710)</w:t>
      </w:r>
      <w:r w:rsidR="00490DC0" w:rsidRPr="00520927">
        <w:rPr>
          <w:sz w:val="24"/>
          <w:szCs w:val="24"/>
        </w:rPr>
        <w:t xml:space="preserve"> </w:t>
      </w:r>
      <w:r w:rsidRPr="00520927">
        <w:rPr>
          <w:sz w:val="24"/>
          <w:szCs w:val="24"/>
        </w:rPr>
        <w:t>udostępnia</w:t>
      </w:r>
      <w:r w:rsidR="00F95C33" w:rsidRPr="00520927">
        <w:rPr>
          <w:sz w:val="24"/>
          <w:szCs w:val="24"/>
        </w:rPr>
        <w:t xml:space="preserve"> </w:t>
      </w:r>
      <w:r w:rsidR="004C7E9B" w:rsidRPr="00520927">
        <w:rPr>
          <w:sz w:val="24"/>
          <w:szCs w:val="24"/>
        </w:rPr>
        <w:t>informacj</w:t>
      </w:r>
      <w:r w:rsidR="00577BC6" w:rsidRPr="00520927">
        <w:rPr>
          <w:sz w:val="24"/>
          <w:szCs w:val="24"/>
        </w:rPr>
        <w:t>ę</w:t>
      </w:r>
      <w:r w:rsidR="00035488" w:rsidRPr="00520927">
        <w:rPr>
          <w:sz w:val="24"/>
          <w:szCs w:val="24"/>
        </w:rPr>
        <w:t xml:space="preserve"> z otwarcia ofert</w:t>
      </w:r>
      <w:r w:rsidR="00577BC6" w:rsidRPr="00520927">
        <w:rPr>
          <w:sz w:val="24"/>
          <w:szCs w:val="24"/>
        </w:rPr>
        <w:t>.</w:t>
      </w:r>
    </w:p>
    <w:p w14:paraId="32E534B8" w14:textId="77777777" w:rsidR="00A80738" w:rsidRPr="0052092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20927">
        <w:rPr>
          <w:sz w:val="24"/>
          <w:szCs w:val="24"/>
        </w:rPr>
        <w:t>Podczas otwarcia ofert, mającego miejsce</w:t>
      </w:r>
      <w:r w:rsidR="00FF4AB1" w:rsidRPr="00520927">
        <w:rPr>
          <w:sz w:val="24"/>
          <w:szCs w:val="24"/>
        </w:rPr>
        <w:t xml:space="preserve"> w dniu </w:t>
      </w:r>
      <w:r w:rsidR="002E2468" w:rsidRPr="00520927">
        <w:rPr>
          <w:sz w:val="24"/>
          <w:szCs w:val="24"/>
        </w:rPr>
        <w:t>06/03/2023</w:t>
      </w:r>
      <w:r w:rsidR="00FF4AB1" w:rsidRPr="00520927">
        <w:rPr>
          <w:sz w:val="24"/>
          <w:szCs w:val="24"/>
        </w:rPr>
        <w:t xml:space="preserve"> o godz. </w:t>
      </w:r>
      <w:r w:rsidR="002E2468" w:rsidRPr="00520927">
        <w:rPr>
          <w:sz w:val="24"/>
          <w:szCs w:val="24"/>
        </w:rPr>
        <w:t>12:00</w:t>
      </w:r>
      <w:r w:rsidRPr="0052092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0927" w14:paraId="3B85F094" w14:textId="77777777" w:rsidTr="00C82837">
        <w:tc>
          <w:tcPr>
            <w:tcW w:w="993" w:type="dxa"/>
            <w:shd w:val="clear" w:color="auto" w:fill="auto"/>
            <w:vAlign w:val="center"/>
          </w:tcPr>
          <w:p w14:paraId="1E24552E" w14:textId="77777777" w:rsidR="006B27ED" w:rsidRPr="00520927" w:rsidRDefault="006B27ED" w:rsidP="00C82837">
            <w:pPr>
              <w:spacing w:before="120" w:after="120"/>
              <w:jc w:val="center"/>
            </w:pPr>
            <w:r w:rsidRPr="0052092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4937C" w14:textId="77777777" w:rsidR="006B27ED" w:rsidRPr="00520927" w:rsidRDefault="006B27ED" w:rsidP="00C82837">
            <w:pPr>
              <w:spacing w:before="120" w:after="120"/>
              <w:jc w:val="center"/>
            </w:pPr>
            <w:r w:rsidRPr="00520927">
              <w:t>Nr</w:t>
            </w:r>
            <w:r w:rsidR="00C82837" w:rsidRPr="00520927">
              <w:t xml:space="preserve"> </w:t>
            </w:r>
            <w:r w:rsidRPr="0052092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5FAEAB7" w14:textId="77777777" w:rsidR="006B27ED" w:rsidRPr="00520927" w:rsidRDefault="006B27ED" w:rsidP="00BB547B">
            <w:pPr>
              <w:spacing w:before="120" w:after="120"/>
              <w:jc w:val="center"/>
            </w:pPr>
            <w:r w:rsidRPr="0052092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0B5342" w14:textId="6C988A83" w:rsidR="006B27ED" w:rsidRPr="00520927" w:rsidRDefault="00520927" w:rsidP="00C82837">
            <w:pPr>
              <w:spacing w:before="120" w:after="120"/>
              <w:jc w:val="center"/>
            </w:pPr>
            <w:r>
              <w:t>Wartość pakietu brutto w zł</w:t>
            </w:r>
          </w:p>
        </w:tc>
      </w:tr>
      <w:tr w:rsidR="002E2468" w:rsidRPr="00520927" w14:paraId="77A57E79" w14:textId="77777777" w:rsidTr="00814336">
        <w:tc>
          <w:tcPr>
            <w:tcW w:w="993" w:type="dxa"/>
            <w:shd w:val="clear" w:color="auto" w:fill="auto"/>
            <w:vAlign w:val="center"/>
          </w:tcPr>
          <w:p w14:paraId="1C6B434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0172C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15</w:t>
            </w:r>
          </w:p>
        </w:tc>
        <w:tc>
          <w:tcPr>
            <w:tcW w:w="4110" w:type="dxa"/>
            <w:shd w:val="clear" w:color="auto" w:fill="auto"/>
          </w:tcPr>
          <w:p w14:paraId="049E2B85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Fresenius</w:t>
            </w:r>
            <w:proofErr w:type="spellEnd"/>
            <w:r w:rsidRPr="00520927">
              <w:t xml:space="preserve"> </w:t>
            </w:r>
            <w:proofErr w:type="spellStart"/>
            <w:r w:rsidRPr="00520927">
              <w:t>Kabi</w:t>
            </w:r>
            <w:proofErr w:type="spellEnd"/>
            <w:r w:rsidRPr="00520927">
              <w:t xml:space="preserve"> Polska Sp.  z o.o.</w:t>
            </w:r>
          </w:p>
          <w:p w14:paraId="42F84942" w14:textId="77777777" w:rsidR="002E2468" w:rsidRPr="00520927" w:rsidRDefault="002E2468" w:rsidP="00814336">
            <w:r w:rsidRPr="00520927">
              <w:t>Al. Jerozolimskie</w:t>
            </w:r>
            <w:r w:rsidRPr="00520927">
              <w:t xml:space="preserve"> </w:t>
            </w:r>
            <w:r w:rsidRPr="00520927">
              <w:t>134</w:t>
            </w:r>
            <w:r w:rsidRPr="00520927">
              <w:t xml:space="preserve"> </w:t>
            </w:r>
          </w:p>
          <w:p w14:paraId="4A1F4ECE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02-305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1F08E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8 083.80 zł</w:t>
            </w:r>
          </w:p>
        </w:tc>
      </w:tr>
      <w:tr w:rsidR="002E2468" w:rsidRPr="00520927" w14:paraId="5D28D8CA" w14:textId="77777777" w:rsidTr="00814336">
        <w:tc>
          <w:tcPr>
            <w:tcW w:w="993" w:type="dxa"/>
            <w:shd w:val="clear" w:color="auto" w:fill="auto"/>
            <w:vAlign w:val="center"/>
          </w:tcPr>
          <w:p w14:paraId="22F1F22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28D5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17</w:t>
            </w:r>
          </w:p>
        </w:tc>
        <w:tc>
          <w:tcPr>
            <w:tcW w:w="4110" w:type="dxa"/>
            <w:shd w:val="clear" w:color="auto" w:fill="auto"/>
          </w:tcPr>
          <w:p w14:paraId="2C561D86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Fresenius</w:t>
            </w:r>
            <w:proofErr w:type="spellEnd"/>
            <w:r w:rsidRPr="00520927">
              <w:t xml:space="preserve"> </w:t>
            </w:r>
            <w:proofErr w:type="spellStart"/>
            <w:r w:rsidRPr="00520927">
              <w:t>Kabi</w:t>
            </w:r>
            <w:proofErr w:type="spellEnd"/>
            <w:r w:rsidRPr="00520927">
              <w:t xml:space="preserve"> Polska Sp.  z o.o.</w:t>
            </w:r>
          </w:p>
          <w:p w14:paraId="7EB7775E" w14:textId="77777777" w:rsidR="002E2468" w:rsidRPr="00520927" w:rsidRDefault="002E2468" w:rsidP="00814336">
            <w:r w:rsidRPr="00520927">
              <w:t>Al. Jerozolimskie</w:t>
            </w:r>
            <w:r w:rsidRPr="00520927">
              <w:t xml:space="preserve"> </w:t>
            </w:r>
            <w:r w:rsidRPr="00520927">
              <w:t>134</w:t>
            </w:r>
            <w:r w:rsidRPr="00520927">
              <w:t xml:space="preserve"> </w:t>
            </w:r>
          </w:p>
          <w:p w14:paraId="5F6B3B3F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02-305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CCC18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3 240.00 zł</w:t>
            </w:r>
          </w:p>
        </w:tc>
      </w:tr>
      <w:tr w:rsidR="002E2468" w:rsidRPr="00520927" w14:paraId="2C6C0BA0" w14:textId="77777777" w:rsidTr="00814336">
        <w:tc>
          <w:tcPr>
            <w:tcW w:w="993" w:type="dxa"/>
            <w:shd w:val="clear" w:color="auto" w:fill="auto"/>
            <w:vAlign w:val="center"/>
          </w:tcPr>
          <w:p w14:paraId="0311B68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4C15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</w:t>
            </w:r>
          </w:p>
        </w:tc>
        <w:tc>
          <w:tcPr>
            <w:tcW w:w="4110" w:type="dxa"/>
            <w:shd w:val="clear" w:color="auto" w:fill="auto"/>
          </w:tcPr>
          <w:p w14:paraId="3AC943EE" w14:textId="77777777" w:rsidR="002E2468" w:rsidRPr="00520927" w:rsidRDefault="002E2468" w:rsidP="00814336">
            <w:pPr>
              <w:spacing w:before="80"/>
            </w:pPr>
            <w:r w:rsidRPr="00520927">
              <w:t>Baxter Polska Sp. z o.o.</w:t>
            </w:r>
          </w:p>
          <w:p w14:paraId="563FC379" w14:textId="7FD4D5CA" w:rsidR="002E2468" w:rsidRPr="00520927" w:rsidRDefault="00520927" w:rsidP="00814336">
            <w:r>
              <w:t xml:space="preserve">ul. </w:t>
            </w:r>
            <w:r w:rsidR="002E2468" w:rsidRPr="00520927">
              <w:t>Kruczkowskiego</w:t>
            </w:r>
            <w:r w:rsidR="002E2468" w:rsidRPr="00520927">
              <w:t xml:space="preserve"> </w:t>
            </w:r>
            <w:r w:rsidR="002E2468" w:rsidRPr="00520927">
              <w:t>8</w:t>
            </w:r>
            <w:r w:rsidR="002E2468" w:rsidRPr="00520927">
              <w:t xml:space="preserve"> </w:t>
            </w:r>
          </w:p>
          <w:p w14:paraId="673AD3C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00-380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B0C1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102 243.60 zł</w:t>
            </w:r>
          </w:p>
        </w:tc>
      </w:tr>
      <w:tr w:rsidR="002E2468" w:rsidRPr="00520927" w14:paraId="68EDC477" w14:textId="77777777" w:rsidTr="00814336">
        <w:tc>
          <w:tcPr>
            <w:tcW w:w="993" w:type="dxa"/>
            <w:shd w:val="clear" w:color="auto" w:fill="auto"/>
            <w:vAlign w:val="center"/>
          </w:tcPr>
          <w:p w14:paraId="4806CC3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56B0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19</w:t>
            </w:r>
          </w:p>
        </w:tc>
        <w:tc>
          <w:tcPr>
            <w:tcW w:w="4110" w:type="dxa"/>
            <w:shd w:val="clear" w:color="auto" w:fill="auto"/>
          </w:tcPr>
          <w:p w14:paraId="617851A5" w14:textId="77777777" w:rsidR="002E2468" w:rsidRPr="00520927" w:rsidRDefault="002E2468" w:rsidP="00814336">
            <w:pPr>
              <w:spacing w:before="80"/>
            </w:pPr>
            <w:r w:rsidRPr="00520927">
              <w:t>Baxter Polska Sp. z o.o.</w:t>
            </w:r>
          </w:p>
          <w:p w14:paraId="5FE1202C" w14:textId="3A0AB56F" w:rsidR="002E2468" w:rsidRPr="00520927" w:rsidRDefault="00520927" w:rsidP="00814336">
            <w:r>
              <w:t xml:space="preserve">ul. </w:t>
            </w:r>
            <w:r w:rsidR="002E2468" w:rsidRPr="00520927">
              <w:t>Kruczkowskiego</w:t>
            </w:r>
            <w:r w:rsidR="002E2468" w:rsidRPr="00520927">
              <w:t xml:space="preserve"> </w:t>
            </w:r>
            <w:r w:rsidR="002E2468" w:rsidRPr="00520927">
              <w:t>8</w:t>
            </w:r>
            <w:r w:rsidR="002E2468" w:rsidRPr="00520927">
              <w:t xml:space="preserve"> </w:t>
            </w:r>
          </w:p>
          <w:p w14:paraId="5A9C3424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00-380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9221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45 139.68 zł</w:t>
            </w:r>
          </w:p>
        </w:tc>
      </w:tr>
      <w:tr w:rsidR="002E2468" w:rsidRPr="00520927" w14:paraId="5B7AE242" w14:textId="77777777" w:rsidTr="00814336">
        <w:tc>
          <w:tcPr>
            <w:tcW w:w="993" w:type="dxa"/>
            <w:shd w:val="clear" w:color="auto" w:fill="auto"/>
            <w:vAlign w:val="center"/>
          </w:tcPr>
          <w:p w14:paraId="0496E99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C0FF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33</w:t>
            </w:r>
          </w:p>
        </w:tc>
        <w:tc>
          <w:tcPr>
            <w:tcW w:w="4110" w:type="dxa"/>
            <w:shd w:val="clear" w:color="auto" w:fill="auto"/>
          </w:tcPr>
          <w:p w14:paraId="144D1C7F" w14:textId="77777777" w:rsidR="002E2468" w:rsidRPr="00520927" w:rsidRDefault="002E2468" w:rsidP="00814336">
            <w:pPr>
              <w:spacing w:before="80"/>
            </w:pPr>
            <w:r w:rsidRPr="00520927">
              <w:t>Baxter Polska Sp. z o.o.</w:t>
            </w:r>
          </w:p>
          <w:p w14:paraId="6D4AFC97" w14:textId="02637D68" w:rsidR="002E2468" w:rsidRPr="00520927" w:rsidRDefault="00520927" w:rsidP="00814336">
            <w:r>
              <w:t xml:space="preserve">ul. </w:t>
            </w:r>
            <w:r w:rsidR="002E2468" w:rsidRPr="00520927">
              <w:t>Kruczkowskiego</w:t>
            </w:r>
            <w:r w:rsidR="002E2468" w:rsidRPr="00520927">
              <w:t xml:space="preserve"> </w:t>
            </w:r>
            <w:r w:rsidR="002E2468" w:rsidRPr="00520927">
              <w:t>8</w:t>
            </w:r>
            <w:r w:rsidR="002E2468" w:rsidRPr="00520927">
              <w:t xml:space="preserve"> </w:t>
            </w:r>
          </w:p>
          <w:p w14:paraId="70C91F7E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00-380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A21A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33 717.60 zł</w:t>
            </w:r>
          </w:p>
        </w:tc>
      </w:tr>
      <w:tr w:rsidR="002E2468" w:rsidRPr="00520927" w14:paraId="64C233D3" w14:textId="77777777" w:rsidTr="00814336">
        <w:tc>
          <w:tcPr>
            <w:tcW w:w="993" w:type="dxa"/>
            <w:shd w:val="clear" w:color="auto" w:fill="auto"/>
            <w:vAlign w:val="center"/>
          </w:tcPr>
          <w:p w14:paraId="1446D3E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CC55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34</w:t>
            </w:r>
          </w:p>
        </w:tc>
        <w:tc>
          <w:tcPr>
            <w:tcW w:w="4110" w:type="dxa"/>
            <w:shd w:val="clear" w:color="auto" w:fill="auto"/>
          </w:tcPr>
          <w:p w14:paraId="426ACAA8" w14:textId="77777777" w:rsidR="002E2468" w:rsidRPr="00520927" w:rsidRDefault="002E2468" w:rsidP="00814336">
            <w:pPr>
              <w:spacing w:before="80"/>
            </w:pPr>
            <w:r w:rsidRPr="00520927">
              <w:t>Baxter Polska Sp. z o.o.</w:t>
            </w:r>
          </w:p>
          <w:p w14:paraId="15ED7037" w14:textId="641140C7" w:rsidR="002E2468" w:rsidRPr="00520927" w:rsidRDefault="00520927" w:rsidP="00814336">
            <w:r>
              <w:t xml:space="preserve">ul. </w:t>
            </w:r>
            <w:r w:rsidR="002E2468" w:rsidRPr="00520927">
              <w:t>Kruczkowskiego</w:t>
            </w:r>
            <w:r w:rsidR="002E2468" w:rsidRPr="00520927">
              <w:t xml:space="preserve"> </w:t>
            </w:r>
            <w:r w:rsidR="002E2468" w:rsidRPr="00520927">
              <w:t>8</w:t>
            </w:r>
            <w:r w:rsidR="002E2468" w:rsidRPr="00520927">
              <w:t xml:space="preserve"> </w:t>
            </w:r>
          </w:p>
          <w:p w14:paraId="50F6B802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00-380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FE104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95 227.38 zł</w:t>
            </w:r>
          </w:p>
        </w:tc>
      </w:tr>
      <w:tr w:rsidR="002E2468" w:rsidRPr="00520927" w14:paraId="68118633" w14:textId="77777777" w:rsidTr="00814336">
        <w:tc>
          <w:tcPr>
            <w:tcW w:w="993" w:type="dxa"/>
            <w:shd w:val="clear" w:color="auto" w:fill="auto"/>
            <w:vAlign w:val="center"/>
          </w:tcPr>
          <w:p w14:paraId="094B17E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E16C4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30</w:t>
            </w:r>
          </w:p>
        </w:tc>
        <w:tc>
          <w:tcPr>
            <w:tcW w:w="4110" w:type="dxa"/>
            <w:shd w:val="clear" w:color="auto" w:fill="auto"/>
          </w:tcPr>
          <w:p w14:paraId="0304052A" w14:textId="7444BEE2" w:rsidR="002E2468" w:rsidRPr="00520927" w:rsidRDefault="002E2468" w:rsidP="00814336">
            <w:pPr>
              <w:spacing w:before="80"/>
            </w:pPr>
            <w:proofErr w:type="spellStart"/>
            <w:r w:rsidRPr="00520927">
              <w:t>Aesculap</w:t>
            </w:r>
            <w:proofErr w:type="spellEnd"/>
            <w:r w:rsidRPr="00520927">
              <w:t xml:space="preserve"> </w:t>
            </w:r>
            <w:proofErr w:type="spellStart"/>
            <w:r w:rsidRPr="00520927">
              <w:t>Chifa</w:t>
            </w:r>
            <w:proofErr w:type="spellEnd"/>
            <w:r w:rsidRPr="00520927">
              <w:t xml:space="preserve"> </w:t>
            </w:r>
            <w:r w:rsidR="00520927">
              <w:t>Sp. z o.o.</w:t>
            </w:r>
          </w:p>
          <w:p w14:paraId="4C46CB2A" w14:textId="0687F41E" w:rsidR="002E2468" w:rsidRPr="00520927" w:rsidRDefault="00520927" w:rsidP="00814336">
            <w:r>
              <w:t xml:space="preserve">ul. </w:t>
            </w:r>
            <w:r w:rsidR="002E2468" w:rsidRPr="00520927">
              <w:t>Tysiąclecia</w:t>
            </w:r>
            <w:r w:rsidR="002E2468" w:rsidRPr="00520927">
              <w:t xml:space="preserve"> </w:t>
            </w:r>
            <w:r w:rsidR="002E2468" w:rsidRPr="00520927">
              <w:t>14</w:t>
            </w:r>
            <w:r w:rsidR="002E2468" w:rsidRPr="00520927">
              <w:t xml:space="preserve"> </w:t>
            </w:r>
          </w:p>
          <w:p w14:paraId="52ECD8DC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64-300</w:t>
            </w:r>
            <w:r w:rsidRPr="00520927">
              <w:t xml:space="preserve"> </w:t>
            </w:r>
            <w:r w:rsidRPr="00520927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84F2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49 510.98 zł</w:t>
            </w:r>
          </w:p>
        </w:tc>
      </w:tr>
      <w:tr w:rsidR="002E2468" w:rsidRPr="00520927" w14:paraId="7C1BC9E0" w14:textId="77777777" w:rsidTr="00814336">
        <w:tc>
          <w:tcPr>
            <w:tcW w:w="993" w:type="dxa"/>
            <w:shd w:val="clear" w:color="auto" w:fill="auto"/>
            <w:vAlign w:val="center"/>
          </w:tcPr>
          <w:p w14:paraId="0356361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6930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32</w:t>
            </w:r>
          </w:p>
        </w:tc>
        <w:tc>
          <w:tcPr>
            <w:tcW w:w="4110" w:type="dxa"/>
            <w:shd w:val="clear" w:color="auto" w:fill="auto"/>
          </w:tcPr>
          <w:p w14:paraId="51AF2358" w14:textId="77777777" w:rsidR="00520927" w:rsidRPr="00520927" w:rsidRDefault="00520927" w:rsidP="00520927">
            <w:pPr>
              <w:spacing w:before="80"/>
            </w:pPr>
            <w:proofErr w:type="spellStart"/>
            <w:r w:rsidRPr="00520927">
              <w:t>Aesculap</w:t>
            </w:r>
            <w:proofErr w:type="spellEnd"/>
            <w:r w:rsidRPr="00520927">
              <w:t xml:space="preserve"> </w:t>
            </w:r>
            <w:proofErr w:type="spellStart"/>
            <w:r w:rsidRPr="00520927">
              <w:t>Chifa</w:t>
            </w:r>
            <w:proofErr w:type="spellEnd"/>
            <w:r w:rsidRPr="00520927">
              <w:t xml:space="preserve"> </w:t>
            </w:r>
            <w:r>
              <w:t>Sp. z o.o.</w:t>
            </w:r>
          </w:p>
          <w:p w14:paraId="46EBD63D" w14:textId="77777777" w:rsidR="00520927" w:rsidRPr="00520927" w:rsidRDefault="00520927" w:rsidP="00520927">
            <w:r>
              <w:t xml:space="preserve">ul. </w:t>
            </w:r>
            <w:r w:rsidRPr="00520927">
              <w:t xml:space="preserve">Tysiąclecia 14 </w:t>
            </w:r>
          </w:p>
          <w:p w14:paraId="6DF5B769" w14:textId="463AB8A3" w:rsidR="002E2468" w:rsidRPr="00520927" w:rsidRDefault="00520927" w:rsidP="00520927">
            <w:pPr>
              <w:spacing w:after="80"/>
              <w:jc w:val="both"/>
            </w:pPr>
            <w:r w:rsidRPr="00520927">
              <w:t>64-300 Nowy Tomyśl</w:t>
            </w:r>
            <w:r w:rsidRPr="00520927"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A20D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27 317.52 zł</w:t>
            </w:r>
          </w:p>
        </w:tc>
      </w:tr>
      <w:tr w:rsidR="002E2468" w:rsidRPr="00520927" w14:paraId="7D9A92C8" w14:textId="77777777" w:rsidTr="00814336">
        <w:tc>
          <w:tcPr>
            <w:tcW w:w="993" w:type="dxa"/>
            <w:shd w:val="clear" w:color="auto" w:fill="auto"/>
            <w:vAlign w:val="center"/>
          </w:tcPr>
          <w:p w14:paraId="511C7F6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51458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4110" w:type="dxa"/>
            <w:shd w:val="clear" w:color="auto" w:fill="auto"/>
          </w:tcPr>
          <w:p w14:paraId="41E5FA9B" w14:textId="2835EB4B" w:rsidR="002E2468" w:rsidRPr="00520927" w:rsidRDefault="00520927" w:rsidP="00814336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2ECBD19E" w14:textId="3BFC71EB" w:rsidR="002E2468" w:rsidRPr="00520927" w:rsidRDefault="00520927" w:rsidP="00814336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5C3574E9" w14:textId="1EE1DDFE" w:rsidR="002E2468" w:rsidRPr="00520927" w:rsidRDefault="00520927" w:rsidP="00814336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2F8A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109 767.07 zł</w:t>
            </w:r>
          </w:p>
        </w:tc>
      </w:tr>
      <w:tr w:rsidR="002E2468" w:rsidRPr="00520927" w14:paraId="3DBBC1B9" w14:textId="77777777" w:rsidTr="00814336">
        <w:tc>
          <w:tcPr>
            <w:tcW w:w="993" w:type="dxa"/>
            <w:shd w:val="clear" w:color="auto" w:fill="auto"/>
            <w:vAlign w:val="center"/>
          </w:tcPr>
          <w:p w14:paraId="2DFDFA9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451E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18</w:t>
            </w:r>
          </w:p>
        </w:tc>
        <w:tc>
          <w:tcPr>
            <w:tcW w:w="4110" w:type="dxa"/>
            <w:shd w:val="clear" w:color="auto" w:fill="auto"/>
          </w:tcPr>
          <w:p w14:paraId="4F01979C" w14:textId="77777777" w:rsidR="00520927" w:rsidRPr="00520927" w:rsidRDefault="00520927" w:rsidP="00520927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0B222CAB" w14:textId="77777777" w:rsidR="00520927" w:rsidRPr="00520927" w:rsidRDefault="00520927" w:rsidP="00520927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738AEDEB" w14:textId="39184C4D" w:rsidR="002E2468" w:rsidRPr="00520927" w:rsidRDefault="00520927" w:rsidP="00520927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D6425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112 797.36 zł</w:t>
            </w:r>
          </w:p>
        </w:tc>
      </w:tr>
      <w:tr w:rsidR="002E2468" w:rsidRPr="00520927" w14:paraId="62079835" w14:textId="77777777" w:rsidTr="00814336">
        <w:tc>
          <w:tcPr>
            <w:tcW w:w="993" w:type="dxa"/>
            <w:shd w:val="clear" w:color="auto" w:fill="auto"/>
            <w:vAlign w:val="center"/>
          </w:tcPr>
          <w:p w14:paraId="67039FE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1B89D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</w:t>
            </w:r>
          </w:p>
        </w:tc>
        <w:tc>
          <w:tcPr>
            <w:tcW w:w="4110" w:type="dxa"/>
            <w:shd w:val="clear" w:color="auto" w:fill="auto"/>
          </w:tcPr>
          <w:p w14:paraId="08BBCDD1" w14:textId="77777777" w:rsidR="00520927" w:rsidRPr="00520927" w:rsidRDefault="00520927" w:rsidP="00520927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27D388BE" w14:textId="77777777" w:rsidR="00520927" w:rsidRPr="00520927" w:rsidRDefault="00520927" w:rsidP="00520927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4C96FC29" w14:textId="7931B53D" w:rsidR="002E2468" w:rsidRPr="00520927" w:rsidRDefault="00520927" w:rsidP="00520927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48F3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7 775.22 zł</w:t>
            </w:r>
          </w:p>
        </w:tc>
      </w:tr>
      <w:tr w:rsidR="002E2468" w:rsidRPr="00520927" w14:paraId="64668087" w14:textId="77777777" w:rsidTr="00814336">
        <w:tc>
          <w:tcPr>
            <w:tcW w:w="993" w:type="dxa"/>
            <w:shd w:val="clear" w:color="auto" w:fill="auto"/>
            <w:vAlign w:val="center"/>
          </w:tcPr>
          <w:p w14:paraId="586717E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D9D7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26</w:t>
            </w:r>
          </w:p>
        </w:tc>
        <w:tc>
          <w:tcPr>
            <w:tcW w:w="4110" w:type="dxa"/>
            <w:shd w:val="clear" w:color="auto" w:fill="auto"/>
          </w:tcPr>
          <w:p w14:paraId="221767AC" w14:textId="77777777" w:rsidR="00520927" w:rsidRPr="00520927" w:rsidRDefault="00520927" w:rsidP="00520927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76F0EA94" w14:textId="77777777" w:rsidR="00520927" w:rsidRPr="00520927" w:rsidRDefault="00520927" w:rsidP="00520927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20565DE0" w14:textId="13643058" w:rsidR="002E2468" w:rsidRPr="00520927" w:rsidRDefault="00520927" w:rsidP="00520927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C1A3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68 165.78 zł</w:t>
            </w:r>
          </w:p>
        </w:tc>
      </w:tr>
      <w:tr w:rsidR="002E2468" w:rsidRPr="00520927" w14:paraId="6A4F46E8" w14:textId="77777777" w:rsidTr="00814336">
        <w:tc>
          <w:tcPr>
            <w:tcW w:w="993" w:type="dxa"/>
            <w:shd w:val="clear" w:color="auto" w:fill="auto"/>
            <w:vAlign w:val="center"/>
          </w:tcPr>
          <w:p w14:paraId="4B5D9EF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9825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</w:t>
            </w:r>
          </w:p>
        </w:tc>
        <w:tc>
          <w:tcPr>
            <w:tcW w:w="4110" w:type="dxa"/>
            <w:shd w:val="clear" w:color="auto" w:fill="auto"/>
          </w:tcPr>
          <w:p w14:paraId="5050600C" w14:textId="77777777" w:rsidR="00520927" w:rsidRPr="00520927" w:rsidRDefault="00520927" w:rsidP="00520927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36817C75" w14:textId="77777777" w:rsidR="00520927" w:rsidRPr="00520927" w:rsidRDefault="00520927" w:rsidP="00520927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0AB35C06" w14:textId="20907504" w:rsidR="002E2468" w:rsidRPr="00520927" w:rsidRDefault="00520927" w:rsidP="00520927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DE0AC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14 362.56 zł</w:t>
            </w:r>
          </w:p>
        </w:tc>
      </w:tr>
      <w:tr w:rsidR="002E2468" w:rsidRPr="00520927" w14:paraId="53871D55" w14:textId="77777777" w:rsidTr="00814336">
        <w:tc>
          <w:tcPr>
            <w:tcW w:w="993" w:type="dxa"/>
            <w:shd w:val="clear" w:color="auto" w:fill="auto"/>
            <w:vAlign w:val="center"/>
          </w:tcPr>
          <w:p w14:paraId="7E60265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BE5A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36</w:t>
            </w:r>
          </w:p>
        </w:tc>
        <w:tc>
          <w:tcPr>
            <w:tcW w:w="4110" w:type="dxa"/>
            <w:shd w:val="clear" w:color="auto" w:fill="auto"/>
          </w:tcPr>
          <w:p w14:paraId="6AD4F83C" w14:textId="77777777" w:rsidR="00520927" w:rsidRPr="00520927" w:rsidRDefault="00520927" w:rsidP="00520927">
            <w:pPr>
              <w:spacing w:before="80"/>
            </w:pPr>
            <w:r w:rsidRPr="00520927">
              <w:t>Centrala Farmaceutyczna C</w:t>
            </w:r>
            <w:r>
              <w:t>EFARM</w:t>
            </w:r>
            <w:r w:rsidRPr="00520927">
              <w:t xml:space="preserve"> S</w:t>
            </w:r>
            <w:r>
              <w:t>.A.</w:t>
            </w:r>
          </w:p>
          <w:p w14:paraId="0744055E" w14:textId="77777777" w:rsidR="00520927" w:rsidRPr="00520927" w:rsidRDefault="00520927" w:rsidP="00520927">
            <w:r>
              <w:t>u</w:t>
            </w:r>
            <w:r w:rsidRPr="00520927">
              <w:t>l.</w:t>
            </w:r>
            <w:r>
              <w:t xml:space="preserve"> </w:t>
            </w:r>
            <w:r w:rsidRPr="00520927">
              <w:t xml:space="preserve">Jana Kazimierza 16 </w:t>
            </w:r>
          </w:p>
          <w:p w14:paraId="7CE52027" w14:textId="578EAC75" w:rsidR="002E2468" w:rsidRPr="00520927" w:rsidRDefault="00520927" w:rsidP="00520927">
            <w:pPr>
              <w:spacing w:after="80"/>
              <w:jc w:val="both"/>
            </w:pPr>
            <w:r w:rsidRPr="00520927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F6AF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251 291.16 zł</w:t>
            </w:r>
          </w:p>
        </w:tc>
      </w:tr>
      <w:tr w:rsidR="002E2468" w:rsidRPr="00520927" w14:paraId="6718A189" w14:textId="77777777" w:rsidTr="00814336">
        <w:tc>
          <w:tcPr>
            <w:tcW w:w="993" w:type="dxa"/>
            <w:shd w:val="clear" w:color="auto" w:fill="auto"/>
            <w:vAlign w:val="center"/>
          </w:tcPr>
          <w:p w14:paraId="017D281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8990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</w:t>
            </w:r>
          </w:p>
        </w:tc>
        <w:tc>
          <w:tcPr>
            <w:tcW w:w="4110" w:type="dxa"/>
            <w:shd w:val="clear" w:color="auto" w:fill="auto"/>
          </w:tcPr>
          <w:p w14:paraId="6293A019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5471BC5E" w14:textId="497F2525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2A54417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0012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74 898.21 zł</w:t>
            </w:r>
          </w:p>
        </w:tc>
      </w:tr>
      <w:tr w:rsidR="002E2468" w:rsidRPr="00520927" w14:paraId="7353A639" w14:textId="77777777" w:rsidTr="00814336">
        <w:tc>
          <w:tcPr>
            <w:tcW w:w="993" w:type="dxa"/>
            <w:shd w:val="clear" w:color="auto" w:fill="auto"/>
            <w:vAlign w:val="center"/>
          </w:tcPr>
          <w:p w14:paraId="36F9EE7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F3CE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4110" w:type="dxa"/>
            <w:shd w:val="clear" w:color="auto" w:fill="auto"/>
          </w:tcPr>
          <w:p w14:paraId="6E11322D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24BEDFA3" w14:textId="31336A1F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49962A49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1039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11 702.58 zł</w:t>
            </w:r>
          </w:p>
        </w:tc>
      </w:tr>
      <w:tr w:rsidR="002E2468" w:rsidRPr="00520927" w14:paraId="5228FB4E" w14:textId="77777777" w:rsidTr="00814336">
        <w:tc>
          <w:tcPr>
            <w:tcW w:w="993" w:type="dxa"/>
            <w:shd w:val="clear" w:color="auto" w:fill="auto"/>
            <w:vAlign w:val="center"/>
          </w:tcPr>
          <w:p w14:paraId="6B1CC7E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DB1A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</w:t>
            </w:r>
          </w:p>
        </w:tc>
        <w:tc>
          <w:tcPr>
            <w:tcW w:w="4110" w:type="dxa"/>
            <w:shd w:val="clear" w:color="auto" w:fill="auto"/>
          </w:tcPr>
          <w:p w14:paraId="5605FBB5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3E9641FE" w14:textId="1C7AF723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256E950D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58DD2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164 679.27 zł</w:t>
            </w:r>
          </w:p>
        </w:tc>
      </w:tr>
      <w:tr w:rsidR="002E2468" w:rsidRPr="00520927" w14:paraId="2A478028" w14:textId="77777777" w:rsidTr="00814336">
        <w:tc>
          <w:tcPr>
            <w:tcW w:w="993" w:type="dxa"/>
            <w:shd w:val="clear" w:color="auto" w:fill="auto"/>
            <w:vAlign w:val="center"/>
          </w:tcPr>
          <w:p w14:paraId="093DCCE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9C30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4110" w:type="dxa"/>
            <w:shd w:val="clear" w:color="auto" w:fill="auto"/>
          </w:tcPr>
          <w:p w14:paraId="7CEAF372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5C8A66CE" w14:textId="3467C552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4496D98F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50BE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134 063.68 zł</w:t>
            </w:r>
          </w:p>
        </w:tc>
      </w:tr>
      <w:tr w:rsidR="002E2468" w:rsidRPr="00520927" w14:paraId="0E405708" w14:textId="77777777" w:rsidTr="00814336">
        <w:tc>
          <w:tcPr>
            <w:tcW w:w="993" w:type="dxa"/>
            <w:shd w:val="clear" w:color="auto" w:fill="auto"/>
            <w:vAlign w:val="center"/>
          </w:tcPr>
          <w:p w14:paraId="140C381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D01DE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4110" w:type="dxa"/>
            <w:shd w:val="clear" w:color="auto" w:fill="auto"/>
          </w:tcPr>
          <w:p w14:paraId="5218CB96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1C472611" w14:textId="0C0998D5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708C1537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16E44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111 501.04 zł</w:t>
            </w:r>
          </w:p>
        </w:tc>
      </w:tr>
      <w:tr w:rsidR="002E2468" w:rsidRPr="00520927" w14:paraId="3DD08029" w14:textId="77777777" w:rsidTr="00814336">
        <w:tc>
          <w:tcPr>
            <w:tcW w:w="993" w:type="dxa"/>
            <w:shd w:val="clear" w:color="auto" w:fill="auto"/>
            <w:vAlign w:val="center"/>
          </w:tcPr>
          <w:p w14:paraId="55577C3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5073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</w:t>
            </w:r>
          </w:p>
        </w:tc>
        <w:tc>
          <w:tcPr>
            <w:tcW w:w="4110" w:type="dxa"/>
            <w:shd w:val="clear" w:color="auto" w:fill="auto"/>
          </w:tcPr>
          <w:p w14:paraId="2B31F25D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362BB486" w14:textId="6738E623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45B9513F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6EAC2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54 137.55 zł</w:t>
            </w:r>
          </w:p>
        </w:tc>
      </w:tr>
      <w:tr w:rsidR="002E2468" w:rsidRPr="00520927" w14:paraId="61FD31C8" w14:textId="77777777" w:rsidTr="00814336">
        <w:tc>
          <w:tcPr>
            <w:tcW w:w="993" w:type="dxa"/>
            <w:shd w:val="clear" w:color="auto" w:fill="auto"/>
            <w:vAlign w:val="center"/>
          </w:tcPr>
          <w:p w14:paraId="02D16CC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5E30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</w:t>
            </w:r>
          </w:p>
        </w:tc>
        <w:tc>
          <w:tcPr>
            <w:tcW w:w="4110" w:type="dxa"/>
            <w:shd w:val="clear" w:color="auto" w:fill="auto"/>
          </w:tcPr>
          <w:p w14:paraId="0F2294BB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3CB07B9D" w14:textId="0CE1C6DA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5982F9EB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A9BF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13 500.00 zł</w:t>
            </w:r>
          </w:p>
        </w:tc>
      </w:tr>
      <w:tr w:rsidR="002E2468" w:rsidRPr="00520927" w14:paraId="20990DC2" w14:textId="77777777" w:rsidTr="00814336">
        <w:tc>
          <w:tcPr>
            <w:tcW w:w="993" w:type="dxa"/>
            <w:shd w:val="clear" w:color="auto" w:fill="auto"/>
            <w:vAlign w:val="center"/>
          </w:tcPr>
          <w:p w14:paraId="496BBF9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0E57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</w:t>
            </w:r>
          </w:p>
        </w:tc>
        <w:tc>
          <w:tcPr>
            <w:tcW w:w="4110" w:type="dxa"/>
            <w:shd w:val="clear" w:color="auto" w:fill="auto"/>
          </w:tcPr>
          <w:p w14:paraId="488F93CB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4725A7DD" w14:textId="4C964F85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0AA5B051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9BD8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7 852.20 zł</w:t>
            </w:r>
          </w:p>
        </w:tc>
      </w:tr>
      <w:tr w:rsidR="002E2468" w:rsidRPr="00520927" w14:paraId="61EF2F60" w14:textId="77777777" w:rsidTr="00814336">
        <w:tc>
          <w:tcPr>
            <w:tcW w:w="993" w:type="dxa"/>
            <w:shd w:val="clear" w:color="auto" w:fill="auto"/>
            <w:vAlign w:val="center"/>
          </w:tcPr>
          <w:p w14:paraId="2AB18EE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46CC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</w:t>
            </w:r>
          </w:p>
        </w:tc>
        <w:tc>
          <w:tcPr>
            <w:tcW w:w="4110" w:type="dxa"/>
            <w:shd w:val="clear" w:color="auto" w:fill="auto"/>
          </w:tcPr>
          <w:p w14:paraId="228D792A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286E11B5" w14:textId="3D756F3E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21AA113E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42BC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14 376.85 zł</w:t>
            </w:r>
          </w:p>
        </w:tc>
      </w:tr>
      <w:tr w:rsidR="002E2468" w:rsidRPr="00520927" w14:paraId="2BF2C967" w14:textId="77777777" w:rsidTr="00814336">
        <w:tc>
          <w:tcPr>
            <w:tcW w:w="993" w:type="dxa"/>
            <w:shd w:val="clear" w:color="auto" w:fill="auto"/>
            <w:vAlign w:val="center"/>
          </w:tcPr>
          <w:p w14:paraId="2FF972C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B534A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28</w:t>
            </w:r>
          </w:p>
        </w:tc>
        <w:tc>
          <w:tcPr>
            <w:tcW w:w="4110" w:type="dxa"/>
            <w:shd w:val="clear" w:color="auto" w:fill="auto"/>
          </w:tcPr>
          <w:p w14:paraId="35B0D364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5BAA6111" w14:textId="5D3973C4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325ABCCB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0975A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966 321.04 zł</w:t>
            </w:r>
          </w:p>
        </w:tc>
      </w:tr>
      <w:tr w:rsidR="002E2468" w:rsidRPr="00520927" w14:paraId="6CB11EE1" w14:textId="77777777" w:rsidTr="00814336">
        <w:tc>
          <w:tcPr>
            <w:tcW w:w="993" w:type="dxa"/>
            <w:shd w:val="clear" w:color="auto" w:fill="auto"/>
            <w:vAlign w:val="center"/>
          </w:tcPr>
          <w:p w14:paraId="1C25506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B67E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29</w:t>
            </w:r>
          </w:p>
        </w:tc>
        <w:tc>
          <w:tcPr>
            <w:tcW w:w="4110" w:type="dxa"/>
            <w:shd w:val="clear" w:color="auto" w:fill="auto"/>
          </w:tcPr>
          <w:p w14:paraId="251DB786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001668C6" w14:textId="001B02AB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76BE2647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F746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250 677.50 zł</w:t>
            </w:r>
          </w:p>
        </w:tc>
      </w:tr>
      <w:tr w:rsidR="002E2468" w:rsidRPr="00520927" w14:paraId="49A3F750" w14:textId="77777777" w:rsidTr="00814336">
        <w:tc>
          <w:tcPr>
            <w:tcW w:w="993" w:type="dxa"/>
            <w:shd w:val="clear" w:color="auto" w:fill="auto"/>
            <w:vAlign w:val="center"/>
          </w:tcPr>
          <w:p w14:paraId="61FA95F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9460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31</w:t>
            </w:r>
          </w:p>
        </w:tc>
        <w:tc>
          <w:tcPr>
            <w:tcW w:w="4110" w:type="dxa"/>
            <w:shd w:val="clear" w:color="auto" w:fill="auto"/>
          </w:tcPr>
          <w:p w14:paraId="2CDF838F" w14:textId="77777777" w:rsidR="002E2468" w:rsidRPr="00520927" w:rsidRDefault="002E2468" w:rsidP="00814336">
            <w:pPr>
              <w:spacing w:before="80"/>
            </w:pPr>
            <w:r w:rsidRPr="00520927">
              <w:t>Farmacol Logistyka Sp. z o.o.</w:t>
            </w:r>
          </w:p>
          <w:p w14:paraId="15C6CDB5" w14:textId="27421325" w:rsidR="002E2468" w:rsidRPr="00520927" w:rsidRDefault="00520927" w:rsidP="00814336">
            <w:r>
              <w:t xml:space="preserve">ul. </w:t>
            </w:r>
            <w:r w:rsidR="002E2468" w:rsidRPr="00520927">
              <w:t>Szopienicka</w:t>
            </w:r>
            <w:r w:rsidR="002E2468" w:rsidRPr="00520927">
              <w:t xml:space="preserve"> </w:t>
            </w:r>
            <w:r w:rsidR="002E2468" w:rsidRPr="00520927">
              <w:t>77</w:t>
            </w:r>
            <w:r w:rsidR="002E2468" w:rsidRPr="00520927">
              <w:t xml:space="preserve"> </w:t>
            </w:r>
          </w:p>
          <w:p w14:paraId="06CE5A8B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40-431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44C6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17 083.22 zł</w:t>
            </w:r>
          </w:p>
        </w:tc>
      </w:tr>
      <w:tr w:rsidR="002E2468" w:rsidRPr="00520927" w14:paraId="54E32449" w14:textId="77777777" w:rsidTr="00814336">
        <w:tc>
          <w:tcPr>
            <w:tcW w:w="993" w:type="dxa"/>
            <w:shd w:val="clear" w:color="auto" w:fill="auto"/>
            <w:vAlign w:val="center"/>
          </w:tcPr>
          <w:p w14:paraId="3253A77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CF75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</w:t>
            </w:r>
          </w:p>
        </w:tc>
        <w:tc>
          <w:tcPr>
            <w:tcW w:w="4110" w:type="dxa"/>
            <w:shd w:val="clear" w:color="auto" w:fill="auto"/>
          </w:tcPr>
          <w:p w14:paraId="79B9C6C1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Servier</w:t>
            </w:r>
            <w:proofErr w:type="spellEnd"/>
            <w:r w:rsidRPr="00520927">
              <w:t xml:space="preserve"> Polska Services Sp. z o.o.</w:t>
            </w:r>
          </w:p>
          <w:p w14:paraId="670AC782" w14:textId="37A7A412" w:rsidR="002E2468" w:rsidRPr="00520927" w:rsidRDefault="00520927" w:rsidP="00814336">
            <w:r>
              <w:t xml:space="preserve">ul. </w:t>
            </w:r>
            <w:r w:rsidR="002E2468" w:rsidRPr="00520927">
              <w:t>Burakowska</w:t>
            </w:r>
            <w:r w:rsidR="002E2468" w:rsidRPr="00520927">
              <w:t xml:space="preserve"> </w:t>
            </w:r>
            <w:r w:rsidR="002E2468" w:rsidRPr="00520927">
              <w:t>14</w:t>
            </w:r>
            <w:r w:rsidR="002E2468" w:rsidRPr="00520927">
              <w:t xml:space="preserve"> </w:t>
            </w:r>
          </w:p>
          <w:p w14:paraId="2394A78F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01-066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CF0E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2 302.34 zł</w:t>
            </w:r>
          </w:p>
        </w:tc>
      </w:tr>
      <w:tr w:rsidR="002E2468" w:rsidRPr="00520927" w14:paraId="05117486" w14:textId="77777777" w:rsidTr="00814336">
        <w:tc>
          <w:tcPr>
            <w:tcW w:w="993" w:type="dxa"/>
            <w:shd w:val="clear" w:color="auto" w:fill="auto"/>
            <w:vAlign w:val="center"/>
          </w:tcPr>
          <w:p w14:paraId="28F3F83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5F47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</w:t>
            </w:r>
          </w:p>
        </w:tc>
        <w:tc>
          <w:tcPr>
            <w:tcW w:w="4110" w:type="dxa"/>
            <w:shd w:val="clear" w:color="auto" w:fill="auto"/>
          </w:tcPr>
          <w:p w14:paraId="5800C363" w14:textId="4A36EBE5" w:rsidR="002E2468" w:rsidRPr="00520927" w:rsidRDefault="00992A40" w:rsidP="00814336">
            <w:pPr>
              <w:spacing w:before="80"/>
            </w:pPr>
            <w:r w:rsidRPr="00520927">
              <w:t>Genesis Pharm Sp.</w:t>
            </w:r>
            <w:r>
              <w:t xml:space="preserve"> z o.o</w:t>
            </w:r>
            <w:r w:rsidRPr="00520927">
              <w:t xml:space="preserve">. Sp. </w:t>
            </w:r>
            <w:r>
              <w:t>k</w:t>
            </w:r>
            <w:r w:rsidR="002E2468" w:rsidRPr="00520927">
              <w:t>.</w:t>
            </w:r>
          </w:p>
          <w:p w14:paraId="3054895A" w14:textId="5C90B109" w:rsidR="002E2468" w:rsidRPr="00520927" w:rsidRDefault="00992A40" w:rsidP="00814336">
            <w:r>
              <w:t xml:space="preserve">ul. </w:t>
            </w:r>
            <w:r w:rsidR="002E2468" w:rsidRPr="00520927">
              <w:t>Obywatelska</w:t>
            </w:r>
            <w:r w:rsidR="002E2468" w:rsidRPr="00520927">
              <w:t xml:space="preserve"> </w:t>
            </w:r>
            <w:r w:rsidR="002E2468" w:rsidRPr="00520927">
              <w:t>128/152</w:t>
            </w:r>
            <w:r w:rsidR="002E2468" w:rsidRPr="00520927">
              <w:t xml:space="preserve"> </w:t>
            </w:r>
          </w:p>
          <w:p w14:paraId="36261A1D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94-104</w:t>
            </w:r>
            <w:r w:rsidRPr="00520927">
              <w:t xml:space="preserve"> </w:t>
            </w:r>
            <w:r w:rsidRPr="00520927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48AE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4 455.00 zł</w:t>
            </w:r>
          </w:p>
        </w:tc>
      </w:tr>
      <w:tr w:rsidR="002E2468" w:rsidRPr="00520927" w14:paraId="628F71D8" w14:textId="77777777" w:rsidTr="00814336">
        <w:tc>
          <w:tcPr>
            <w:tcW w:w="993" w:type="dxa"/>
            <w:shd w:val="clear" w:color="auto" w:fill="auto"/>
            <w:vAlign w:val="center"/>
          </w:tcPr>
          <w:p w14:paraId="09AFD99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AAC4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23</w:t>
            </w:r>
          </w:p>
        </w:tc>
        <w:tc>
          <w:tcPr>
            <w:tcW w:w="4110" w:type="dxa"/>
            <w:shd w:val="clear" w:color="auto" w:fill="auto"/>
          </w:tcPr>
          <w:p w14:paraId="5607754D" w14:textId="77777777" w:rsidR="00992A40" w:rsidRPr="00520927" w:rsidRDefault="00992A40" w:rsidP="00992A40">
            <w:pPr>
              <w:spacing w:before="80"/>
            </w:pPr>
            <w:r w:rsidRPr="00520927">
              <w:t>Genesis Pharm Sp.</w:t>
            </w:r>
            <w:r>
              <w:t xml:space="preserve"> z o.o</w:t>
            </w:r>
            <w:r w:rsidRPr="00520927">
              <w:t xml:space="preserve">. Sp. </w:t>
            </w:r>
            <w:r>
              <w:t>k</w:t>
            </w:r>
            <w:r w:rsidRPr="00520927">
              <w:t>.</w:t>
            </w:r>
          </w:p>
          <w:p w14:paraId="772BFF2F" w14:textId="77777777" w:rsidR="00992A40" w:rsidRPr="00520927" w:rsidRDefault="00992A40" w:rsidP="00992A40">
            <w:r>
              <w:t xml:space="preserve">ul. </w:t>
            </w:r>
            <w:r w:rsidRPr="00520927">
              <w:t xml:space="preserve">Obywatelska 128/152 </w:t>
            </w:r>
          </w:p>
          <w:p w14:paraId="3E278FD8" w14:textId="6DE9AF2C" w:rsidR="002E2468" w:rsidRPr="00520927" w:rsidRDefault="00992A40" w:rsidP="00992A40">
            <w:pPr>
              <w:spacing w:after="80"/>
              <w:jc w:val="both"/>
            </w:pPr>
            <w:r w:rsidRPr="00520927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6253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2 592.00 zł</w:t>
            </w:r>
          </w:p>
        </w:tc>
      </w:tr>
      <w:tr w:rsidR="002E2468" w:rsidRPr="00520927" w14:paraId="5748F37C" w14:textId="77777777" w:rsidTr="00814336">
        <w:tc>
          <w:tcPr>
            <w:tcW w:w="993" w:type="dxa"/>
            <w:shd w:val="clear" w:color="auto" w:fill="auto"/>
            <w:vAlign w:val="center"/>
          </w:tcPr>
          <w:p w14:paraId="340F5FC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96BB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35</w:t>
            </w:r>
          </w:p>
        </w:tc>
        <w:tc>
          <w:tcPr>
            <w:tcW w:w="4110" w:type="dxa"/>
            <w:shd w:val="clear" w:color="auto" w:fill="auto"/>
          </w:tcPr>
          <w:p w14:paraId="3D41A441" w14:textId="77777777" w:rsidR="00992A40" w:rsidRPr="00520927" w:rsidRDefault="00992A40" w:rsidP="00992A40">
            <w:pPr>
              <w:spacing w:before="80"/>
            </w:pPr>
            <w:r w:rsidRPr="00520927">
              <w:t>Genesis Pharm Sp.</w:t>
            </w:r>
            <w:r>
              <w:t xml:space="preserve"> z o.o</w:t>
            </w:r>
            <w:r w:rsidRPr="00520927">
              <w:t xml:space="preserve">. Sp. </w:t>
            </w:r>
            <w:r>
              <w:t>k</w:t>
            </w:r>
            <w:r w:rsidRPr="00520927">
              <w:t>.</w:t>
            </w:r>
          </w:p>
          <w:p w14:paraId="1A47272F" w14:textId="77777777" w:rsidR="00992A40" w:rsidRPr="00520927" w:rsidRDefault="00992A40" w:rsidP="00992A40">
            <w:r>
              <w:t xml:space="preserve">ul. </w:t>
            </w:r>
            <w:r w:rsidRPr="00520927">
              <w:t xml:space="preserve">Obywatelska 128/152 </w:t>
            </w:r>
          </w:p>
          <w:p w14:paraId="22D7A674" w14:textId="36B6FA2F" w:rsidR="002E2468" w:rsidRPr="00520927" w:rsidRDefault="00992A40" w:rsidP="00992A40">
            <w:pPr>
              <w:spacing w:after="80"/>
              <w:jc w:val="both"/>
            </w:pPr>
            <w:r w:rsidRPr="00520927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9651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16 951.92 zł</w:t>
            </w:r>
          </w:p>
        </w:tc>
      </w:tr>
      <w:tr w:rsidR="002E2468" w:rsidRPr="00520927" w14:paraId="1B3FAEC0" w14:textId="77777777" w:rsidTr="00814336">
        <w:tc>
          <w:tcPr>
            <w:tcW w:w="993" w:type="dxa"/>
            <w:shd w:val="clear" w:color="auto" w:fill="auto"/>
            <w:vAlign w:val="center"/>
          </w:tcPr>
          <w:p w14:paraId="24B1AFB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FE1B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</w:t>
            </w:r>
          </w:p>
        </w:tc>
        <w:tc>
          <w:tcPr>
            <w:tcW w:w="4110" w:type="dxa"/>
            <w:shd w:val="clear" w:color="auto" w:fill="auto"/>
          </w:tcPr>
          <w:p w14:paraId="29740812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63667068" w14:textId="533B79E1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6BF325C3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C9DD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78 283.39 zł</w:t>
            </w:r>
          </w:p>
        </w:tc>
      </w:tr>
      <w:tr w:rsidR="002E2468" w:rsidRPr="00520927" w14:paraId="3BB883D1" w14:textId="77777777" w:rsidTr="00814336">
        <w:tc>
          <w:tcPr>
            <w:tcW w:w="993" w:type="dxa"/>
            <w:shd w:val="clear" w:color="auto" w:fill="auto"/>
            <w:vAlign w:val="center"/>
          </w:tcPr>
          <w:p w14:paraId="751FC25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F14C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</w:t>
            </w:r>
          </w:p>
        </w:tc>
        <w:tc>
          <w:tcPr>
            <w:tcW w:w="4110" w:type="dxa"/>
            <w:shd w:val="clear" w:color="auto" w:fill="auto"/>
          </w:tcPr>
          <w:p w14:paraId="667C6D9B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4E85BB4F" w14:textId="42B46E4F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7B6FA408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F4BB0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66 787.08 zł</w:t>
            </w:r>
          </w:p>
        </w:tc>
      </w:tr>
      <w:tr w:rsidR="002E2468" w:rsidRPr="00520927" w14:paraId="746A7180" w14:textId="77777777" w:rsidTr="00814336">
        <w:tc>
          <w:tcPr>
            <w:tcW w:w="993" w:type="dxa"/>
            <w:shd w:val="clear" w:color="auto" w:fill="auto"/>
            <w:vAlign w:val="center"/>
          </w:tcPr>
          <w:p w14:paraId="30A5B53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5624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4110" w:type="dxa"/>
            <w:shd w:val="clear" w:color="auto" w:fill="auto"/>
          </w:tcPr>
          <w:p w14:paraId="15384E8F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2C2A74BB" w14:textId="1EF893F5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73CCE6EC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3E66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65 441.63 zł</w:t>
            </w:r>
          </w:p>
        </w:tc>
      </w:tr>
      <w:tr w:rsidR="002E2468" w:rsidRPr="00520927" w14:paraId="64F9E63E" w14:textId="77777777" w:rsidTr="00814336">
        <w:tc>
          <w:tcPr>
            <w:tcW w:w="993" w:type="dxa"/>
            <w:shd w:val="clear" w:color="auto" w:fill="auto"/>
            <w:vAlign w:val="center"/>
          </w:tcPr>
          <w:p w14:paraId="3291404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B922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4110" w:type="dxa"/>
            <w:shd w:val="clear" w:color="auto" w:fill="auto"/>
          </w:tcPr>
          <w:p w14:paraId="19038C89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3833227C" w14:textId="4150EDE1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1CBECA2A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E5BF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112 385.77 zł</w:t>
            </w:r>
          </w:p>
        </w:tc>
      </w:tr>
      <w:tr w:rsidR="002E2468" w:rsidRPr="00520927" w14:paraId="3729A778" w14:textId="77777777" w:rsidTr="00814336">
        <w:tc>
          <w:tcPr>
            <w:tcW w:w="993" w:type="dxa"/>
            <w:shd w:val="clear" w:color="auto" w:fill="auto"/>
            <w:vAlign w:val="center"/>
          </w:tcPr>
          <w:p w14:paraId="6202D37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7F24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12</w:t>
            </w:r>
          </w:p>
        </w:tc>
        <w:tc>
          <w:tcPr>
            <w:tcW w:w="4110" w:type="dxa"/>
            <w:shd w:val="clear" w:color="auto" w:fill="auto"/>
          </w:tcPr>
          <w:p w14:paraId="11971492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6BFCD909" w14:textId="58C29C57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5E1F30B8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CE5D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206 965.42 zł</w:t>
            </w:r>
          </w:p>
        </w:tc>
      </w:tr>
      <w:tr w:rsidR="002E2468" w:rsidRPr="00520927" w14:paraId="3E0499B0" w14:textId="77777777" w:rsidTr="00814336">
        <w:tc>
          <w:tcPr>
            <w:tcW w:w="993" w:type="dxa"/>
            <w:shd w:val="clear" w:color="auto" w:fill="auto"/>
            <w:vAlign w:val="center"/>
          </w:tcPr>
          <w:p w14:paraId="540A7BF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17BC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</w:t>
            </w:r>
          </w:p>
        </w:tc>
        <w:tc>
          <w:tcPr>
            <w:tcW w:w="4110" w:type="dxa"/>
            <w:shd w:val="clear" w:color="auto" w:fill="auto"/>
          </w:tcPr>
          <w:p w14:paraId="38358596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7852A999" w14:textId="3CF49A03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1641582F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E0B17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52 553.40 zł</w:t>
            </w:r>
          </w:p>
        </w:tc>
      </w:tr>
      <w:tr w:rsidR="002E2468" w:rsidRPr="00520927" w14:paraId="69BC8F38" w14:textId="77777777" w:rsidTr="00814336">
        <w:tc>
          <w:tcPr>
            <w:tcW w:w="993" w:type="dxa"/>
            <w:shd w:val="clear" w:color="auto" w:fill="auto"/>
            <w:vAlign w:val="center"/>
          </w:tcPr>
          <w:p w14:paraId="5188DA0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0A69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</w:t>
            </w:r>
          </w:p>
        </w:tc>
        <w:tc>
          <w:tcPr>
            <w:tcW w:w="4110" w:type="dxa"/>
            <w:shd w:val="clear" w:color="auto" w:fill="auto"/>
          </w:tcPr>
          <w:p w14:paraId="21A2DDB9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0020BBE8" w14:textId="0EC527DB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02D56184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0ABB3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10 573.20 zł</w:t>
            </w:r>
          </w:p>
        </w:tc>
      </w:tr>
      <w:tr w:rsidR="002E2468" w:rsidRPr="00520927" w14:paraId="6A2688DB" w14:textId="77777777" w:rsidTr="00814336">
        <w:tc>
          <w:tcPr>
            <w:tcW w:w="993" w:type="dxa"/>
            <w:shd w:val="clear" w:color="auto" w:fill="auto"/>
            <w:vAlign w:val="center"/>
          </w:tcPr>
          <w:p w14:paraId="01CF535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BD6EC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24</w:t>
            </w:r>
          </w:p>
        </w:tc>
        <w:tc>
          <w:tcPr>
            <w:tcW w:w="4110" w:type="dxa"/>
            <w:shd w:val="clear" w:color="auto" w:fill="auto"/>
          </w:tcPr>
          <w:p w14:paraId="434F7BEC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5B51DCF9" w14:textId="3C96A9F7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6E971B9D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B4A1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26 341.29 zł</w:t>
            </w:r>
          </w:p>
        </w:tc>
      </w:tr>
      <w:tr w:rsidR="002E2468" w:rsidRPr="00520927" w14:paraId="3A6ABA8A" w14:textId="77777777" w:rsidTr="00814336">
        <w:tc>
          <w:tcPr>
            <w:tcW w:w="993" w:type="dxa"/>
            <w:shd w:val="clear" w:color="auto" w:fill="auto"/>
            <w:vAlign w:val="center"/>
          </w:tcPr>
          <w:p w14:paraId="635D295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83BD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</w:t>
            </w:r>
          </w:p>
        </w:tc>
        <w:tc>
          <w:tcPr>
            <w:tcW w:w="4110" w:type="dxa"/>
            <w:shd w:val="clear" w:color="auto" w:fill="auto"/>
          </w:tcPr>
          <w:p w14:paraId="3EEC47ED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09901802" w14:textId="7B03456A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77F5AE1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4660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8 006.17 zł</w:t>
            </w:r>
          </w:p>
        </w:tc>
      </w:tr>
      <w:tr w:rsidR="002E2468" w:rsidRPr="00520927" w14:paraId="2DDAFED0" w14:textId="77777777" w:rsidTr="00814336">
        <w:tc>
          <w:tcPr>
            <w:tcW w:w="993" w:type="dxa"/>
            <w:shd w:val="clear" w:color="auto" w:fill="auto"/>
            <w:vAlign w:val="center"/>
          </w:tcPr>
          <w:p w14:paraId="2B83091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01743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26</w:t>
            </w:r>
          </w:p>
        </w:tc>
        <w:tc>
          <w:tcPr>
            <w:tcW w:w="4110" w:type="dxa"/>
            <w:shd w:val="clear" w:color="auto" w:fill="auto"/>
          </w:tcPr>
          <w:p w14:paraId="1BD4B4FB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4A2FC7D7" w14:textId="478AE7CC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261267F6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B0E9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69 437.14 zł</w:t>
            </w:r>
          </w:p>
        </w:tc>
      </w:tr>
      <w:tr w:rsidR="002E2468" w:rsidRPr="00520927" w14:paraId="5961D0E0" w14:textId="77777777" w:rsidTr="00814336">
        <w:tc>
          <w:tcPr>
            <w:tcW w:w="993" w:type="dxa"/>
            <w:shd w:val="clear" w:color="auto" w:fill="auto"/>
            <w:vAlign w:val="center"/>
          </w:tcPr>
          <w:p w14:paraId="456E2A2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53398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</w:t>
            </w:r>
          </w:p>
        </w:tc>
        <w:tc>
          <w:tcPr>
            <w:tcW w:w="4110" w:type="dxa"/>
            <w:shd w:val="clear" w:color="auto" w:fill="auto"/>
          </w:tcPr>
          <w:p w14:paraId="49D2244A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Urtica</w:t>
            </w:r>
            <w:proofErr w:type="spellEnd"/>
            <w:r w:rsidRPr="00520927">
              <w:t xml:space="preserve"> Sp. z o.o.</w:t>
            </w:r>
          </w:p>
          <w:p w14:paraId="1DC71296" w14:textId="36EB535A" w:rsidR="002E2468" w:rsidRPr="00520927" w:rsidRDefault="00992A40" w:rsidP="00814336">
            <w:r>
              <w:t xml:space="preserve">ul. </w:t>
            </w:r>
            <w:r w:rsidR="002E2468" w:rsidRPr="00520927">
              <w:t>Krzemieniecka</w:t>
            </w:r>
            <w:r w:rsidR="002E2468" w:rsidRPr="00520927">
              <w:t xml:space="preserve"> </w:t>
            </w:r>
            <w:r w:rsidR="002E2468" w:rsidRPr="00520927">
              <w:t>120</w:t>
            </w:r>
            <w:r w:rsidR="002E2468" w:rsidRPr="00520927">
              <w:t xml:space="preserve"> </w:t>
            </w:r>
          </w:p>
          <w:p w14:paraId="7920C6F3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54-640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7D5CE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14 789.17 zł</w:t>
            </w:r>
          </w:p>
        </w:tc>
      </w:tr>
      <w:tr w:rsidR="002E2468" w:rsidRPr="00520927" w14:paraId="7233A90E" w14:textId="77777777" w:rsidTr="00814336">
        <w:tc>
          <w:tcPr>
            <w:tcW w:w="993" w:type="dxa"/>
            <w:shd w:val="clear" w:color="auto" w:fill="auto"/>
            <w:vAlign w:val="center"/>
          </w:tcPr>
          <w:p w14:paraId="1896FBD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73D9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</w:t>
            </w:r>
          </w:p>
        </w:tc>
        <w:tc>
          <w:tcPr>
            <w:tcW w:w="4110" w:type="dxa"/>
            <w:shd w:val="clear" w:color="auto" w:fill="auto"/>
          </w:tcPr>
          <w:p w14:paraId="0F13B530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Asclepios</w:t>
            </w:r>
            <w:proofErr w:type="spellEnd"/>
            <w:r w:rsidRPr="00520927">
              <w:t xml:space="preserve"> S.A.</w:t>
            </w:r>
          </w:p>
          <w:p w14:paraId="021A9D60" w14:textId="7CE98027" w:rsidR="002E2468" w:rsidRPr="00520927" w:rsidRDefault="00992A40" w:rsidP="00814336">
            <w:r>
              <w:t xml:space="preserve">ul. </w:t>
            </w:r>
            <w:proofErr w:type="spellStart"/>
            <w:r w:rsidR="002E2468" w:rsidRPr="00520927">
              <w:t>Hubska</w:t>
            </w:r>
            <w:proofErr w:type="spellEnd"/>
            <w:r w:rsidR="002E2468" w:rsidRPr="00520927">
              <w:t xml:space="preserve"> </w:t>
            </w:r>
            <w:r w:rsidR="002E2468" w:rsidRPr="00520927">
              <w:t>44</w:t>
            </w:r>
            <w:r w:rsidR="002E2468" w:rsidRPr="00520927">
              <w:t xml:space="preserve"> </w:t>
            </w:r>
          </w:p>
          <w:p w14:paraId="5214226C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50-502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96C1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6 645.24 zł</w:t>
            </w:r>
          </w:p>
        </w:tc>
      </w:tr>
      <w:tr w:rsidR="002E2468" w:rsidRPr="00520927" w14:paraId="5CED3281" w14:textId="77777777" w:rsidTr="00814336">
        <w:tc>
          <w:tcPr>
            <w:tcW w:w="993" w:type="dxa"/>
            <w:shd w:val="clear" w:color="auto" w:fill="auto"/>
            <w:vAlign w:val="center"/>
          </w:tcPr>
          <w:p w14:paraId="42E978F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297B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15</w:t>
            </w:r>
          </w:p>
        </w:tc>
        <w:tc>
          <w:tcPr>
            <w:tcW w:w="4110" w:type="dxa"/>
            <w:shd w:val="clear" w:color="auto" w:fill="auto"/>
          </w:tcPr>
          <w:p w14:paraId="5713F8BD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Asclepios</w:t>
            </w:r>
            <w:proofErr w:type="spellEnd"/>
            <w:r w:rsidRPr="00520927">
              <w:t xml:space="preserve"> S.A.</w:t>
            </w:r>
          </w:p>
          <w:p w14:paraId="343A44A6" w14:textId="24E65DEB" w:rsidR="002E2468" w:rsidRPr="00520927" w:rsidRDefault="00992A40" w:rsidP="00814336">
            <w:r>
              <w:t xml:space="preserve">ul. </w:t>
            </w:r>
            <w:proofErr w:type="spellStart"/>
            <w:r w:rsidR="002E2468" w:rsidRPr="00520927">
              <w:t>Hubska</w:t>
            </w:r>
            <w:proofErr w:type="spellEnd"/>
            <w:r w:rsidR="002E2468" w:rsidRPr="00520927">
              <w:t xml:space="preserve"> </w:t>
            </w:r>
            <w:r w:rsidR="002E2468" w:rsidRPr="00520927">
              <w:t>44</w:t>
            </w:r>
            <w:r w:rsidR="002E2468" w:rsidRPr="00520927">
              <w:t xml:space="preserve"> </w:t>
            </w:r>
          </w:p>
          <w:p w14:paraId="3A6873EA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50-502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3A92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7 399.35 zł</w:t>
            </w:r>
          </w:p>
        </w:tc>
      </w:tr>
      <w:tr w:rsidR="002E2468" w:rsidRPr="00520927" w14:paraId="11F8754C" w14:textId="77777777" w:rsidTr="00814336">
        <w:tc>
          <w:tcPr>
            <w:tcW w:w="993" w:type="dxa"/>
            <w:shd w:val="clear" w:color="auto" w:fill="auto"/>
            <w:vAlign w:val="center"/>
          </w:tcPr>
          <w:p w14:paraId="12B769F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7E55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18</w:t>
            </w:r>
          </w:p>
        </w:tc>
        <w:tc>
          <w:tcPr>
            <w:tcW w:w="4110" w:type="dxa"/>
            <w:shd w:val="clear" w:color="auto" w:fill="auto"/>
          </w:tcPr>
          <w:p w14:paraId="29D5390E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Asclepios</w:t>
            </w:r>
            <w:proofErr w:type="spellEnd"/>
            <w:r w:rsidRPr="00520927">
              <w:t xml:space="preserve"> S.A.</w:t>
            </w:r>
          </w:p>
          <w:p w14:paraId="73FAA5C0" w14:textId="34ADBCB0" w:rsidR="002E2468" w:rsidRPr="00520927" w:rsidRDefault="00992A40" w:rsidP="00814336">
            <w:r>
              <w:t xml:space="preserve">ul. </w:t>
            </w:r>
            <w:proofErr w:type="spellStart"/>
            <w:r w:rsidR="002E2468" w:rsidRPr="00520927">
              <w:t>Hubska</w:t>
            </w:r>
            <w:proofErr w:type="spellEnd"/>
            <w:r w:rsidR="002E2468" w:rsidRPr="00520927">
              <w:t xml:space="preserve"> </w:t>
            </w:r>
            <w:r w:rsidR="002E2468" w:rsidRPr="00520927">
              <w:t>44</w:t>
            </w:r>
            <w:r w:rsidR="002E2468" w:rsidRPr="00520927">
              <w:t xml:space="preserve"> </w:t>
            </w:r>
          </w:p>
          <w:p w14:paraId="71B5A484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50-502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5603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205 208.64 zł</w:t>
            </w:r>
          </w:p>
        </w:tc>
      </w:tr>
      <w:tr w:rsidR="002E2468" w:rsidRPr="00520927" w14:paraId="6E2B9FA9" w14:textId="77777777" w:rsidTr="00814336">
        <w:tc>
          <w:tcPr>
            <w:tcW w:w="993" w:type="dxa"/>
            <w:shd w:val="clear" w:color="auto" w:fill="auto"/>
            <w:vAlign w:val="center"/>
          </w:tcPr>
          <w:p w14:paraId="03B8A64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E9D3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</w:t>
            </w:r>
          </w:p>
        </w:tc>
        <w:tc>
          <w:tcPr>
            <w:tcW w:w="4110" w:type="dxa"/>
            <w:shd w:val="clear" w:color="auto" w:fill="auto"/>
          </w:tcPr>
          <w:p w14:paraId="5A72617B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Asclepios</w:t>
            </w:r>
            <w:proofErr w:type="spellEnd"/>
            <w:r w:rsidRPr="00520927">
              <w:t xml:space="preserve"> S.A.</w:t>
            </w:r>
          </w:p>
          <w:p w14:paraId="71129A5A" w14:textId="082C8E3F" w:rsidR="002E2468" w:rsidRPr="00520927" w:rsidRDefault="00992A40" w:rsidP="00814336">
            <w:r>
              <w:t xml:space="preserve">ul. </w:t>
            </w:r>
            <w:proofErr w:type="spellStart"/>
            <w:r w:rsidR="002E2468" w:rsidRPr="00520927">
              <w:t>Hubska</w:t>
            </w:r>
            <w:proofErr w:type="spellEnd"/>
            <w:r w:rsidR="002E2468" w:rsidRPr="00520927">
              <w:t xml:space="preserve"> </w:t>
            </w:r>
            <w:r w:rsidR="002E2468" w:rsidRPr="00520927">
              <w:t>44</w:t>
            </w:r>
            <w:r w:rsidR="002E2468" w:rsidRPr="00520927">
              <w:t xml:space="preserve"> </w:t>
            </w:r>
          </w:p>
          <w:p w14:paraId="71B8536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50-502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644EB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14 148.00 zł</w:t>
            </w:r>
          </w:p>
        </w:tc>
      </w:tr>
      <w:tr w:rsidR="002E2468" w:rsidRPr="00520927" w14:paraId="57C77B63" w14:textId="77777777" w:rsidTr="00814336">
        <w:tc>
          <w:tcPr>
            <w:tcW w:w="993" w:type="dxa"/>
            <w:shd w:val="clear" w:color="auto" w:fill="auto"/>
            <w:vAlign w:val="center"/>
          </w:tcPr>
          <w:p w14:paraId="1A98FB8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70C1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31</w:t>
            </w:r>
          </w:p>
        </w:tc>
        <w:tc>
          <w:tcPr>
            <w:tcW w:w="4110" w:type="dxa"/>
            <w:shd w:val="clear" w:color="auto" w:fill="auto"/>
          </w:tcPr>
          <w:p w14:paraId="1597AD38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Asclepios</w:t>
            </w:r>
            <w:proofErr w:type="spellEnd"/>
            <w:r w:rsidRPr="00520927">
              <w:t xml:space="preserve"> S.A.</w:t>
            </w:r>
          </w:p>
          <w:p w14:paraId="76DCEF51" w14:textId="3059C65A" w:rsidR="002E2468" w:rsidRPr="00520927" w:rsidRDefault="00992A40" w:rsidP="00814336">
            <w:r>
              <w:t xml:space="preserve">ul. </w:t>
            </w:r>
            <w:proofErr w:type="spellStart"/>
            <w:r w:rsidR="002E2468" w:rsidRPr="00520927">
              <w:t>Hubska</w:t>
            </w:r>
            <w:proofErr w:type="spellEnd"/>
            <w:r w:rsidR="002E2468" w:rsidRPr="00520927">
              <w:t xml:space="preserve"> </w:t>
            </w:r>
            <w:r w:rsidR="002E2468" w:rsidRPr="00520927">
              <w:t>44</w:t>
            </w:r>
            <w:r w:rsidR="002E2468" w:rsidRPr="00520927">
              <w:t xml:space="preserve"> </w:t>
            </w:r>
          </w:p>
          <w:p w14:paraId="14D5FC8D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50-502</w:t>
            </w:r>
            <w:r w:rsidRPr="00520927">
              <w:t xml:space="preserve"> </w:t>
            </w:r>
            <w:r w:rsidRPr="0052092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6661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16 720.35 zł</w:t>
            </w:r>
          </w:p>
        </w:tc>
      </w:tr>
      <w:tr w:rsidR="002E2468" w:rsidRPr="00520927" w14:paraId="0769BEC1" w14:textId="77777777" w:rsidTr="00814336">
        <w:tc>
          <w:tcPr>
            <w:tcW w:w="993" w:type="dxa"/>
            <w:shd w:val="clear" w:color="auto" w:fill="auto"/>
            <w:vAlign w:val="center"/>
          </w:tcPr>
          <w:p w14:paraId="1AD568B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E457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</w:t>
            </w:r>
          </w:p>
        </w:tc>
        <w:tc>
          <w:tcPr>
            <w:tcW w:w="4110" w:type="dxa"/>
            <w:shd w:val="clear" w:color="auto" w:fill="auto"/>
          </w:tcPr>
          <w:p w14:paraId="0C5AAC30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Bialmed</w:t>
            </w:r>
            <w:proofErr w:type="spellEnd"/>
            <w:r w:rsidRPr="00520927">
              <w:t xml:space="preserve"> Sp. z o.o.</w:t>
            </w:r>
          </w:p>
          <w:p w14:paraId="0D8C6064" w14:textId="7F1B3EC3" w:rsidR="002E2468" w:rsidRPr="00520927" w:rsidRDefault="00992A40" w:rsidP="00814336">
            <w:r>
              <w:t xml:space="preserve">ul. </w:t>
            </w:r>
            <w:r w:rsidR="002E2468" w:rsidRPr="00520927">
              <w:t>Kazimierzowska</w:t>
            </w:r>
            <w:r w:rsidR="002E2468" w:rsidRPr="00520927">
              <w:t xml:space="preserve"> </w:t>
            </w:r>
            <w:r w:rsidR="002E2468" w:rsidRPr="00520927">
              <w:t>46/48/35</w:t>
            </w:r>
            <w:r w:rsidR="002E2468" w:rsidRPr="00520927">
              <w:t xml:space="preserve"> </w:t>
            </w:r>
          </w:p>
          <w:p w14:paraId="5D5AA39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02-546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42815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6 645.24 zł</w:t>
            </w:r>
          </w:p>
        </w:tc>
      </w:tr>
      <w:tr w:rsidR="002E2468" w:rsidRPr="00520927" w14:paraId="415F4DB5" w14:textId="77777777" w:rsidTr="00814336">
        <w:tc>
          <w:tcPr>
            <w:tcW w:w="993" w:type="dxa"/>
            <w:shd w:val="clear" w:color="auto" w:fill="auto"/>
            <w:vAlign w:val="center"/>
          </w:tcPr>
          <w:p w14:paraId="7EC7B03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0912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15</w:t>
            </w:r>
          </w:p>
        </w:tc>
        <w:tc>
          <w:tcPr>
            <w:tcW w:w="4110" w:type="dxa"/>
            <w:shd w:val="clear" w:color="auto" w:fill="auto"/>
          </w:tcPr>
          <w:p w14:paraId="6F8DC7E7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Bialmed</w:t>
            </w:r>
            <w:proofErr w:type="spellEnd"/>
            <w:r w:rsidRPr="00520927">
              <w:t xml:space="preserve"> Sp. z o.o.</w:t>
            </w:r>
          </w:p>
          <w:p w14:paraId="2D3AEC58" w14:textId="5343B766" w:rsidR="002E2468" w:rsidRPr="00520927" w:rsidRDefault="00992A40" w:rsidP="00814336">
            <w:r>
              <w:t xml:space="preserve">ul. </w:t>
            </w:r>
            <w:r w:rsidR="002E2468" w:rsidRPr="00520927">
              <w:t>Kazimierzowska</w:t>
            </w:r>
            <w:r w:rsidR="002E2468" w:rsidRPr="00520927">
              <w:t xml:space="preserve"> </w:t>
            </w:r>
            <w:r w:rsidR="002E2468" w:rsidRPr="00520927">
              <w:t>46/48/35</w:t>
            </w:r>
            <w:r w:rsidR="002E2468" w:rsidRPr="00520927">
              <w:t xml:space="preserve"> </w:t>
            </w:r>
          </w:p>
          <w:p w14:paraId="4889B686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02-546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2C024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7 399.35 zł</w:t>
            </w:r>
          </w:p>
        </w:tc>
      </w:tr>
      <w:tr w:rsidR="002E2468" w:rsidRPr="00520927" w14:paraId="721A52F3" w14:textId="77777777" w:rsidTr="00814336">
        <w:tc>
          <w:tcPr>
            <w:tcW w:w="993" w:type="dxa"/>
            <w:shd w:val="clear" w:color="auto" w:fill="auto"/>
            <w:vAlign w:val="center"/>
          </w:tcPr>
          <w:p w14:paraId="0034E74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9766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</w:t>
            </w:r>
          </w:p>
        </w:tc>
        <w:tc>
          <w:tcPr>
            <w:tcW w:w="4110" w:type="dxa"/>
            <w:shd w:val="clear" w:color="auto" w:fill="auto"/>
          </w:tcPr>
          <w:p w14:paraId="0260C8BC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Bialmed</w:t>
            </w:r>
            <w:proofErr w:type="spellEnd"/>
            <w:r w:rsidRPr="00520927">
              <w:t xml:space="preserve"> Sp. z o.o.</w:t>
            </w:r>
          </w:p>
          <w:p w14:paraId="56017854" w14:textId="67DFA7EF" w:rsidR="002E2468" w:rsidRPr="00520927" w:rsidRDefault="00992A40" w:rsidP="00814336">
            <w:r>
              <w:t xml:space="preserve">ul. </w:t>
            </w:r>
            <w:r w:rsidR="002E2468" w:rsidRPr="00520927">
              <w:t>Kazimierzowska</w:t>
            </w:r>
            <w:r w:rsidR="002E2468" w:rsidRPr="00520927">
              <w:t xml:space="preserve"> </w:t>
            </w:r>
            <w:r w:rsidR="002E2468" w:rsidRPr="00520927">
              <w:t>46/48/35</w:t>
            </w:r>
            <w:r w:rsidR="002E2468" w:rsidRPr="00520927">
              <w:t xml:space="preserve"> </w:t>
            </w:r>
          </w:p>
          <w:p w14:paraId="11720744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02-546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D69A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7 852.20 zł</w:t>
            </w:r>
          </w:p>
        </w:tc>
      </w:tr>
      <w:tr w:rsidR="002E2468" w:rsidRPr="00520927" w14:paraId="37F72D97" w14:textId="77777777" w:rsidTr="00814336">
        <w:tc>
          <w:tcPr>
            <w:tcW w:w="993" w:type="dxa"/>
            <w:shd w:val="clear" w:color="auto" w:fill="auto"/>
            <w:vAlign w:val="center"/>
          </w:tcPr>
          <w:p w14:paraId="76ED321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A7289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</w:t>
            </w:r>
          </w:p>
        </w:tc>
        <w:tc>
          <w:tcPr>
            <w:tcW w:w="4110" w:type="dxa"/>
            <w:shd w:val="clear" w:color="auto" w:fill="auto"/>
          </w:tcPr>
          <w:p w14:paraId="1BCC33E5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Bialmed</w:t>
            </w:r>
            <w:proofErr w:type="spellEnd"/>
            <w:r w:rsidRPr="00520927">
              <w:t xml:space="preserve"> Sp. z o.o.</w:t>
            </w:r>
          </w:p>
          <w:p w14:paraId="03EF9D47" w14:textId="0A3A5A8A" w:rsidR="002E2468" w:rsidRPr="00520927" w:rsidRDefault="00992A40" w:rsidP="00814336">
            <w:r>
              <w:t xml:space="preserve">ul. </w:t>
            </w:r>
            <w:r w:rsidR="002E2468" w:rsidRPr="00520927">
              <w:t>Kazimierzowska</w:t>
            </w:r>
            <w:r w:rsidR="002E2468" w:rsidRPr="00520927">
              <w:t xml:space="preserve"> </w:t>
            </w:r>
            <w:r w:rsidR="002E2468" w:rsidRPr="00520927">
              <w:t>46/48/35</w:t>
            </w:r>
            <w:r w:rsidR="002E2468" w:rsidRPr="00520927">
              <w:t xml:space="preserve"> </w:t>
            </w:r>
          </w:p>
          <w:p w14:paraId="1A717267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02-546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EA97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14 504.77 zł</w:t>
            </w:r>
          </w:p>
        </w:tc>
      </w:tr>
      <w:tr w:rsidR="002E2468" w:rsidRPr="00520927" w14:paraId="7068034E" w14:textId="77777777" w:rsidTr="00814336">
        <w:tc>
          <w:tcPr>
            <w:tcW w:w="993" w:type="dxa"/>
            <w:shd w:val="clear" w:color="auto" w:fill="auto"/>
            <w:vAlign w:val="center"/>
          </w:tcPr>
          <w:p w14:paraId="209CD60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CB415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31</w:t>
            </w:r>
          </w:p>
        </w:tc>
        <w:tc>
          <w:tcPr>
            <w:tcW w:w="4110" w:type="dxa"/>
            <w:shd w:val="clear" w:color="auto" w:fill="auto"/>
          </w:tcPr>
          <w:p w14:paraId="7F96003D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Bialmed</w:t>
            </w:r>
            <w:proofErr w:type="spellEnd"/>
            <w:r w:rsidRPr="00520927">
              <w:t xml:space="preserve"> Sp. z o.o.</w:t>
            </w:r>
          </w:p>
          <w:p w14:paraId="3894245D" w14:textId="7BB00405" w:rsidR="002E2468" w:rsidRPr="00520927" w:rsidRDefault="00992A40" w:rsidP="00814336">
            <w:r>
              <w:t xml:space="preserve">ul. </w:t>
            </w:r>
            <w:r w:rsidR="002E2468" w:rsidRPr="00520927">
              <w:t>Kazimierzowska</w:t>
            </w:r>
            <w:r w:rsidR="002E2468" w:rsidRPr="00520927">
              <w:t xml:space="preserve"> </w:t>
            </w:r>
            <w:r w:rsidR="002E2468" w:rsidRPr="00520927">
              <w:t>46/48/35</w:t>
            </w:r>
            <w:r w:rsidR="002E2468" w:rsidRPr="00520927">
              <w:t xml:space="preserve"> </w:t>
            </w:r>
          </w:p>
          <w:p w14:paraId="2643D589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02-546</w:t>
            </w:r>
            <w:r w:rsidRPr="00520927">
              <w:t xml:space="preserve"> </w:t>
            </w:r>
            <w:r w:rsidRPr="0052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3A2C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16 687.30 zł</w:t>
            </w:r>
          </w:p>
        </w:tc>
      </w:tr>
      <w:tr w:rsidR="002E2468" w:rsidRPr="00520927" w14:paraId="65FE4874" w14:textId="77777777" w:rsidTr="00814336">
        <w:tc>
          <w:tcPr>
            <w:tcW w:w="993" w:type="dxa"/>
            <w:shd w:val="clear" w:color="auto" w:fill="auto"/>
            <w:vAlign w:val="center"/>
          </w:tcPr>
          <w:p w14:paraId="6153B9D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CC27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</w:t>
            </w:r>
          </w:p>
        </w:tc>
        <w:tc>
          <w:tcPr>
            <w:tcW w:w="4110" w:type="dxa"/>
            <w:shd w:val="clear" w:color="auto" w:fill="auto"/>
          </w:tcPr>
          <w:p w14:paraId="588D683C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43E49C30" w14:textId="2A97343F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3448C7D6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733E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10 223.40 zł</w:t>
            </w:r>
          </w:p>
        </w:tc>
      </w:tr>
      <w:tr w:rsidR="002E2468" w:rsidRPr="00520927" w14:paraId="7ECACF9C" w14:textId="77777777" w:rsidTr="00814336">
        <w:tc>
          <w:tcPr>
            <w:tcW w:w="993" w:type="dxa"/>
            <w:shd w:val="clear" w:color="auto" w:fill="auto"/>
            <w:vAlign w:val="center"/>
          </w:tcPr>
          <w:p w14:paraId="672E84C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A96D3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</w:t>
            </w:r>
          </w:p>
        </w:tc>
        <w:tc>
          <w:tcPr>
            <w:tcW w:w="4110" w:type="dxa"/>
            <w:shd w:val="clear" w:color="auto" w:fill="auto"/>
          </w:tcPr>
          <w:p w14:paraId="44CF880F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68A38063" w14:textId="05BC1541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6381471B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1BB4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65 106.67 zł</w:t>
            </w:r>
          </w:p>
        </w:tc>
      </w:tr>
      <w:tr w:rsidR="002E2468" w:rsidRPr="00520927" w14:paraId="175AA719" w14:textId="77777777" w:rsidTr="00814336">
        <w:tc>
          <w:tcPr>
            <w:tcW w:w="993" w:type="dxa"/>
            <w:shd w:val="clear" w:color="auto" w:fill="auto"/>
            <w:vAlign w:val="center"/>
          </w:tcPr>
          <w:p w14:paraId="458B89AF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DDBB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10</w:t>
            </w:r>
          </w:p>
        </w:tc>
        <w:tc>
          <w:tcPr>
            <w:tcW w:w="4110" w:type="dxa"/>
            <w:shd w:val="clear" w:color="auto" w:fill="auto"/>
          </w:tcPr>
          <w:p w14:paraId="1B52A67E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4CC9ED4A" w14:textId="1B881337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79A10E97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9A77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111 294.65 zł</w:t>
            </w:r>
          </w:p>
        </w:tc>
      </w:tr>
      <w:tr w:rsidR="002E2468" w:rsidRPr="00520927" w14:paraId="7C1783D4" w14:textId="77777777" w:rsidTr="00814336">
        <w:tc>
          <w:tcPr>
            <w:tcW w:w="993" w:type="dxa"/>
            <w:shd w:val="clear" w:color="auto" w:fill="auto"/>
            <w:vAlign w:val="center"/>
          </w:tcPr>
          <w:p w14:paraId="0BC9314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3C69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12</w:t>
            </w:r>
          </w:p>
        </w:tc>
        <w:tc>
          <w:tcPr>
            <w:tcW w:w="4110" w:type="dxa"/>
            <w:shd w:val="clear" w:color="auto" w:fill="auto"/>
          </w:tcPr>
          <w:p w14:paraId="34971E66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2475ECB9" w14:textId="4E55EC16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5B073B7D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212C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202 630.37 zł</w:t>
            </w:r>
          </w:p>
        </w:tc>
      </w:tr>
      <w:tr w:rsidR="002E2468" w:rsidRPr="00520927" w14:paraId="79B84240" w14:textId="77777777" w:rsidTr="00814336">
        <w:tc>
          <w:tcPr>
            <w:tcW w:w="993" w:type="dxa"/>
            <w:shd w:val="clear" w:color="auto" w:fill="auto"/>
            <w:vAlign w:val="center"/>
          </w:tcPr>
          <w:p w14:paraId="2D2961E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E184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</w:t>
            </w:r>
          </w:p>
        </w:tc>
        <w:tc>
          <w:tcPr>
            <w:tcW w:w="4110" w:type="dxa"/>
            <w:shd w:val="clear" w:color="auto" w:fill="auto"/>
          </w:tcPr>
          <w:p w14:paraId="77159C67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131E01FF" w14:textId="514EF04B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013F60BE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6F08F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6 518.66 zł</w:t>
            </w:r>
          </w:p>
        </w:tc>
      </w:tr>
      <w:tr w:rsidR="002E2468" w:rsidRPr="00520927" w14:paraId="6AD60B59" w14:textId="77777777" w:rsidTr="00814336">
        <w:tc>
          <w:tcPr>
            <w:tcW w:w="993" w:type="dxa"/>
            <w:shd w:val="clear" w:color="auto" w:fill="auto"/>
            <w:vAlign w:val="center"/>
          </w:tcPr>
          <w:p w14:paraId="2CD2782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74C9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15</w:t>
            </w:r>
          </w:p>
        </w:tc>
        <w:tc>
          <w:tcPr>
            <w:tcW w:w="4110" w:type="dxa"/>
            <w:shd w:val="clear" w:color="auto" w:fill="auto"/>
          </w:tcPr>
          <w:p w14:paraId="2D2275C8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1E0D3839" w14:textId="5C654117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7C32AFE1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924E63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7 258.41 zł</w:t>
            </w:r>
          </w:p>
        </w:tc>
      </w:tr>
      <w:tr w:rsidR="002E2468" w:rsidRPr="00520927" w14:paraId="4769D605" w14:textId="77777777" w:rsidTr="00814336">
        <w:tc>
          <w:tcPr>
            <w:tcW w:w="993" w:type="dxa"/>
            <w:shd w:val="clear" w:color="auto" w:fill="auto"/>
            <w:vAlign w:val="center"/>
          </w:tcPr>
          <w:p w14:paraId="307E37F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34CD8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</w:t>
            </w:r>
          </w:p>
        </w:tc>
        <w:tc>
          <w:tcPr>
            <w:tcW w:w="4110" w:type="dxa"/>
            <w:shd w:val="clear" w:color="auto" w:fill="auto"/>
          </w:tcPr>
          <w:p w14:paraId="05BD77A2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50A32F55" w14:textId="337EF303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1F5BB389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3589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51 788.83 zł</w:t>
            </w:r>
          </w:p>
        </w:tc>
      </w:tr>
      <w:tr w:rsidR="002E2468" w:rsidRPr="00520927" w14:paraId="5109F5BE" w14:textId="77777777" w:rsidTr="00814336">
        <w:tc>
          <w:tcPr>
            <w:tcW w:w="993" w:type="dxa"/>
            <w:shd w:val="clear" w:color="auto" w:fill="auto"/>
            <w:vAlign w:val="center"/>
          </w:tcPr>
          <w:p w14:paraId="424456C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11B41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20</w:t>
            </w:r>
          </w:p>
        </w:tc>
        <w:tc>
          <w:tcPr>
            <w:tcW w:w="4110" w:type="dxa"/>
            <w:shd w:val="clear" w:color="auto" w:fill="auto"/>
          </w:tcPr>
          <w:p w14:paraId="553F7117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7DE26F72" w14:textId="283D83E5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72DA5E6C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558B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13 705.20 zł</w:t>
            </w:r>
          </w:p>
        </w:tc>
      </w:tr>
      <w:tr w:rsidR="002E2468" w:rsidRPr="00520927" w14:paraId="6AD32BE3" w14:textId="77777777" w:rsidTr="00814336">
        <w:tc>
          <w:tcPr>
            <w:tcW w:w="993" w:type="dxa"/>
            <w:shd w:val="clear" w:color="auto" w:fill="auto"/>
            <w:vAlign w:val="center"/>
          </w:tcPr>
          <w:p w14:paraId="062564E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B999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22</w:t>
            </w:r>
          </w:p>
        </w:tc>
        <w:tc>
          <w:tcPr>
            <w:tcW w:w="4110" w:type="dxa"/>
            <w:shd w:val="clear" w:color="auto" w:fill="auto"/>
          </w:tcPr>
          <w:p w14:paraId="63607392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063EA4F3" w14:textId="5AF9BECF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2C4AA9E3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64385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4 401.54 zł</w:t>
            </w:r>
          </w:p>
        </w:tc>
      </w:tr>
      <w:tr w:rsidR="002E2468" w:rsidRPr="00520927" w14:paraId="286C1CE7" w14:textId="77777777" w:rsidTr="00814336">
        <w:tc>
          <w:tcPr>
            <w:tcW w:w="993" w:type="dxa"/>
            <w:shd w:val="clear" w:color="auto" w:fill="auto"/>
            <w:vAlign w:val="center"/>
          </w:tcPr>
          <w:p w14:paraId="42479714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BBE98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23</w:t>
            </w:r>
          </w:p>
        </w:tc>
        <w:tc>
          <w:tcPr>
            <w:tcW w:w="4110" w:type="dxa"/>
            <w:shd w:val="clear" w:color="auto" w:fill="auto"/>
          </w:tcPr>
          <w:p w14:paraId="594BAF60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4793CDC4" w14:textId="3A19E424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0C49B485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EFD6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720.58 zł</w:t>
            </w:r>
          </w:p>
        </w:tc>
      </w:tr>
      <w:tr w:rsidR="002E2468" w:rsidRPr="00520927" w14:paraId="0A1A046C" w14:textId="77777777" w:rsidTr="00814336">
        <w:tc>
          <w:tcPr>
            <w:tcW w:w="993" w:type="dxa"/>
            <w:shd w:val="clear" w:color="auto" w:fill="auto"/>
            <w:vAlign w:val="center"/>
          </w:tcPr>
          <w:p w14:paraId="569DA482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CF0DB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25</w:t>
            </w:r>
          </w:p>
        </w:tc>
        <w:tc>
          <w:tcPr>
            <w:tcW w:w="4110" w:type="dxa"/>
            <w:shd w:val="clear" w:color="auto" w:fill="auto"/>
          </w:tcPr>
          <w:p w14:paraId="0370F567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1F831D01" w14:textId="0E5203DC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03FC65C4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D8BEB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7 891.08 zł</w:t>
            </w:r>
          </w:p>
        </w:tc>
      </w:tr>
      <w:tr w:rsidR="002E2468" w:rsidRPr="00520927" w14:paraId="31036633" w14:textId="77777777" w:rsidTr="00814336">
        <w:tc>
          <w:tcPr>
            <w:tcW w:w="993" w:type="dxa"/>
            <w:shd w:val="clear" w:color="auto" w:fill="auto"/>
            <w:vAlign w:val="center"/>
          </w:tcPr>
          <w:p w14:paraId="232859B6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6509D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27</w:t>
            </w:r>
          </w:p>
        </w:tc>
        <w:tc>
          <w:tcPr>
            <w:tcW w:w="4110" w:type="dxa"/>
            <w:shd w:val="clear" w:color="auto" w:fill="auto"/>
          </w:tcPr>
          <w:p w14:paraId="334F8B66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0DA3A545" w14:textId="7B6ACD09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5A07FA0B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057C0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14 576.21 zł</w:t>
            </w:r>
          </w:p>
        </w:tc>
      </w:tr>
      <w:tr w:rsidR="002E2468" w:rsidRPr="00520927" w14:paraId="79807631" w14:textId="77777777" w:rsidTr="00814336">
        <w:tc>
          <w:tcPr>
            <w:tcW w:w="993" w:type="dxa"/>
            <w:shd w:val="clear" w:color="auto" w:fill="auto"/>
            <w:vAlign w:val="center"/>
          </w:tcPr>
          <w:p w14:paraId="6A747955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5FA4AC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31</w:t>
            </w:r>
          </w:p>
        </w:tc>
        <w:tc>
          <w:tcPr>
            <w:tcW w:w="4110" w:type="dxa"/>
            <w:shd w:val="clear" w:color="auto" w:fill="auto"/>
          </w:tcPr>
          <w:p w14:paraId="1D3D1874" w14:textId="77777777" w:rsidR="002E2468" w:rsidRPr="00520927" w:rsidRDefault="002E2468" w:rsidP="00814336">
            <w:pPr>
              <w:spacing w:before="80"/>
            </w:pPr>
            <w:proofErr w:type="spellStart"/>
            <w:r w:rsidRPr="00520927">
              <w:t>Salus</w:t>
            </w:r>
            <w:proofErr w:type="spellEnd"/>
            <w:r w:rsidRPr="00520927">
              <w:t xml:space="preserve"> International Sp. z o.o.</w:t>
            </w:r>
          </w:p>
          <w:p w14:paraId="4BDFD5EF" w14:textId="4B48C25D" w:rsidR="002E2468" w:rsidRPr="00520927" w:rsidRDefault="00992A40" w:rsidP="00814336">
            <w:r>
              <w:t xml:space="preserve">ul. </w:t>
            </w:r>
            <w:r w:rsidR="002E2468" w:rsidRPr="00520927">
              <w:t>Pułaskiego</w:t>
            </w:r>
            <w:r w:rsidR="002E2468" w:rsidRPr="00520927">
              <w:t xml:space="preserve"> </w:t>
            </w:r>
            <w:r w:rsidR="002E2468" w:rsidRPr="00520927">
              <w:t>9</w:t>
            </w:r>
            <w:r w:rsidR="002E2468" w:rsidRPr="00520927">
              <w:t xml:space="preserve"> </w:t>
            </w:r>
          </w:p>
          <w:p w14:paraId="651F09B7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40-273</w:t>
            </w:r>
            <w:r w:rsidRPr="00520927">
              <w:t xml:space="preserve"> </w:t>
            </w:r>
            <w:r w:rsidRPr="005209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48DCA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16 451.43 zł</w:t>
            </w:r>
          </w:p>
        </w:tc>
      </w:tr>
      <w:tr w:rsidR="002E2468" w:rsidRPr="00520927" w14:paraId="24709F47" w14:textId="77777777" w:rsidTr="00814336">
        <w:tc>
          <w:tcPr>
            <w:tcW w:w="993" w:type="dxa"/>
            <w:shd w:val="clear" w:color="auto" w:fill="auto"/>
            <w:vAlign w:val="center"/>
          </w:tcPr>
          <w:p w14:paraId="504320B9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B3AD7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31</w:t>
            </w:r>
          </w:p>
        </w:tc>
        <w:tc>
          <w:tcPr>
            <w:tcW w:w="4110" w:type="dxa"/>
            <w:shd w:val="clear" w:color="auto" w:fill="auto"/>
          </w:tcPr>
          <w:p w14:paraId="731D1794" w14:textId="2D6099E4" w:rsidR="002E2468" w:rsidRPr="00520927" w:rsidRDefault="002E2468" w:rsidP="00814336">
            <w:pPr>
              <w:spacing w:before="80"/>
            </w:pPr>
            <w:r w:rsidRPr="00520927">
              <w:t xml:space="preserve">OPTIFARMA </w:t>
            </w:r>
            <w:r w:rsidR="00992A40">
              <w:t xml:space="preserve">Sp. z o.o. Sp.k. </w:t>
            </w:r>
          </w:p>
          <w:p w14:paraId="3E1E81ED" w14:textId="21624AAF" w:rsidR="002E2468" w:rsidRPr="00520927" w:rsidRDefault="00992A40" w:rsidP="00814336">
            <w:r>
              <w:t xml:space="preserve">ul. </w:t>
            </w:r>
            <w:r w:rsidR="002E2468" w:rsidRPr="00520927">
              <w:t>Sokołowska</w:t>
            </w:r>
            <w:r w:rsidR="002E2468" w:rsidRPr="00520927">
              <w:t xml:space="preserve"> </w:t>
            </w:r>
            <w:r w:rsidR="002E2468" w:rsidRPr="00520927">
              <w:t>14</w:t>
            </w:r>
          </w:p>
          <w:p w14:paraId="336B3000" w14:textId="77777777" w:rsidR="002E2468" w:rsidRPr="00520927" w:rsidRDefault="002E2468" w:rsidP="00814336">
            <w:pPr>
              <w:spacing w:after="80"/>
              <w:jc w:val="both"/>
            </w:pPr>
            <w:r w:rsidRPr="00520927">
              <w:t>05-806</w:t>
            </w:r>
            <w:r w:rsidRPr="00520927">
              <w:t xml:space="preserve"> </w:t>
            </w:r>
            <w:r w:rsidRPr="00520927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D2DBE" w14:textId="77777777" w:rsidR="002E2468" w:rsidRPr="00520927" w:rsidRDefault="002E2468" w:rsidP="00814336">
            <w:pPr>
              <w:spacing w:before="80" w:after="80"/>
              <w:jc w:val="center"/>
            </w:pPr>
            <w:r w:rsidRPr="00520927">
              <w:t>17 201.16 zł</w:t>
            </w:r>
          </w:p>
        </w:tc>
      </w:tr>
      <w:bookmarkEnd w:id="0"/>
    </w:tbl>
    <w:p w14:paraId="4DDB28C3" w14:textId="54D8570E" w:rsidR="00C236D3" w:rsidRPr="00520927" w:rsidRDefault="00C236D3" w:rsidP="00173B20">
      <w:pPr>
        <w:jc w:val="right"/>
        <w:rPr>
          <w:sz w:val="22"/>
          <w:szCs w:val="22"/>
        </w:rPr>
      </w:pPr>
    </w:p>
    <w:sectPr w:rsidR="00C236D3" w:rsidRPr="005209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A3773" w14:textId="77777777" w:rsidR="00CA4979" w:rsidRDefault="00CA4979">
      <w:r>
        <w:separator/>
      </w:r>
    </w:p>
  </w:endnote>
  <w:endnote w:type="continuationSeparator" w:id="0">
    <w:p w14:paraId="02F72ED5" w14:textId="77777777" w:rsidR="00CA4979" w:rsidRDefault="00CA4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C77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243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E1D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C9FAFD">
        <v:line id="_x0000_s2049" style="position:absolute;left:0;text-align:left;z-index:251657728" from="-3.85pt,8.7pt" to="455.15pt,8.7pt"/>
      </w:pict>
    </w:r>
  </w:p>
  <w:p w14:paraId="0F8C9A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0B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E464E" w14:textId="77777777" w:rsidR="009F189D" w:rsidRDefault="009F189D">
    <w:pPr>
      <w:pStyle w:val="Stopka"/>
      <w:tabs>
        <w:tab w:val="clear" w:pos="4536"/>
      </w:tabs>
      <w:jc w:val="center"/>
    </w:pPr>
  </w:p>
  <w:p w14:paraId="483C21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A4DE9" w14:textId="77777777" w:rsidR="00CA4979" w:rsidRDefault="00CA4979">
      <w:r>
        <w:separator/>
      </w:r>
    </w:p>
  </w:footnote>
  <w:footnote w:type="continuationSeparator" w:id="0">
    <w:p w14:paraId="22CA5D5F" w14:textId="77777777" w:rsidR="00CA4979" w:rsidRDefault="00CA4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8ABA" w14:textId="77777777" w:rsidR="002E2468" w:rsidRDefault="002E24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FEB3" w14:textId="77777777" w:rsidR="002E2468" w:rsidRDefault="002E24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F8A64" w14:textId="77777777" w:rsidR="002E2468" w:rsidRDefault="002E24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979"/>
    <w:rsid w:val="00007727"/>
    <w:rsid w:val="00017720"/>
    <w:rsid w:val="00035488"/>
    <w:rsid w:val="000D7F25"/>
    <w:rsid w:val="000E00E5"/>
    <w:rsid w:val="00173B20"/>
    <w:rsid w:val="001C69FF"/>
    <w:rsid w:val="0023318D"/>
    <w:rsid w:val="002E2468"/>
    <w:rsid w:val="003D72FD"/>
    <w:rsid w:val="00423179"/>
    <w:rsid w:val="004615A7"/>
    <w:rsid w:val="00490DC0"/>
    <w:rsid w:val="00493F8C"/>
    <w:rsid w:val="004C7E9B"/>
    <w:rsid w:val="00520927"/>
    <w:rsid w:val="005614F2"/>
    <w:rsid w:val="00577BC6"/>
    <w:rsid w:val="0069085C"/>
    <w:rsid w:val="006B27ED"/>
    <w:rsid w:val="00843263"/>
    <w:rsid w:val="00861E75"/>
    <w:rsid w:val="00992A40"/>
    <w:rsid w:val="009D19BD"/>
    <w:rsid w:val="009F189D"/>
    <w:rsid w:val="00A80738"/>
    <w:rsid w:val="00BB547B"/>
    <w:rsid w:val="00C236D3"/>
    <w:rsid w:val="00C659E2"/>
    <w:rsid w:val="00C82837"/>
    <w:rsid w:val="00CA3D66"/>
    <w:rsid w:val="00CA4979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6C32AE"/>
  <w15:chartTrackingRefBased/>
  <w15:docId w15:val="{7094460C-9072-4CC3-9711-B8CAC1B0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1054</Words>
  <Characters>5025</Characters>
  <Application>Microsoft Office Word</Application>
  <DocSecurity>0</DocSecurity>
  <Lines>41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2023-03-06T11:57:00Z</cp:lastPrinted>
  <dcterms:created xsi:type="dcterms:W3CDTF">2023-03-06T11:47:00Z</dcterms:created>
  <dcterms:modified xsi:type="dcterms:W3CDTF">2023-03-06T11:57:00Z</dcterms:modified>
</cp:coreProperties>
</file>