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64DDBAE2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62019B" w:rsidRPr="0062019B">
        <w:rPr>
          <w:b/>
        </w:rPr>
        <w:t>Dostawa</w:t>
      </w:r>
      <w:r w:rsidR="0045117D" w:rsidRPr="0045117D">
        <w:rPr>
          <w:b/>
        </w:rPr>
        <w:t xml:space="preserve"> pompy próżniowej rotacyjnej dla </w:t>
      </w:r>
      <w:proofErr w:type="spellStart"/>
      <w:r w:rsidR="0045117D" w:rsidRPr="0045117D">
        <w:rPr>
          <w:b/>
        </w:rPr>
        <w:t>WFiIS</w:t>
      </w:r>
      <w:proofErr w:type="spellEnd"/>
      <w:r w:rsidR="0045117D" w:rsidRPr="0045117D">
        <w:rPr>
          <w:b/>
        </w:rPr>
        <w:t xml:space="preserve"> - KC-zp.727-121/23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3BDF72DE" w14:textId="77777777" w:rsidR="00A15164" w:rsidRDefault="00A15164" w:rsidP="008D2AB8">
      <w:pPr>
        <w:pStyle w:val="Tekstpodstawowy"/>
      </w:pPr>
    </w:p>
    <w:p w14:paraId="6C2E6D35" w14:textId="36B73930" w:rsidR="00FE545C" w:rsidRPr="004711DA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4711DA">
        <w:t>………………………………………</w:t>
      </w:r>
    </w:p>
    <w:p w14:paraId="241A78F8" w14:textId="594C8F07" w:rsidR="00620CC3" w:rsidRDefault="00D43FC5" w:rsidP="00123BC9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123BC9">
        <w:rPr>
          <w:b/>
          <w:bCs/>
        </w:rPr>
        <w:t xml:space="preserve">  </w:t>
      </w:r>
      <w:r w:rsidR="00620CC3" w:rsidRPr="00A15164">
        <w:rPr>
          <w:b/>
          <w:color w:val="FF0000"/>
        </w:rPr>
        <w:t>/kryterium oceny ofert/</w:t>
      </w:r>
    </w:p>
    <w:p w14:paraId="525A5D84" w14:textId="6CA39A54" w:rsidR="0045117D" w:rsidRPr="00620CC3" w:rsidRDefault="0045117D" w:rsidP="0045117D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Termin realizacji</w:t>
      </w:r>
      <w:r>
        <w:rPr>
          <w:b/>
        </w:rPr>
        <w:t xml:space="preserve"> zamówienia</w:t>
      </w:r>
      <w:r w:rsidRPr="00EF68E5">
        <w:rPr>
          <w:b/>
        </w:rPr>
        <w:t xml:space="preserve">: </w:t>
      </w:r>
      <w:r>
        <w:rPr>
          <w:b/>
        </w:rPr>
        <w:t>………..</w:t>
      </w:r>
      <w:r>
        <w:rPr>
          <w:b/>
          <w:bCs/>
        </w:rPr>
        <w:t xml:space="preserve"> dni</w:t>
      </w:r>
      <w:r w:rsidRPr="00EF68E5">
        <w:rPr>
          <w:b/>
          <w:bCs/>
        </w:rPr>
        <w:t xml:space="preserve"> od daty podpisana umowy</w:t>
      </w:r>
      <w:r w:rsidRPr="00EF68E5">
        <w:t xml:space="preserve"> </w:t>
      </w:r>
      <w:r w:rsidRPr="00A15164">
        <w:rPr>
          <w:b/>
          <w:color w:val="FF0000"/>
        </w:rPr>
        <w:t>/kryterium oceny ofert/</w:t>
      </w:r>
    </w:p>
    <w:p w14:paraId="4A7AE577" w14:textId="2A954D5A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590CC" w14:textId="77777777" w:rsidR="002E21E0" w:rsidRDefault="002E21E0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466B8619" w14:textId="57E11842" w:rsidR="0032786A" w:rsidRDefault="0032786A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sectPr w:rsidR="0032786A" w:rsidSect="004711DA">
      <w:footerReference w:type="default" r:id="rId8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7EEF" w14:textId="77777777" w:rsidR="00142A1B" w:rsidRDefault="00142A1B">
      <w:r>
        <w:separator/>
      </w:r>
    </w:p>
  </w:endnote>
  <w:endnote w:type="continuationSeparator" w:id="0">
    <w:p w14:paraId="735BFE79" w14:textId="77777777" w:rsidR="00142A1B" w:rsidRDefault="0014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EA8D8" w14:textId="77777777" w:rsidR="00142A1B" w:rsidRDefault="00142A1B">
      <w:r>
        <w:separator/>
      </w:r>
    </w:p>
  </w:footnote>
  <w:footnote w:type="continuationSeparator" w:id="0">
    <w:p w14:paraId="2FE32384" w14:textId="77777777" w:rsidR="00142A1B" w:rsidRDefault="00142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A4595"/>
    <w:rsid w:val="000B731D"/>
    <w:rsid w:val="000C40E5"/>
    <w:rsid w:val="000C7D90"/>
    <w:rsid w:val="000D6134"/>
    <w:rsid w:val="000E09C7"/>
    <w:rsid w:val="000F6589"/>
    <w:rsid w:val="00106636"/>
    <w:rsid w:val="00116EC6"/>
    <w:rsid w:val="00123BC9"/>
    <w:rsid w:val="001416A6"/>
    <w:rsid w:val="00142A1B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419D6"/>
    <w:rsid w:val="003A2460"/>
    <w:rsid w:val="003A2B1A"/>
    <w:rsid w:val="003C1456"/>
    <w:rsid w:val="003E7248"/>
    <w:rsid w:val="00406816"/>
    <w:rsid w:val="00432B68"/>
    <w:rsid w:val="0045117D"/>
    <w:rsid w:val="00456CE6"/>
    <w:rsid w:val="004660A2"/>
    <w:rsid w:val="004711DA"/>
    <w:rsid w:val="004B7300"/>
    <w:rsid w:val="004C6753"/>
    <w:rsid w:val="004D7DBE"/>
    <w:rsid w:val="00531CCE"/>
    <w:rsid w:val="00595C87"/>
    <w:rsid w:val="005D2C65"/>
    <w:rsid w:val="005E6D94"/>
    <w:rsid w:val="0062019B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A0022B"/>
    <w:rsid w:val="00A15164"/>
    <w:rsid w:val="00A346FE"/>
    <w:rsid w:val="00A47B4D"/>
    <w:rsid w:val="00A83018"/>
    <w:rsid w:val="00AC4D91"/>
    <w:rsid w:val="00B2030A"/>
    <w:rsid w:val="00B55E07"/>
    <w:rsid w:val="00B774DC"/>
    <w:rsid w:val="00B83292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682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2</cp:revision>
  <cp:lastPrinted>2023-01-27T07:26:00Z</cp:lastPrinted>
  <dcterms:created xsi:type="dcterms:W3CDTF">2023-02-27T14:14:00Z</dcterms:created>
  <dcterms:modified xsi:type="dcterms:W3CDTF">2023-02-27T14:14:00Z</dcterms:modified>
</cp:coreProperties>
</file>