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1B13C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B13CE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1B13CE">
        <w:rPr>
          <w:rFonts w:ascii="Arial" w:hAnsi="Arial" w:cs="Arial"/>
          <w:sz w:val="24"/>
          <w:szCs w:val="24"/>
        </w:rPr>
        <w:t>2023-03-03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1B13CE" w:rsidRPr="001B13CE" w:rsidRDefault="001B13C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B13CE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1B13CE" w:rsidRPr="001B13CE" w:rsidRDefault="001B13C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B13CE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D665F5" w:rsidRPr="00BB547B" w:rsidRDefault="001B13CE" w:rsidP="00D665F5">
      <w:pPr>
        <w:rPr>
          <w:rFonts w:ascii="Arial" w:hAnsi="Arial" w:cs="Arial"/>
          <w:sz w:val="24"/>
          <w:szCs w:val="24"/>
        </w:rPr>
      </w:pPr>
      <w:r w:rsidRPr="001B13CE">
        <w:rPr>
          <w:rFonts w:ascii="Arial" w:hAnsi="Arial" w:cs="Arial"/>
          <w:sz w:val="24"/>
          <w:szCs w:val="24"/>
        </w:rPr>
        <w:t>ul. Prądnicka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B13CE">
        <w:rPr>
          <w:rFonts w:ascii="Arial" w:hAnsi="Arial" w:cs="Arial"/>
          <w:sz w:val="24"/>
          <w:szCs w:val="24"/>
        </w:rPr>
        <w:t>35-37</w:t>
      </w:r>
    </w:p>
    <w:p w:rsidR="00D665F5" w:rsidRPr="00BB547B" w:rsidRDefault="001B13CE" w:rsidP="00D665F5">
      <w:pPr>
        <w:rPr>
          <w:rFonts w:ascii="Arial" w:hAnsi="Arial" w:cs="Arial"/>
          <w:sz w:val="24"/>
          <w:szCs w:val="24"/>
        </w:rPr>
      </w:pPr>
      <w:r w:rsidRPr="001B13CE">
        <w:rPr>
          <w:rFonts w:ascii="Arial" w:hAnsi="Arial" w:cs="Arial"/>
          <w:sz w:val="24"/>
          <w:szCs w:val="24"/>
        </w:rPr>
        <w:t>31-202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B13CE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B13CE" w:rsidRPr="001B13CE">
        <w:rPr>
          <w:rFonts w:ascii="Arial" w:hAnsi="Arial" w:cs="Arial"/>
          <w:b/>
          <w:sz w:val="24"/>
          <w:szCs w:val="24"/>
        </w:rPr>
        <w:t>ZP/7/2023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B13CE" w:rsidRPr="001B13CE">
        <w:rPr>
          <w:rFonts w:ascii="Arial" w:hAnsi="Arial" w:cs="Arial"/>
          <w:sz w:val="24"/>
          <w:szCs w:val="24"/>
        </w:rPr>
        <w:t>podstawowy</w:t>
      </w:r>
      <w:r w:rsidR="00F807FD">
        <w:rPr>
          <w:rFonts w:ascii="Arial" w:hAnsi="Arial" w:cs="Arial"/>
          <w:sz w:val="24"/>
          <w:szCs w:val="24"/>
        </w:rPr>
        <w:t>m</w:t>
      </w:r>
      <w:bookmarkStart w:id="1" w:name="_GoBack"/>
      <w:bookmarkEnd w:id="1"/>
      <w:r w:rsidR="001B13CE" w:rsidRPr="001B13CE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1B13CE" w:rsidRPr="001B13CE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1B13C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B13CE">
        <w:rPr>
          <w:rFonts w:ascii="Arial" w:hAnsi="Arial" w:cs="Arial"/>
          <w:b/>
          <w:szCs w:val="24"/>
        </w:rPr>
        <w:t>Zakupy inwestycyjne dla Szpitala Miejskiego Specjalistycznego im. Gabriela Narutowicza w Krakowie - zakup aparatury i sprzętu medycznego dla potrzeb Oddziału Urologii z Onkologią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B13CE" w:rsidRPr="001B13CE">
        <w:rPr>
          <w:rFonts w:ascii="Arial" w:hAnsi="Arial" w:cs="Arial"/>
          <w:sz w:val="24"/>
          <w:szCs w:val="24"/>
        </w:rPr>
        <w:t>03/03/2023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B13CE" w:rsidRPr="001B13CE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1B13CE" w:rsidRPr="00BB547B" w:rsidTr="00AA4C41">
        <w:tc>
          <w:tcPr>
            <w:tcW w:w="993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B13CE" w:rsidRPr="00BB547B" w:rsidRDefault="001B13CE" w:rsidP="00AA4C41">
            <w:pPr>
              <w:spacing w:before="80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ZAKŁAD ELEKTRONICZNY VIDEOMED</w:t>
            </w:r>
          </w:p>
          <w:p w:rsidR="001B13CE" w:rsidRPr="00BB547B" w:rsidRDefault="001B13CE" w:rsidP="00AA4C41">
            <w:pPr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Klonowa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B13CE" w:rsidRPr="00BB547B" w:rsidRDefault="001B13CE" w:rsidP="00AA4C41">
            <w:pPr>
              <w:spacing w:after="80"/>
              <w:jc w:val="both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58-310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Szczawno-Zdrój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43 146.00 zł</w:t>
            </w:r>
          </w:p>
        </w:tc>
      </w:tr>
      <w:tr w:rsidR="001B13CE" w:rsidRPr="00BB547B" w:rsidTr="00AA4C41">
        <w:tc>
          <w:tcPr>
            <w:tcW w:w="993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B13CE" w:rsidRPr="00BB547B" w:rsidRDefault="001B13CE" w:rsidP="00AA4C41">
            <w:pPr>
              <w:spacing w:before="80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 xml:space="preserve">Karl </w:t>
            </w:r>
            <w:proofErr w:type="spellStart"/>
            <w:r w:rsidRPr="001B13CE">
              <w:rPr>
                <w:rFonts w:ascii="Arial" w:hAnsi="Arial" w:cs="Arial"/>
              </w:rPr>
              <w:t>Storz</w:t>
            </w:r>
            <w:proofErr w:type="spellEnd"/>
            <w:r w:rsidRPr="001B13CE">
              <w:rPr>
                <w:rFonts w:ascii="Arial" w:hAnsi="Arial" w:cs="Arial"/>
              </w:rPr>
              <w:t xml:space="preserve"> Polska Sp. z o.o.</w:t>
            </w:r>
          </w:p>
          <w:p w:rsidR="001B13CE" w:rsidRPr="00BB547B" w:rsidRDefault="001B13CE" w:rsidP="00AA4C41">
            <w:pPr>
              <w:rPr>
                <w:rFonts w:ascii="Arial" w:hAnsi="Arial" w:cs="Arial"/>
              </w:rPr>
            </w:pPr>
            <w:proofErr w:type="spellStart"/>
            <w:r w:rsidRPr="001B13CE">
              <w:rPr>
                <w:rFonts w:ascii="Arial" w:hAnsi="Arial" w:cs="Arial"/>
              </w:rPr>
              <w:t>Hołubcowa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123/-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B13CE" w:rsidRPr="00BB547B" w:rsidRDefault="001B13CE" w:rsidP="00AA4C41">
            <w:pPr>
              <w:spacing w:after="80"/>
              <w:jc w:val="both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02-854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292 105.12 zł</w:t>
            </w:r>
          </w:p>
        </w:tc>
      </w:tr>
      <w:tr w:rsidR="001B13CE" w:rsidRPr="00BB547B" w:rsidTr="00AA4C41">
        <w:tc>
          <w:tcPr>
            <w:tcW w:w="993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B13CE" w:rsidRPr="00BB547B" w:rsidRDefault="001B13CE" w:rsidP="00AA4C41">
            <w:pPr>
              <w:spacing w:before="80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Olympus Polska Sp. z o.o.</w:t>
            </w:r>
          </w:p>
          <w:p w:rsidR="001B13CE" w:rsidRPr="00BB547B" w:rsidRDefault="001B13CE" w:rsidP="00AA4C41">
            <w:pPr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ul. Wynalazek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B13CE" w:rsidRPr="00BB547B" w:rsidRDefault="001B13CE" w:rsidP="00AA4C41">
            <w:pPr>
              <w:spacing w:after="80"/>
              <w:jc w:val="both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02-677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43 277.76 zł</w:t>
            </w:r>
          </w:p>
        </w:tc>
      </w:tr>
      <w:tr w:rsidR="001B13CE" w:rsidRPr="00BB547B" w:rsidTr="00AA4C41">
        <w:tc>
          <w:tcPr>
            <w:tcW w:w="993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B13CE" w:rsidRPr="00BB547B" w:rsidRDefault="001B13CE" w:rsidP="00AA4C4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B13CE">
              <w:rPr>
                <w:rFonts w:ascii="Arial" w:hAnsi="Arial" w:cs="Arial"/>
              </w:rPr>
              <w:t>Varimed</w:t>
            </w:r>
            <w:proofErr w:type="spellEnd"/>
            <w:r w:rsidRPr="001B13CE">
              <w:rPr>
                <w:rFonts w:ascii="Arial" w:hAnsi="Arial" w:cs="Arial"/>
              </w:rPr>
              <w:t xml:space="preserve"> Sp. z o. o.</w:t>
            </w:r>
          </w:p>
          <w:p w:rsidR="001B13CE" w:rsidRPr="00BB547B" w:rsidRDefault="001B13CE" w:rsidP="00AA4C41">
            <w:pPr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Tadeusza 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115/4U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B13CE" w:rsidRPr="00BB547B" w:rsidRDefault="001B13CE" w:rsidP="00AA4C41">
            <w:pPr>
              <w:spacing w:after="80"/>
              <w:jc w:val="both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50-442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B13CE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13CE" w:rsidRPr="00BB547B" w:rsidRDefault="001B13CE" w:rsidP="00AA4C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B13CE">
              <w:rPr>
                <w:rFonts w:ascii="Arial" w:hAnsi="Arial" w:cs="Arial"/>
              </w:rPr>
              <w:t>429 300.00 zł</w:t>
            </w:r>
          </w:p>
        </w:tc>
      </w:tr>
    </w:tbl>
    <w:p w:rsidR="00C236D3" w:rsidRPr="00BB547B" w:rsidRDefault="001B13CE" w:rsidP="00173B20">
      <w:pPr>
        <w:jc w:val="right"/>
        <w:rPr>
          <w:rFonts w:ascii="Arial" w:hAnsi="Arial" w:cs="Arial"/>
          <w:sz w:val="22"/>
          <w:szCs w:val="22"/>
        </w:rPr>
      </w:pPr>
      <w:r w:rsidRPr="001B13CE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534" w:rsidRDefault="00D26534">
      <w:r>
        <w:separator/>
      </w:r>
    </w:p>
  </w:endnote>
  <w:endnote w:type="continuationSeparator" w:id="0">
    <w:p w:rsidR="00D26534" w:rsidRDefault="00D2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534" w:rsidRDefault="00D26534">
      <w:r>
        <w:separator/>
      </w:r>
    </w:p>
  </w:footnote>
  <w:footnote w:type="continuationSeparator" w:id="0">
    <w:p w:rsidR="00D26534" w:rsidRDefault="00D26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3CE" w:rsidRDefault="001B13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3CE" w:rsidRDefault="001B13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13CE" w:rsidRDefault="001B13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534"/>
    <w:rsid w:val="00007727"/>
    <w:rsid w:val="00017720"/>
    <w:rsid w:val="00035488"/>
    <w:rsid w:val="000D7F25"/>
    <w:rsid w:val="000E00E5"/>
    <w:rsid w:val="00173B20"/>
    <w:rsid w:val="001B13CE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6534"/>
    <w:rsid w:val="00D665F5"/>
    <w:rsid w:val="00D7128F"/>
    <w:rsid w:val="00EA3476"/>
    <w:rsid w:val="00F16C60"/>
    <w:rsid w:val="00F807F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A20655"/>
  <w15:chartTrackingRefBased/>
  <w15:docId w15:val="{7BD1BD6A-0602-4815-965B-245A1909E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2023-03-03T11:33:00Z</dcterms:created>
  <dcterms:modified xsi:type="dcterms:W3CDTF">2023-03-03T11:35:00Z</dcterms:modified>
</cp:coreProperties>
</file>