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A7C74" w14:textId="77777777" w:rsidR="007F65DC" w:rsidRPr="00240E71" w:rsidRDefault="00B5513E" w:rsidP="007F65D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5594009">
          <v:roundrect id="_x0000_s1027" style="position:absolute;left:0;text-align:left;margin-left:-25.5pt;margin-top:-13.15pt;width:162pt;height:1in;z-index:251658240" arcsize="10923f"/>
        </w:pict>
      </w:r>
      <w:r w:rsidR="007F65DC">
        <w:rPr>
          <w:b w:val="0"/>
          <w:sz w:val="22"/>
          <w:szCs w:val="22"/>
        </w:rPr>
        <w:tab/>
      </w:r>
      <w:r w:rsidR="007F65DC">
        <w:rPr>
          <w:b w:val="0"/>
          <w:sz w:val="22"/>
          <w:szCs w:val="22"/>
        </w:rPr>
        <w:tab/>
      </w:r>
      <w:r w:rsidR="007F65DC">
        <w:rPr>
          <w:b w:val="0"/>
          <w:sz w:val="22"/>
          <w:szCs w:val="22"/>
        </w:rPr>
        <w:tab/>
      </w:r>
      <w:r w:rsidR="007F65DC">
        <w:rPr>
          <w:b w:val="0"/>
          <w:sz w:val="22"/>
          <w:szCs w:val="22"/>
        </w:rPr>
        <w:tab/>
      </w:r>
      <w:r w:rsidR="007F65DC">
        <w:rPr>
          <w:b w:val="0"/>
          <w:sz w:val="22"/>
          <w:szCs w:val="22"/>
        </w:rPr>
        <w:tab/>
      </w:r>
      <w:r w:rsidR="007F65DC">
        <w:rPr>
          <w:b w:val="0"/>
          <w:sz w:val="22"/>
          <w:szCs w:val="22"/>
        </w:rPr>
        <w:tab/>
      </w:r>
      <w:r w:rsidR="007F65DC">
        <w:rPr>
          <w:b w:val="0"/>
          <w:sz w:val="22"/>
          <w:szCs w:val="22"/>
        </w:rPr>
        <w:tab/>
      </w:r>
      <w:r w:rsidR="007F65DC" w:rsidRPr="004C278E">
        <w:rPr>
          <w:rFonts w:ascii="Times New Roman" w:hAnsi="Times New Roman"/>
        </w:rPr>
        <w:t xml:space="preserve">Załącznik nr </w:t>
      </w:r>
      <w:r w:rsidR="007F65DC">
        <w:rPr>
          <w:rFonts w:ascii="Times New Roman" w:hAnsi="Times New Roman"/>
        </w:rPr>
        <w:t>1</w:t>
      </w:r>
    </w:p>
    <w:p w14:paraId="43854030" w14:textId="77777777" w:rsidR="007F65DC" w:rsidRDefault="007F65DC" w:rsidP="007F65D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9FC474E" w14:textId="77777777" w:rsidR="007F65DC" w:rsidRPr="0022732C" w:rsidRDefault="007F65DC" w:rsidP="007F65D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485B53" w14:textId="77777777" w:rsidR="007F65DC" w:rsidRDefault="007F65DC" w:rsidP="007F65D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8E4266B" w14:textId="77777777" w:rsidR="007F65DC" w:rsidRPr="0022732C" w:rsidRDefault="007F65DC" w:rsidP="007F65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3A2913E" w14:textId="77777777" w:rsidR="007F65DC" w:rsidRPr="0022732C" w:rsidRDefault="007F65DC" w:rsidP="007F65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EAABE1A" w14:textId="77777777" w:rsidR="007F65DC" w:rsidRPr="0022732C" w:rsidRDefault="007F65DC" w:rsidP="007F65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74BEFB1" w14:textId="77777777" w:rsidR="007F65DC" w:rsidRPr="0022732C" w:rsidRDefault="007F65DC" w:rsidP="007F65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7374A12" w14:textId="77777777" w:rsidR="007F65DC" w:rsidRPr="0022732C" w:rsidRDefault="007F65DC" w:rsidP="007F65D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5F215640" w14:textId="77777777" w:rsidR="007F65DC" w:rsidRPr="0022732C" w:rsidRDefault="007F65DC" w:rsidP="007F65D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1CF6BA8E" w14:textId="77777777" w:rsidR="007F65DC" w:rsidRPr="0022732C" w:rsidRDefault="007F65DC" w:rsidP="007F65D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05FA33E" w14:textId="77777777" w:rsidR="007F65DC" w:rsidRPr="0022732C" w:rsidRDefault="007F65DC" w:rsidP="007F65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0064A35" w14:textId="77777777" w:rsidR="007F65DC" w:rsidRPr="0022732C" w:rsidRDefault="007F65DC" w:rsidP="007F65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C598E12" w14:textId="77777777" w:rsidR="007F65DC" w:rsidRDefault="007F65DC" w:rsidP="007F65DC">
      <w:pPr>
        <w:spacing w:line="360" w:lineRule="auto"/>
      </w:pPr>
      <w:r>
        <w:t>Do: Nazwa i siedziba Zamawiającego:</w:t>
      </w:r>
    </w:p>
    <w:p w14:paraId="12AC38EF" w14:textId="77777777" w:rsidR="007F65DC" w:rsidRPr="00C35C8C" w:rsidRDefault="007F65DC" w:rsidP="007F65DC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7410EDFB" w14:textId="77777777" w:rsidR="007F65DC" w:rsidRPr="00C35C8C" w:rsidRDefault="007F65DC" w:rsidP="007F65DC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4886A920" w14:textId="77777777" w:rsidR="007F65DC" w:rsidRDefault="007F65DC" w:rsidP="007F65DC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112FCAD" w14:textId="77777777" w:rsidR="007F65DC" w:rsidRDefault="007F65DC" w:rsidP="007F65DC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07460B4" w14:textId="77777777" w:rsidR="007F65DC" w:rsidRDefault="007F65DC" w:rsidP="007F65DC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0BAE8394" w14:textId="77777777" w:rsidR="007F65DC" w:rsidRDefault="007F65DC" w:rsidP="007F65DC">
      <w:pPr>
        <w:ind w:firstLine="3969"/>
        <w:rPr>
          <w:b/>
        </w:rPr>
      </w:pPr>
    </w:p>
    <w:p w14:paraId="40FA825C" w14:textId="2F62D23C" w:rsidR="007F65DC" w:rsidRDefault="007F65DC" w:rsidP="007F65D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5513E" w:rsidRPr="00B5513E">
        <w:rPr>
          <w:b/>
        </w:rPr>
        <w:t xml:space="preserve">Najem sześciu urządzeń wielofunkcyjnych wraz z pakietem kopii i serwisem (w tym 3 urządzenia wg specyfikacji nr 1, jedno urządzenia wg specyfikacji nr 2, jedno urządzenie wg specyfikacji nr 3 oraz jedno </w:t>
      </w:r>
      <w:r w:rsidR="00B5513E" w:rsidRPr="00B5513E">
        <w:rPr>
          <w:b/>
        </w:rPr>
        <w:t>urządzenie</w:t>
      </w:r>
      <w:r w:rsidR="00B5513E" w:rsidRPr="00B5513E">
        <w:rPr>
          <w:b/>
        </w:rPr>
        <w:t xml:space="preserve"> wg specyfikacji nr 4) dla Studium Języków Obcych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B5513E">
        <w:rPr>
          <w:b/>
          <w:sz w:val="26"/>
        </w:rPr>
        <w:t>116</w:t>
      </w:r>
      <w:r>
        <w:rPr>
          <w:b/>
          <w:sz w:val="26"/>
        </w:rPr>
        <w:t>/2</w:t>
      </w:r>
      <w:r w:rsidR="00B5513E">
        <w:rPr>
          <w:b/>
          <w:sz w:val="26"/>
        </w:rPr>
        <w:t>3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567CE3C" w14:textId="77777777" w:rsidR="007F65DC" w:rsidRDefault="007F65DC" w:rsidP="007F65DC">
      <w:pPr>
        <w:tabs>
          <w:tab w:val="right" w:pos="9000"/>
        </w:tabs>
      </w:pPr>
    </w:p>
    <w:p w14:paraId="0EA9829E" w14:textId="77777777" w:rsidR="00B5513E" w:rsidRDefault="00B5513E" w:rsidP="00B551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18049C60" w14:textId="77777777" w:rsidR="00B5513E" w:rsidRDefault="00B5513E" w:rsidP="00B551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3EFD277" w14:textId="77777777" w:rsidR="00B5513E" w:rsidRDefault="00B5513E" w:rsidP="00B551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269CC90" w14:textId="77777777" w:rsidR="00B5513E" w:rsidRDefault="00B5513E" w:rsidP="00B5513E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4FD98608" w14:textId="77777777" w:rsidR="00B5513E" w:rsidRDefault="00B5513E" w:rsidP="00B5513E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12 miesięcy od dnia podpisania umowy</w:t>
      </w:r>
    </w:p>
    <w:p w14:paraId="66F7B2F3" w14:textId="77777777" w:rsidR="00B5513E" w:rsidRDefault="00B5513E" w:rsidP="00B5513E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czas reakcji serwisu na zgłoszenie awarii: </w:t>
      </w:r>
      <w:r>
        <w:rPr>
          <w:sz w:val="22"/>
          <w:szCs w:val="22"/>
        </w:rPr>
        <w:t>…...... godz. roboczych, (</w:t>
      </w:r>
      <w:r w:rsidRPr="00B5513E">
        <w:rPr>
          <w:sz w:val="22"/>
          <w:szCs w:val="22"/>
          <w:highlight w:val="yellow"/>
        </w:rPr>
        <w:t>kryterium oceny ofert</w:t>
      </w:r>
      <w:r>
        <w:rPr>
          <w:sz w:val="22"/>
          <w:szCs w:val="22"/>
        </w:rPr>
        <w:t>)</w:t>
      </w:r>
    </w:p>
    <w:p w14:paraId="47991082" w14:textId="77777777" w:rsidR="00B5513E" w:rsidRDefault="00B5513E" w:rsidP="00B5513E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czas naprawy urządzenia :</w:t>
      </w:r>
      <w:r>
        <w:rPr>
          <w:sz w:val="22"/>
          <w:szCs w:val="22"/>
        </w:rPr>
        <w:t xml:space="preserve"> ………………………... godz. roboczych (</w:t>
      </w:r>
      <w:r w:rsidRPr="00B5513E">
        <w:rPr>
          <w:sz w:val="22"/>
          <w:szCs w:val="22"/>
          <w:highlight w:val="yellow"/>
        </w:rPr>
        <w:t>kryterium oceny ofert</w:t>
      </w:r>
      <w:r>
        <w:rPr>
          <w:sz w:val="22"/>
          <w:szCs w:val="22"/>
        </w:rPr>
        <w:t>)</w:t>
      </w:r>
    </w:p>
    <w:p w14:paraId="561B2B35" w14:textId="77777777" w:rsidR="00B5513E" w:rsidRDefault="00B5513E" w:rsidP="00B5513E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6B55843E" w14:textId="77777777" w:rsidR="00B5513E" w:rsidRDefault="00B5513E" w:rsidP="00B5513E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4ABF1F41" w14:textId="77777777" w:rsidR="00B5513E" w:rsidRDefault="00B5513E" w:rsidP="00B5513E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211EEDA3" w14:textId="77777777" w:rsidR="00B5513E" w:rsidRDefault="00B5513E" w:rsidP="00B5513E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3A8F44B5" w14:textId="77777777" w:rsidR="00B5513E" w:rsidRDefault="00B5513E" w:rsidP="00B5513E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254B99F7" w14:textId="77777777" w:rsidR="00B5513E" w:rsidRDefault="00B5513E" w:rsidP="00B5513E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605E53C6" w14:textId="77777777" w:rsidR="00B5513E" w:rsidRDefault="00B5513E" w:rsidP="00B5513E">
      <w:pPr>
        <w:pBdr>
          <w:top w:val="single" w:sz="4" w:space="1" w:color="auto"/>
        </w:pBdr>
        <w:ind w:right="425"/>
        <w:rPr>
          <w:sz w:val="22"/>
          <w:u w:val="single"/>
        </w:rPr>
      </w:pPr>
      <w:r>
        <w:rPr>
          <w:sz w:val="22"/>
          <w:u w:val="single"/>
        </w:rPr>
        <w:t xml:space="preserve">Oferujemy realizację zamówienia w cenach: </w:t>
      </w:r>
    </w:p>
    <w:tbl>
      <w:tblPr>
        <w:tblW w:w="969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9"/>
        <w:gridCol w:w="2693"/>
        <w:gridCol w:w="992"/>
        <w:gridCol w:w="851"/>
        <w:gridCol w:w="2126"/>
        <w:gridCol w:w="1276"/>
      </w:tblGrid>
      <w:tr w:rsidR="00B5513E" w14:paraId="0FE2E1DC" w14:textId="77777777" w:rsidTr="003A17BB">
        <w:trPr>
          <w:trHeight w:val="361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C0B1DE" w14:textId="77777777" w:rsidR="00B5513E" w:rsidRDefault="00B5513E" w:rsidP="003A17BB">
            <w:pPr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L.p</w:t>
            </w:r>
            <w:r>
              <w:rPr>
                <w:sz w:val="20"/>
              </w:rPr>
              <w:t>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744A73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58C51D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8ED13C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Okres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FDD3A0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AC5919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Iloczyn kol.2, 3 i 4</w:t>
            </w:r>
          </w:p>
        </w:tc>
      </w:tr>
      <w:tr w:rsidR="00B5513E" w14:paraId="3C1DC525" w14:textId="77777777" w:rsidTr="003A17BB">
        <w:trPr>
          <w:trHeight w:val="234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FF7D3B" w14:textId="77777777" w:rsidR="00B5513E" w:rsidRDefault="00B5513E" w:rsidP="003A17B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73FEC7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01D091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AB0DF7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43748D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DB2B6C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B5513E" w14:paraId="2AA7BC5A" w14:textId="77777777" w:rsidTr="003A17BB">
        <w:trPr>
          <w:trHeight w:val="707"/>
        </w:trPr>
        <w:tc>
          <w:tcPr>
            <w:tcW w:w="17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10065" w14:textId="77777777" w:rsidR="00B5513E" w:rsidRDefault="00B5513E" w:rsidP="003A17B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085E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1962EAA6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/m-cznie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9662" w14:textId="0595453D" w:rsidR="00B5513E" w:rsidRDefault="00B5513E" w:rsidP="003A17BB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3161</w:t>
            </w:r>
            <w:r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EA4C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1E09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477F0122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E5B423A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3E0892D9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5856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3FB0020E" w14:textId="77777777" w:rsidTr="003A17BB">
        <w:trPr>
          <w:trHeight w:val="1345"/>
        </w:trPr>
        <w:tc>
          <w:tcPr>
            <w:tcW w:w="175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18BC1" w14:textId="77777777" w:rsidR="00B5513E" w:rsidRDefault="00B5513E" w:rsidP="003A17B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B5AC1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2D2590D4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1531F274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382F1306" w14:textId="77777777" w:rsidR="00B5513E" w:rsidRDefault="00B5513E" w:rsidP="003A17BB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0F9A094" w14:textId="77777777" w:rsidR="00B5513E" w:rsidRDefault="00B5513E" w:rsidP="003A17BB">
            <w:pPr>
              <w:widowControl w:val="0"/>
              <w:ind w:right="1"/>
              <w:rPr>
                <w:i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079D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143ACE35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80C2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  <w:p w14:paraId="01296136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0C4A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5D7B4B26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DFED518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441EB9D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9D1C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4B4A4884" w14:textId="77777777" w:rsidTr="003A17BB">
        <w:trPr>
          <w:trHeight w:val="163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4BA67B" w14:textId="77777777" w:rsidR="00B5513E" w:rsidRDefault="00B5513E" w:rsidP="003A17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9CE5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5815B95C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/m-cznie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D2CA" w14:textId="2174981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3161</w:t>
            </w:r>
            <w:r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7D74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9E77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37DFEE1C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4BE6876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37BA4ADD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CB84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0569C601" w14:textId="77777777" w:rsidTr="003A17BB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CCC751" w14:textId="77777777" w:rsidR="00B5513E" w:rsidRDefault="00B5513E" w:rsidP="003A17B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7226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0AB3023C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106976F7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390599ED" w14:textId="77777777" w:rsidR="00B5513E" w:rsidRDefault="00B5513E" w:rsidP="003A17BB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26EEFBC8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E39A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16514A6A" w14:textId="77777777" w:rsidR="00B5513E" w:rsidRDefault="00B5513E" w:rsidP="003A17BB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7237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  <w:p w14:paraId="714A7A2D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F427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50CC53E9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9BBE005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78DF981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B3F7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2150512D" w14:textId="77777777" w:rsidTr="003A17BB">
        <w:trPr>
          <w:trHeight w:val="163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45DDBB7A" w14:textId="77777777" w:rsidR="00B5513E" w:rsidRDefault="00B5513E" w:rsidP="003A17B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0A1D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2686EFBA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/m-cznie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6958" w14:textId="229C68BD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3161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2658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BB7D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032D62C3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F3276BA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4E01BE00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D4B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5CB3C9AD" w14:textId="77777777" w:rsidTr="003A17BB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46F767" w14:textId="77777777" w:rsidR="00B5513E" w:rsidRDefault="00B5513E" w:rsidP="003A17B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EBE8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719FF3AD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2054303B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58CB0EFD" w14:textId="77777777" w:rsidR="00B5513E" w:rsidRDefault="00B5513E" w:rsidP="003A17BB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10AEBA9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6D84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207E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6850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21AEA1D3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382F08C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152FCFC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0605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0EFBFA34" w14:textId="77777777" w:rsidTr="003A17BB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E635" w14:textId="77777777" w:rsidR="00B5513E" w:rsidRDefault="00B5513E" w:rsidP="003A17BB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82D4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622FD75B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/m-cznie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9DD1" w14:textId="268AE71C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4525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43A03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4BD2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15F3A31D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EC5519F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32D9228B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09E8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237DB299" w14:textId="77777777" w:rsidTr="003A17BB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4619" w14:textId="77777777" w:rsidR="00B5513E" w:rsidRDefault="00B5513E" w:rsidP="003A17BB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0298A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08E661BC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09403188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7EB8E5C6" w14:textId="77777777" w:rsidR="00B5513E" w:rsidRDefault="00B5513E" w:rsidP="003A17BB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1653E60D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D43C9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E3F4D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392E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196142C6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34B6E16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FCB18C2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B15A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52137A33" w14:textId="77777777" w:rsidTr="003A17BB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5673" w14:textId="77777777" w:rsidR="00B5513E" w:rsidRDefault="00B5513E" w:rsidP="003A17BB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63C77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7C3A6E07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/m-cznie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C09B6" w14:textId="663A5F44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353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D7F08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2FAB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2D84A430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49BA306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71C9F1FF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B527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4ACAA2FA" w14:textId="77777777" w:rsidTr="003A17BB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D90F" w14:textId="77777777" w:rsidR="00B5513E" w:rsidRDefault="00B5513E" w:rsidP="003A17BB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AE8D1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2FF287FF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</w:p>
          <w:p w14:paraId="065814F6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Producent, model: </w:t>
            </w:r>
          </w:p>
          <w:p w14:paraId="7C28D43D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4563352D" w14:textId="77777777" w:rsidR="00B5513E" w:rsidRDefault="00B5513E" w:rsidP="003A17BB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9FBD37F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lastRenderedPageBreak/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D61F1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13DF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2A21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6192FED7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F47698D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1A93232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7830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4E4C7729" w14:textId="77777777" w:rsidTr="003A17BB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507B5" w14:textId="6C848BB3" w:rsidR="00B5513E" w:rsidRDefault="00B5513E" w:rsidP="003A17BB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 xml:space="preserve">Urządzenie wg specyfikacji nr </w:t>
            </w: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57070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15E74FAF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/m-cznie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89BA1" w14:textId="5384C272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4680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74C07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6888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54E307E4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4B2918B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7186418F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F067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3F5B4542" w14:textId="77777777" w:rsidTr="003A17BB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2E44" w14:textId="77777777" w:rsidR="00B5513E" w:rsidRDefault="00B5513E" w:rsidP="003A17BB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FE6C1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49746436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</w:p>
          <w:p w14:paraId="11354D40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Producent, model: </w:t>
            </w:r>
          </w:p>
          <w:p w14:paraId="44E15DBA" w14:textId="77777777" w:rsidR="00B5513E" w:rsidRDefault="00B5513E" w:rsidP="003A17BB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14D57B5E" w14:textId="77777777" w:rsidR="00B5513E" w:rsidRDefault="00B5513E" w:rsidP="003A17BB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5CEA93F9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B9498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05C97" w14:textId="77777777" w:rsidR="00B5513E" w:rsidRDefault="00B5513E" w:rsidP="003A17BB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F0BB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m-ac*)</w:t>
            </w:r>
          </w:p>
          <w:p w14:paraId="299C3B02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99085FA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870C83F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FF77" w14:textId="77777777" w:rsidR="00B5513E" w:rsidRDefault="00B5513E" w:rsidP="003A17BB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B5513E" w14:paraId="5151CF30" w14:textId="77777777" w:rsidTr="003A17BB">
        <w:trPr>
          <w:trHeight w:val="163"/>
        </w:trPr>
        <w:tc>
          <w:tcPr>
            <w:tcW w:w="842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DB2CFB" w14:textId="77777777" w:rsidR="00B5513E" w:rsidRDefault="00B5513E" w:rsidP="003A17BB">
            <w:pPr>
              <w:ind w:right="425"/>
              <w:rPr>
                <w:sz w:val="22"/>
              </w:rPr>
            </w:pPr>
          </w:p>
          <w:p w14:paraId="2559830F" w14:textId="77777777" w:rsidR="00B5513E" w:rsidRDefault="00B5513E" w:rsidP="003A17BB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A32C" w14:textId="77777777" w:rsidR="00B5513E" w:rsidRDefault="00B5513E" w:rsidP="003A17BB">
            <w:pPr>
              <w:ind w:right="425"/>
              <w:rPr>
                <w:sz w:val="22"/>
              </w:rPr>
            </w:pPr>
          </w:p>
        </w:tc>
      </w:tr>
    </w:tbl>
    <w:p w14:paraId="4A86362F" w14:textId="77777777" w:rsidR="00B5513E" w:rsidRDefault="00B5513E" w:rsidP="00B5513E">
      <w:pPr>
        <w:rPr>
          <w:sz w:val="18"/>
          <w:szCs w:val="18"/>
        </w:rPr>
      </w:pPr>
      <w:r>
        <w:rPr>
          <w:sz w:val="18"/>
          <w:szCs w:val="18"/>
        </w:rPr>
        <w:t xml:space="preserve">*) w cenie wliczone winno być używanie przedmiotu najmu, jego naprawy, konserwacje i części zamienne, a także materiały eksploatacyjne, </w:t>
      </w:r>
      <w:r>
        <w:rPr>
          <w:color w:val="FF0000"/>
          <w:sz w:val="18"/>
          <w:szCs w:val="18"/>
          <w:u w:val="single"/>
        </w:rPr>
        <w:t>z wyjątkiem papieru</w:t>
      </w:r>
      <w:r>
        <w:rPr>
          <w:sz w:val="18"/>
          <w:szCs w:val="18"/>
        </w:rPr>
        <w:t xml:space="preserve">. </w:t>
      </w:r>
    </w:p>
    <w:p w14:paraId="19D9896F" w14:textId="77777777" w:rsidR="00B5513E" w:rsidRDefault="00B5513E" w:rsidP="00B5513E">
      <w:pPr>
        <w:rPr>
          <w:sz w:val="20"/>
          <w:szCs w:val="20"/>
        </w:rPr>
      </w:pPr>
    </w:p>
    <w:p w14:paraId="005C1EFB" w14:textId="77777777" w:rsidR="007F65DC" w:rsidRPr="00FE545C" w:rsidRDefault="007F65DC" w:rsidP="007F65D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91D3FE0" w14:textId="77777777" w:rsidR="007F65DC" w:rsidRPr="00FE545C" w:rsidRDefault="007F65DC" w:rsidP="007F65D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228532A" w14:textId="77777777" w:rsidR="007F65DC" w:rsidRDefault="007F65DC" w:rsidP="007F65DC">
      <w:pPr>
        <w:jc w:val="both"/>
        <w:rPr>
          <w:sz w:val="18"/>
          <w:szCs w:val="18"/>
        </w:rPr>
      </w:pPr>
    </w:p>
    <w:p w14:paraId="000B2B82" w14:textId="77777777" w:rsidR="007F65DC" w:rsidRPr="002A16E2" w:rsidRDefault="007F65DC" w:rsidP="007F65D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790C503" w14:textId="77777777" w:rsidR="007F65DC" w:rsidRPr="002A16E2" w:rsidRDefault="007F65DC" w:rsidP="007F65D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17E2D312" w14:textId="77777777" w:rsidR="007F65DC" w:rsidRDefault="007F65DC" w:rsidP="007F65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3C80585" w14:textId="77777777" w:rsidR="007F65DC" w:rsidRPr="003E2056" w:rsidRDefault="007F65DC" w:rsidP="007F65DC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B88B10E" w14:textId="77777777" w:rsidR="007F65DC" w:rsidRPr="002A16E2" w:rsidRDefault="007F65DC" w:rsidP="007F65D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5FD5C1A" w14:textId="77777777" w:rsidR="007F65DC" w:rsidRPr="002A16E2" w:rsidRDefault="007F65DC" w:rsidP="007F65D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C30826" w14:textId="77777777" w:rsidR="007F65DC" w:rsidRPr="002A16E2" w:rsidRDefault="007F65DC" w:rsidP="007F65D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1C3DD8" w14:textId="77777777" w:rsidR="007F65DC" w:rsidRPr="002A16E2" w:rsidRDefault="007F65DC" w:rsidP="007F65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F65DC" w:rsidRPr="002A16E2" w14:paraId="48FC49C0" w14:textId="77777777" w:rsidTr="003A17B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D6F79" w14:textId="77777777" w:rsidR="007F65DC" w:rsidRPr="002A16E2" w:rsidRDefault="007F65DC" w:rsidP="003A17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A2CED" w14:textId="77777777" w:rsidR="007F65DC" w:rsidRPr="002A16E2" w:rsidRDefault="007F65DC" w:rsidP="003A17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A0A743C" w14:textId="77777777" w:rsidR="007F65DC" w:rsidRPr="002A16E2" w:rsidRDefault="007F65DC" w:rsidP="003A17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A109D" w14:textId="77777777" w:rsidR="007F65DC" w:rsidRPr="002A16E2" w:rsidRDefault="007F65DC" w:rsidP="003A17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7F65DC" w:rsidRPr="002A16E2" w14:paraId="55C5F448" w14:textId="77777777" w:rsidTr="003A17B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62830" w14:textId="77777777" w:rsidR="007F65DC" w:rsidRPr="002A16E2" w:rsidRDefault="007F65DC" w:rsidP="003A17B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08052" w14:textId="77777777" w:rsidR="007F65DC" w:rsidRPr="002A16E2" w:rsidRDefault="007F65DC" w:rsidP="003A17B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79D2F" w14:textId="77777777" w:rsidR="007F65DC" w:rsidRPr="002A16E2" w:rsidRDefault="007F65DC" w:rsidP="003A17B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F65DC" w:rsidRPr="002A16E2" w14:paraId="1F4C332E" w14:textId="77777777" w:rsidTr="003A17B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950B0" w14:textId="77777777" w:rsidR="007F65DC" w:rsidRPr="002A16E2" w:rsidRDefault="007F65DC" w:rsidP="003A17B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9444E" w14:textId="77777777" w:rsidR="007F65DC" w:rsidRPr="002A16E2" w:rsidRDefault="007F65DC" w:rsidP="003A17B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E5268" w14:textId="77777777" w:rsidR="007F65DC" w:rsidRPr="002A16E2" w:rsidRDefault="007F65DC" w:rsidP="003A17B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54258E" w14:textId="77777777" w:rsidR="007F65DC" w:rsidRPr="002A16E2" w:rsidRDefault="007F65DC" w:rsidP="007F65D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C319B1E" w14:textId="77777777" w:rsidR="007F65DC" w:rsidRPr="002A16E2" w:rsidRDefault="007F65DC" w:rsidP="007F65D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618A244" w14:textId="77777777" w:rsidR="007F65DC" w:rsidRPr="002A16E2" w:rsidRDefault="007F65DC" w:rsidP="007F65D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A15F8C7" w14:textId="77777777" w:rsidR="007F65DC" w:rsidRPr="002A16E2" w:rsidRDefault="007F65DC" w:rsidP="007F65D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7F59741" w14:textId="77777777" w:rsidR="007F65DC" w:rsidRPr="002A16E2" w:rsidRDefault="007F65DC" w:rsidP="007F65D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73B84B7D" w14:textId="77777777" w:rsidR="007F65DC" w:rsidRPr="002A16E2" w:rsidRDefault="007F65DC" w:rsidP="007F65DC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34E111" w14:textId="77777777" w:rsidR="007F65DC" w:rsidRPr="002A16E2" w:rsidRDefault="007F65DC" w:rsidP="007F65D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7AAF6F6" w14:textId="77777777" w:rsidR="007F65DC" w:rsidRPr="002A16E2" w:rsidRDefault="007F65DC" w:rsidP="007F65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4D0EE2C" w14:textId="77777777" w:rsidR="007F65DC" w:rsidRPr="002A16E2" w:rsidRDefault="007F65DC" w:rsidP="007F65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E4DD5AF" w14:textId="77777777" w:rsidR="007F65DC" w:rsidRPr="00F47191" w:rsidRDefault="007F65DC" w:rsidP="007F65DC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B590553" w14:textId="77777777" w:rsidR="00FE545C" w:rsidRPr="007F65DC" w:rsidRDefault="00FE545C" w:rsidP="007F65DC"/>
    <w:sectPr w:rsidR="00FE545C" w:rsidRPr="007F65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45AA7" w14:textId="77777777" w:rsidR="002E7F62" w:rsidRDefault="002E7F62">
      <w:r>
        <w:separator/>
      </w:r>
    </w:p>
  </w:endnote>
  <w:endnote w:type="continuationSeparator" w:id="0">
    <w:p w14:paraId="2E7C050E" w14:textId="77777777" w:rsidR="002E7F62" w:rsidRDefault="002E7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9F158" w14:textId="77777777" w:rsidR="00647DFB" w:rsidRDefault="00647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1F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E8C59" w14:textId="77777777" w:rsidR="00647DFB" w:rsidRDefault="00647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A156C" w14:textId="77777777" w:rsidR="002E7F62" w:rsidRDefault="002E7F62">
      <w:r>
        <w:separator/>
      </w:r>
    </w:p>
  </w:footnote>
  <w:footnote w:type="continuationSeparator" w:id="0">
    <w:p w14:paraId="46629F62" w14:textId="77777777" w:rsidR="002E7F62" w:rsidRDefault="002E7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CE41E" w14:textId="77777777" w:rsidR="00647DFB" w:rsidRDefault="00647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5208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B6FDC" w14:textId="77777777" w:rsidR="00647DFB" w:rsidRDefault="00647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74398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66669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3948117">
    <w:abstractNumId w:val="0"/>
  </w:num>
  <w:num w:numId="4" w16cid:durableId="1991397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F6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7F62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47DFB"/>
    <w:rsid w:val="0065290F"/>
    <w:rsid w:val="006815F6"/>
    <w:rsid w:val="007748F0"/>
    <w:rsid w:val="007A4321"/>
    <w:rsid w:val="007F65DC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513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2D31954"/>
  <w15:chartTrackingRefBased/>
  <w15:docId w15:val="{F193FDAE-4C97-4FDB-80B3-FDFDED40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65D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839</Words>
  <Characters>6631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2023-02-16T09:58:00Z</dcterms:created>
  <dcterms:modified xsi:type="dcterms:W3CDTF">2023-02-16T10:05:00Z</dcterms:modified>
</cp:coreProperties>
</file>