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C00A28" w:rsidRDefault="00BC121E" w:rsidP="00C00A28">
      <w:pPr>
        <w:keepNext/>
        <w:spacing w:after="0" w:line="360" w:lineRule="auto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C00A2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C00A28" w:rsidRPr="00C00A28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5</w:t>
      </w:r>
      <w:r w:rsidRPr="00C00A2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p w:rsidR="00BC121E" w:rsidRPr="00C00A28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C00A28">
        <w:rPr>
          <w:rFonts w:ascii="Times New Roman" w:hAnsi="Times New Roman"/>
          <w:b/>
          <w:sz w:val="20"/>
          <w:szCs w:val="20"/>
        </w:rPr>
        <w:t>Wykonawca:</w:t>
      </w:r>
    </w:p>
    <w:p w:rsidR="00BC121E" w:rsidRPr="00C00A28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C00A2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C00A28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C00A28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:rsidR="00BC121E" w:rsidRPr="00C00A28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00A2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C121E" w:rsidRPr="00C00A28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C00A2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C00A28" w:rsidRDefault="00BC121E" w:rsidP="00C00A28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C00A28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BC121E" w:rsidRPr="00C00A28" w:rsidRDefault="00BC121E" w:rsidP="00C00A2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0170B" w:rsidRPr="00C00A28" w:rsidTr="007A102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0170B" w:rsidRPr="00C00A28" w:rsidRDefault="0050170B" w:rsidP="00C00A28">
            <w:pPr>
              <w:spacing w:before="120" w:after="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00A2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50170B" w:rsidRPr="00C00A28" w:rsidRDefault="0050170B" w:rsidP="007A102A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A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C00A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C00A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C00A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C00A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:rsidR="0050170B" w:rsidRPr="00C00A28" w:rsidRDefault="0050170B" w:rsidP="007A10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A2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50170B" w:rsidRPr="00C00A28" w:rsidRDefault="0050170B" w:rsidP="007A10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C00A28" w:rsidRDefault="00BC121E" w:rsidP="00C00A28">
      <w:pPr>
        <w:keepNext/>
        <w:spacing w:after="0" w:line="24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BC121E" w:rsidRPr="00C00A28" w:rsidRDefault="00BC121E" w:rsidP="00C00A2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0A28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:rsidR="00BC121E" w:rsidRPr="00C00A28" w:rsidRDefault="0050170B" w:rsidP="00C00A28">
      <w:pPr>
        <w:widowControl w:val="0"/>
        <w:adjustRightInd w:val="0"/>
        <w:spacing w:after="240" w:line="240" w:lineRule="auto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00A28">
        <w:rPr>
          <w:rFonts w:ascii="Times New Roman" w:eastAsia="Times New Roman" w:hAnsi="Times New Roman"/>
          <w:b/>
          <w:sz w:val="20"/>
          <w:szCs w:val="20"/>
          <w:lang w:eastAsia="pl-PL"/>
        </w:rPr>
        <w:t>Zakup pierwszego wyposażenia na podstawie projektu aranżacji wnętrz dla obiektu "Piekarnia Sztuki - Miejsce oddane niepełnosprawnym, modernizacja wpisanego do rejestru zabytków "Dom na Kazimierzu (A-658) pod funkcje aktywizacji, integracji i samozatrudnienia osób niepełnosprawnych</w:t>
      </w:r>
      <w:r w:rsidR="00C00A2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C00A28">
        <w:rPr>
          <w:rFonts w:ascii="Times New Roman" w:eastAsia="Times New Roman" w:hAnsi="Times New Roman"/>
          <w:b/>
          <w:sz w:val="20"/>
          <w:szCs w:val="20"/>
          <w:lang w:eastAsia="pl-PL"/>
        </w:rPr>
        <w:br/>
        <w:t>zadanie częściowe nr .............................................</w:t>
      </w:r>
    </w:p>
    <w:p w:rsidR="00BC121E" w:rsidRPr="00C00A2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00A2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0170B" w:rsidRPr="00C00A28">
        <w:rPr>
          <w:rFonts w:ascii="Times New Roman" w:eastAsia="Times New Roman" w:hAnsi="Times New Roman"/>
          <w:b/>
          <w:sz w:val="20"/>
          <w:szCs w:val="20"/>
          <w:lang w:eastAsia="pl-PL"/>
        </w:rPr>
        <w:t>ZP.271.7.2023</w:t>
      </w:r>
    </w:p>
    <w:p w:rsidR="00BC121E" w:rsidRPr="00C00A28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C00A2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50170B" w:rsidRPr="00C00A28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C00A2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C00A28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C00A28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:rsidR="00BC121E" w:rsidRPr="00C00A28" w:rsidRDefault="009548E5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C00A28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00A2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C00A2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BC121E" w:rsidRPr="00C00A28" w:rsidRDefault="009548E5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0A28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00A2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00A28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0A2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00A2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0A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A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0A2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A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0A2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A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C00A2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0A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A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0A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0A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C00A2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0A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A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0A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0A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C00A28" w:rsidRDefault="00BC121E" w:rsidP="00D54A59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00A28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:rsidR="00BC121E" w:rsidRDefault="00BC121E" w:rsidP="00D54A59">
      <w:pPr>
        <w:widowControl w:val="0"/>
        <w:adjustRightInd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00A28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C00A28" w:rsidRPr="00C00A28" w:rsidRDefault="00C00A28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hAnsi="Times New Roman"/>
          <w:i/>
          <w:sz w:val="16"/>
          <w:szCs w:val="16"/>
        </w:rPr>
        <w:t>Oświadczenie    musi być opatrzone  przez osobę lub osoby uprawnione do reprezentowania  wykonawcy  kwalifikowanym podpisem elektronicznym</w:t>
      </w:r>
    </w:p>
    <w:p w:rsidR="00106AC7" w:rsidRPr="00C00A28" w:rsidRDefault="00067B62" w:rsidP="00C00A28">
      <w:pPr>
        <w:widowControl w:val="0"/>
        <w:adjustRightInd w:val="0"/>
        <w:spacing w:after="12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C00A2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C00A28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C00A2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sectPr w:rsidR="00106AC7" w:rsidRPr="00C00A28" w:rsidSect="00C00A28">
      <w:headerReference w:type="default" r:id="rId12"/>
      <w:footerReference w:type="even" r:id="rId13"/>
      <w:footerReference w:type="default" r:id="rId14"/>
      <w:pgSz w:w="11906" w:h="16838"/>
      <w:pgMar w:top="284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A36" w:rsidRDefault="00324A36">
      <w:r>
        <w:separator/>
      </w:r>
    </w:p>
  </w:endnote>
  <w:endnote w:type="continuationSeparator" w:id="0">
    <w:p w:rsidR="00324A36" w:rsidRDefault="00324A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548E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A36" w:rsidRDefault="00324A36">
      <w:r>
        <w:separator/>
      </w:r>
    </w:p>
  </w:footnote>
  <w:footnote w:type="continuationSeparator" w:id="0">
    <w:p w:rsidR="00324A36" w:rsidRDefault="00324A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A59" w:rsidRDefault="00D54A59" w:rsidP="00D54A59">
    <w:pPr>
      <w:pStyle w:val="Nagwek"/>
      <w:rPr>
        <w:sz w:val="16"/>
        <w:szCs w:val="16"/>
        <w:lang w:eastAsia="pl-PL"/>
      </w:rPr>
    </w:pPr>
    <w:r>
      <w:rPr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5" type="#_x0000_t75" style="position:absolute;margin-left:-18.9pt;margin-top:0;width:526.9pt;height:48.8pt;z-index:-251658240;visibility:visible;mso-wrap-distance-left:9.05pt;mso-wrap-distance-right:9.05pt;mso-position-vertical:top" wrapcoords="-61 0 -61 21246 21584 21246 21584 0 -61 0" filled="t">
          <v:fill opacity="0"/>
          <v:imagedata r:id="rId1" o:title="" croptop="-266f" cropbottom="-266f" cropleft="-22f" cropright="-22f"/>
          <w10:wrap type="tight"/>
        </v:shape>
      </w:pict>
    </w:r>
  </w:p>
  <w:p w:rsidR="0050170B" w:rsidRDefault="005017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170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4A36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170B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084E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48E5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00A28"/>
    <w:rsid w:val="00C33407"/>
    <w:rsid w:val="00C37CD2"/>
    <w:rsid w:val="00C527C7"/>
    <w:rsid w:val="00C606B9"/>
    <w:rsid w:val="00C65401"/>
    <w:rsid w:val="00CB6204"/>
    <w:rsid w:val="00CC527A"/>
    <w:rsid w:val="00D54A5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rsid w:val="00D54A5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4100A-7B9C-4598-B399-4809802CE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2023-02-28T06:51:00Z</cp:lastPrinted>
  <dcterms:created xsi:type="dcterms:W3CDTF">2023-02-28T06:51:00Z</dcterms:created>
  <dcterms:modified xsi:type="dcterms:W3CDTF">2023-02-28T06:51:00Z</dcterms:modified>
</cp:coreProperties>
</file>