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23D9DA4F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1B037D" w:rsidRPr="00D65B56">
        <w:rPr>
          <w:b/>
          <w:bCs/>
        </w:rPr>
        <w:t>6</w:t>
      </w:r>
      <w:r w:rsidRPr="00D65B56">
        <w:rPr>
          <w:b/>
          <w:bCs/>
        </w:rPr>
        <w:t>.202</w:t>
      </w:r>
      <w:r w:rsidR="00D65B56" w:rsidRPr="00D65B5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1826A61D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Sukcesywne dostawy żywności dla </w:t>
      </w:r>
      <w:r w:rsidR="00FA21B4">
        <w:rPr>
          <w:b/>
        </w:rPr>
        <w:t xml:space="preserve">Placówki Opiekuńczo – Wychowawczej „Mały Dworek” w Łaszczynie w </w:t>
      </w:r>
      <w:r w:rsidR="00AD635F">
        <w:rPr>
          <w:b/>
        </w:rPr>
        <w:t>okresie od 01.0</w:t>
      </w:r>
      <w:r w:rsidR="006352AD">
        <w:rPr>
          <w:b/>
        </w:rPr>
        <w:t>4</w:t>
      </w:r>
      <w:r w:rsidR="00AD635F">
        <w:rPr>
          <w:b/>
        </w:rPr>
        <w:t>.2023 r. do 3</w:t>
      </w:r>
      <w:r w:rsidR="006352AD">
        <w:rPr>
          <w:b/>
        </w:rPr>
        <w:t>0</w:t>
      </w:r>
      <w:r w:rsidR="00AD635F">
        <w:rPr>
          <w:b/>
        </w:rPr>
        <w:t>.</w:t>
      </w:r>
      <w:r w:rsidR="00DA2E74">
        <w:rPr>
          <w:b/>
        </w:rPr>
        <w:t>0</w:t>
      </w:r>
      <w:r w:rsidR="006352AD">
        <w:rPr>
          <w:b/>
        </w:rPr>
        <w:t>6</w:t>
      </w:r>
      <w:r w:rsidR="00AD635F">
        <w:rPr>
          <w:b/>
        </w:rPr>
        <w:t>.2023 r.</w:t>
      </w:r>
      <w:r w:rsidR="00412E31">
        <w:rPr>
          <w:b/>
        </w:rPr>
        <w:t xml:space="preserve"> – II kwartał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9D1AE3A" w:rsidR="00D65B56" w:rsidRDefault="00D87338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086D5F12" w14:textId="2E414775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3037E121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AC47FFC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F6ECDF4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8DFB03B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28788FD1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34320A3C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EBF7A4F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12C412BA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70F1DF3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9FCA57A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C652DFC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A1EF44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F64F1ED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A1CC11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01E8025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7D26C85B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53E13EBF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0331109D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C5707BE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1D0BA0E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F7E4DC5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6B7A4CF8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4DE7BE34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E78B153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7378E3B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9580F13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2473B19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41B2F6D6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09B457E5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69CB219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46954FB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77EDEA3C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D4003D1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1BDF6B3B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521651D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D30E998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87E40D0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E89482C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03A2AD4F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DF63B4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1F00A61E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6F18970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3284E6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C214518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9D603B4" w14:textId="58B87F3C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1FCAAF0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336485E2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270F29D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32183DC3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7063BAD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752C53E1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409ADE7E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0565614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B30E99F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E7F66FA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789E8C70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7E9C32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71C2A81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FA21B4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153B1F94" w14:textId="77777777" w:rsidR="00D87338" w:rsidRPr="007F3E87" w:rsidRDefault="00D87338" w:rsidP="00D87338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8373C85" w14:textId="77777777" w:rsidR="00D87338" w:rsidRDefault="00D87338" w:rsidP="00D87338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19864C" w14:textId="77777777" w:rsidR="00D87338" w:rsidRDefault="00D87338" w:rsidP="00D87338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6041CC20" w14:textId="77777777" w:rsidR="00D87338" w:rsidRDefault="00D87338" w:rsidP="00D8733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>
              <w:rPr>
                <w:i/>
                <w:iCs/>
                <w:sz w:val="22"/>
                <w:szCs w:val="22"/>
              </w:rPr>
              <w:t>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5740E282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7 razy w tygodniu,</w:t>
            </w:r>
          </w:p>
          <w:p w14:paraId="6F3E6ADE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896B817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921247E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781E351" w14:textId="77777777" w:rsidR="00D87338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7CFA89B1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32814164" w14:textId="77777777" w:rsidR="00D87338" w:rsidRPr="00D65B56" w:rsidRDefault="00D87338" w:rsidP="00D87338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3442416"/>
      <w:docPartObj>
        <w:docPartGallery w:val="Page Numbers (Bottom of Page)"/>
        <w:docPartUnique/>
      </w:docPartObj>
    </w:sdtPr>
    <w:sdtContent>
      <w:p w14:paraId="1C01FA6D" w14:textId="155338ED" w:rsidR="00D87338" w:rsidRDefault="00D873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2863CC" w14:textId="77777777" w:rsidR="00D87338" w:rsidRDefault="00D873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76228"/>
    <w:rsid w:val="00391EC2"/>
    <w:rsid w:val="003961C1"/>
    <w:rsid w:val="003A1A05"/>
    <w:rsid w:val="003B769C"/>
    <w:rsid w:val="003D65EB"/>
    <w:rsid w:val="00412E31"/>
    <w:rsid w:val="00416884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95081"/>
    <w:rsid w:val="005E7DEC"/>
    <w:rsid w:val="005F6F5F"/>
    <w:rsid w:val="0061011E"/>
    <w:rsid w:val="00622FC7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87338"/>
    <w:rsid w:val="00DA134B"/>
    <w:rsid w:val="00DA2E74"/>
    <w:rsid w:val="00DC336F"/>
    <w:rsid w:val="00E155BB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6</Pages>
  <Words>1361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9</cp:revision>
  <cp:lastPrinted>2022-11-09T08:04:00Z</cp:lastPrinted>
  <dcterms:created xsi:type="dcterms:W3CDTF">2022-11-09T13:08:00Z</dcterms:created>
  <dcterms:modified xsi:type="dcterms:W3CDTF">2023-03-02T06:03:00Z</dcterms:modified>
</cp:coreProperties>
</file>