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2361EE" w14:textId="14014AB9" w:rsidR="002F286A" w:rsidRDefault="002F286A" w:rsidP="002F286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B70AB58" w14:textId="77777777" w:rsidR="002F286A" w:rsidRDefault="002F286A" w:rsidP="002F286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C6A3E8A" w14:textId="77777777" w:rsidR="002F286A" w:rsidRDefault="002F286A" w:rsidP="002F286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62EDF95D" w14:textId="77777777" w:rsidR="002F286A" w:rsidRDefault="002F286A" w:rsidP="002F286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22D44A" w14:textId="77777777" w:rsidR="00E67735" w:rsidRPr="00FA50AF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7C36FCBC" w14:textId="77777777" w:rsidR="00E67735" w:rsidRPr="00FA50AF" w:rsidRDefault="00E67735" w:rsidP="00E6773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48AC10A" w14:textId="77777777" w:rsidR="00E67735" w:rsidRPr="00FA50AF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3A1C8981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3D3F0C7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24C8F71C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CBCA78A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C744613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3B14B27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39CE193" w14:textId="77777777" w:rsidR="00E67735" w:rsidRDefault="00E67735" w:rsidP="00E67735">
      <w:pPr>
        <w:spacing w:line="360" w:lineRule="auto"/>
      </w:pPr>
      <w:r>
        <w:t>Do: Nazwa i siedziba Zamawiającego:</w:t>
      </w:r>
    </w:p>
    <w:p w14:paraId="0486860B" w14:textId="77777777" w:rsidR="00E67735" w:rsidRPr="00DD6D32" w:rsidRDefault="00E67735" w:rsidP="00E67735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Kraków,  </w:t>
      </w:r>
    </w:p>
    <w:p w14:paraId="55B6B521" w14:textId="77777777" w:rsidR="00E67735" w:rsidRDefault="00E67735" w:rsidP="00E67735">
      <w:pPr>
        <w:widowControl w:val="0"/>
        <w:ind w:right="1"/>
        <w:jc w:val="both"/>
        <w:rPr>
          <w:sz w:val="22"/>
          <w:szCs w:val="22"/>
        </w:rPr>
      </w:pPr>
    </w:p>
    <w:p w14:paraId="1B576F76" w14:textId="326A0D0E" w:rsidR="002F286A" w:rsidRDefault="00E67735" w:rsidP="00E67735">
      <w:pPr>
        <w:widowControl w:val="0"/>
        <w:ind w:right="1"/>
        <w:jc w:val="both"/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Pr="00E67735">
        <w:rPr>
          <w:b/>
        </w:rPr>
        <w:t xml:space="preserve">usługa sprzątania domków w Centrum Konferencyjno-Szkoleniowym AGH w Łukęcinie, ul. Leśna </w:t>
      </w:r>
      <w:r w:rsidR="006D14F5">
        <w:rPr>
          <w:b/>
        </w:rPr>
        <w:t>3</w:t>
      </w:r>
      <w:bookmarkStart w:id="0" w:name="_GoBack"/>
      <w:bookmarkEnd w:id="0"/>
      <w:r w:rsidRPr="00E67735">
        <w:rPr>
          <w:b/>
        </w:rPr>
        <w:t>, woj. zachodniopomorskie - Kc-zp.272-109/23</w:t>
      </w:r>
      <w:r w:rsidR="002F286A">
        <w:rPr>
          <w:b/>
          <w:sz w:val="26"/>
        </w:rPr>
        <w:t xml:space="preserve">, </w:t>
      </w:r>
      <w:r w:rsidR="002F286A">
        <w:t>oferuję realizację przedmiotu zamówienia, zgodnie z zasadami określonymi w specyfikacji istotnych warunków zamówienia.</w:t>
      </w:r>
    </w:p>
    <w:p w14:paraId="5171F28F" w14:textId="77777777" w:rsidR="00E67735" w:rsidRDefault="00E67735" w:rsidP="002F286A">
      <w:pPr>
        <w:widowControl w:val="0"/>
        <w:spacing w:line="264" w:lineRule="auto"/>
        <w:ind w:right="1"/>
        <w:rPr>
          <w:b/>
        </w:rPr>
      </w:pPr>
      <w:bookmarkStart w:id="1" w:name="_Hlk67054875"/>
    </w:p>
    <w:p w14:paraId="045BBC77" w14:textId="1787D7E4" w:rsidR="002F286A" w:rsidRDefault="002F286A" w:rsidP="002F286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..........................................PLN</w:t>
      </w:r>
    </w:p>
    <w:p w14:paraId="4E59D65B" w14:textId="77777777" w:rsidR="002F286A" w:rsidRDefault="002F286A" w:rsidP="002F286A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67813294" w14:textId="77777777" w:rsidR="002F286A" w:rsidRDefault="002F286A" w:rsidP="002F286A">
      <w:pPr>
        <w:widowControl w:val="0"/>
        <w:spacing w:line="264" w:lineRule="auto"/>
        <w:ind w:right="1"/>
        <w:jc w:val="both"/>
        <w:rPr>
          <w:b/>
          <w:u w:val="single"/>
        </w:rPr>
      </w:pPr>
      <w:r>
        <w:rPr>
          <w:b/>
          <w:u w:val="single"/>
        </w:rPr>
        <w:t>w tym:</w:t>
      </w:r>
    </w:p>
    <w:p w14:paraId="627E4994" w14:textId="77777777" w:rsidR="002F286A" w:rsidRDefault="002F286A" w:rsidP="002F286A">
      <w:pPr>
        <w:widowControl w:val="0"/>
        <w:spacing w:line="264" w:lineRule="auto"/>
        <w:ind w:right="1"/>
        <w:jc w:val="both"/>
        <w:rPr>
          <w:b/>
          <w:u w:val="single"/>
        </w:rPr>
      </w:pPr>
    </w:p>
    <w:tbl>
      <w:tblPr>
        <w:tblStyle w:val="Tabela-Siatka"/>
        <w:tblW w:w="9060" w:type="dxa"/>
        <w:tblInd w:w="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6"/>
        <w:gridCol w:w="1134"/>
        <w:gridCol w:w="2127"/>
        <w:gridCol w:w="2403"/>
      </w:tblGrid>
      <w:tr w:rsidR="002F286A" w14:paraId="4ACB5790" w14:textId="77777777" w:rsidTr="002F286A">
        <w:trPr>
          <w:trHeight w:val="798"/>
        </w:trPr>
        <w:tc>
          <w:tcPr>
            <w:tcW w:w="339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bookmarkEnd w:id="1"/>
          <w:p w14:paraId="21D9AF99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>Rodzaj domku/pokoju</w:t>
            </w:r>
          </w:p>
        </w:tc>
        <w:tc>
          <w:tcPr>
            <w:tcW w:w="113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37324B96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 xml:space="preserve">Ilość domków / </w:t>
            </w:r>
            <w:r>
              <w:rPr>
                <w:rFonts w:eastAsia="Calibri"/>
                <w:b/>
                <w:bCs/>
                <w:lang w:eastAsia="zh-CN"/>
              </w:rPr>
              <w:br/>
              <w:t>pokoi</w:t>
            </w:r>
          </w:p>
        </w:tc>
        <w:tc>
          <w:tcPr>
            <w:tcW w:w="212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1F8A8C84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 xml:space="preserve">Cena brutto PLN  </w:t>
            </w:r>
            <w:r>
              <w:rPr>
                <w:rFonts w:eastAsia="Calibri"/>
                <w:b/>
                <w:bCs/>
                <w:lang w:eastAsia="zh-CN"/>
              </w:rPr>
              <w:br/>
              <w:t>za sprzątanie jednego domku/pokoju</w:t>
            </w:r>
          </w:p>
        </w:tc>
        <w:tc>
          <w:tcPr>
            <w:tcW w:w="2403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  <w:hideMark/>
          </w:tcPr>
          <w:p w14:paraId="213D6152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 xml:space="preserve">Cena brutto PLN  </w:t>
            </w:r>
            <w:r>
              <w:rPr>
                <w:rFonts w:eastAsia="Calibri"/>
                <w:b/>
                <w:bCs/>
                <w:lang w:eastAsia="zh-CN"/>
              </w:rPr>
              <w:br/>
              <w:t>za sprzątanie wszystkich domków/ pokoi danego rodzaju</w:t>
            </w:r>
          </w:p>
        </w:tc>
      </w:tr>
      <w:tr w:rsidR="002F286A" w14:paraId="4CB30660" w14:textId="77777777" w:rsidTr="002F286A">
        <w:tc>
          <w:tcPr>
            <w:tcW w:w="339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EB01CE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domek typu BRDA 6-osobowy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B13B83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>10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4FE36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ED92D7D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2F286A" w14:paraId="0619AE22" w14:textId="77777777" w:rsidTr="002F286A">
        <w:tc>
          <w:tcPr>
            <w:tcW w:w="339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087548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domek typu BRDA 4-osobowy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880DEA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>32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AC425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A9375C3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2F286A" w14:paraId="2EC3B711" w14:textId="77777777" w:rsidTr="002F286A">
        <w:tc>
          <w:tcPr>
            <w:tcW w:w="339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39FE3C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domek typu BRDA 2-osobowy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DAF9E6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>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1A593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629DB03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2F286A" w14:paraId="436CC25F" w14:textId="77777777" w:rsidTr="002F286A">
        <w:tc>
          <w:tcPr>
            <w:tcW w:w="339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52CAC3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domek typu „Tramwaj”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396E88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>10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2537C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359B475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2F286A" w14:paraId="555F3A4D" w14:textId="77777777" w:rsidTr="002F286A">
        <w:tc>
          <w:tcPr>
            <w:tcW w:w="339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69967F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pokój z łazienką – 16 m2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BF53C2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D4093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7A30E0F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2F286A" w14:paraId="4E397FC2" w14:textId="77777777" w:rsidTr="002F286A">
        <w:tc>
          <w:tcPr>
            <w:tcW w:w="339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4C888B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pokój z łazienką – 27 m2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1F1DE7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B05DA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BAC5B5A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2F286A" w14:paraId="3D9DE176" w14:textId="77777777" w:rsidTr="002F286A">
        <w:tc>
          <w:tcPr>
            <w:tcW w:w="339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E71D41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apartament 3 pokojowy </w:t>
            </w:r>
            <w:r>
              <w:rPr>
                <w:b/>
                <w:bCs/>
              </w:rPr>
              <w:br/>
              <w:t xml:space="preserve">z łazienką i korytarzami </w:t>
            </w:r>
            <w:r>
              <w:rPr>
                <w:b/>
                <w:bCs/>
              </w:rPr>
              <w:br/>
              <w:t>– 54,33 m2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5A100B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65023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5DD15E5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2F286A" w14:paraId="4B00D3C1" w14:textId="77777777" w:rsidTr="002F286A">
        <w:tc>
          <w:tcPr>
            <w:tcW w:w="9061" w:type="dxa"/>
            <w:gridSpan w:val="4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6CDF3BAA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2F286A" w14:paraId="1B3C04F8" w14:textId="77777777" w:rsidTr="002F286A">
        <w:tc>
          <w:tcPr>
            <w:tcW w:w="9061" w:type="dxa"/>
            <w:gridSpan w:val="4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9C87BA3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>Sprzątanie przed sezonem</w:t>
            </w:r>
          </w:p>
        </w:tc>
      </w:tr>
      <w:tr w:rsidR="002F286A" w14:paraId="18FD2602" w14:textId="77777777" w:rsidTr="002F286A">
        <w:tc>
          <w:tcPr>
            <w:tcW w:w="4531" w:type="dxa"/>
            <w:gridSpan w:val="2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14:paraId="68974F2B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b/>
              </w:rPr>
              <w:t>Cena brutto PLN za wykonanie jednego sprzątania przedsezonowego we wszystkich budynkach objętych przedmiotem zamówienia</w:t>
            </w:r>
          </w:p>
        </w:tc>
        <w:tc>
          <w:tcPr>
            <w:tcW w:w="453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14:paraId="0FC523DA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</w:tbl>
    <w:p w14:paraId="47CD542A" w14:textId="77777777" w:rsidR="002F286A" w:rsidRDefault="002F286A" w:rsidP="002F286A">
      <w:pPr>
        <w:pStyle w:val="Tekstpodstawowy"/>
      </w:pPr>
      <w:r>
        <w:t>Powyższe ceny zawierają właściwą stawkę podatku VAT</w:t>
      </w:r>
    </w:p>
    <w:p w14:paraId="2B229A90" w14:textId="2FD0A6F5" w:rsidR="002F286A" w:rsidRDefault="002F286A" w:rsidP="002F286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 od daty podpisania umowy do 30.09.202</w:t>
      </w:r>
      <w:r w:rsidR="00E67735">
        <w:rPr>
          <w:b/>
        </w:rPr>
        <w:t>3</w:t>
      </w:r>
      <w:r>
        <w:rPr>
          <w:b/>
        </w:rPr>
        <w:t xml:space="preserve"> r.</w:t>
      </w:r>
    </w:p>
    <w:p w14:paraId="602D87B6" w14:textId="2091579E" w:rsidR="002F286A" w:rsidRDefault="002F286A" w:rsidP="00E67735">
      <w:pPr>
        <w:tabs>
          <w:tab w:val="left" w:pos="426"/>
        </w:tabs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Płatność nastąpi przelewem w terminie do 21 dni od daty otrzymania faktury przez Zamawiającego, na rachunek Wykonawcy zawarty na dzień zlecenia przelewu w wykazie podmiotów, o których mowa w art. 96b ust. 1) Ustawy o podatku od towarów i usług, po każdorazowym sprzątaniu za faktyczną ilość posprzątanych pomieszczeń w trakcie sezonu letniego oraz za faktyczne wykonanie usługi sprzątania przedsezonowego.</w:t>
      </w:r>
    </w:p>
    <w:p w14:paraId="02DAF9A1" w14:textId="25A755EE" w:rsidR="00BF5FDA" w:rsidRDefault="00BF5FDA" w:rsidP="00E67735">
      <w:pPr>
        <w:tabs>
          <w:tab w:val="left" w:pos="426"/>
        </w:tabs>
        <w:jc w:val="both"/>
        <w:rPr>
          <w:sz w:val="22"/>
        </w:rPr>
      </w:pPr>
    </w:p>
    <w:p w14:paraId="20ACF95F" w14:textId="77777777" w:rsidR="00BF5FDA" w:rsidRPr="00BF5FDA" w:rsidRDefault="00BF5FDA" w:rsidP="00BF5FDA">
      <w:pPr>
        <w:jc w:val="both"/>
        <w:rPr>
          <w:sz w:val="22"/>
          <w:szCs w:val="22"/>
        </w:rPr>
      </w:pPr>
      <w:r w:rsidRPr="00BF5FDA">
        <w:rPr>
          <w:b/>
          <w:sz w:val="22"/>
          <w:szCs w:val="22"/>
        </w:rPr>
        <w:t>ZOBOWIĄZUJEMY</w:t>
      </w:r>
      <w:r w:rsidRPr="00BF5FDA">
        <w:rPr>
          <w:sz w:val="22"/>
          <w:szCs w:val="22"/>
        </w:rPr>
        <w:t xml:space="preserve"> </w:t>
      </w:r>
      <w:r w:rsidRPr="00BF5FDA">
        <w:rPr>
          <w:b/>
          <w:sz w:val="22"/>
          <w:szCs w:val="22"/>
        </w:rPr>
        <w:t>SIĘ</w:t>
      </w:r>
      <w:r w:rsidRPr="00BF5FDA">
        <w:rPr>
          <w:sz w:val="22"/>
          <w:szCs w:val="22"/>
        </w:rPr>
        <w:t xml:space="preserve"> 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BF5FDA">
        <w:rPr>
          <w:sz w:val="22"/>
          <w:szCs w:val="22"/>
        </w:rPr>
        <w:br/>
        <w:t>w przypadku gdy przypada na nich ponad 10% wartości zamówienia.</w:t>
      </w:r>
    </w:p>
    <w:p w14:paraId="1F984709" w14:textId="2FE9D7E5" w:rsidR="00BF5FDA" w:rsidRDefault="00BF5FDA" w:rsidP="00E67735">
      <w:pPr>
        <w:tabs>
          <w:tab w:val="left" w:pos="426"/>
        </w:tabs>
        <w:jc w:val="both"/>
        <w:rPr>
          <w:sz w:val="22"/>
        </w:rPr>
      </w:pPr>
    </w:p>
    <w:p w14:paraId="00AEBE52" w14:textId="77777777" w:rsidR="00E67735" w:rsidRDefault="00E67735" w:rsidP="00E67735">
      <w:pPr>
        <w:tabs>
          <w:tab w:val="left" w:pos="426"/>
        </w:tabs>
        <w:jc w:val="both"/>
        <w:rPr>
          <w:sz w:val="22"/>
        </w:rPr>
      </w:pPr>
    </w:p>
    <w:p w14:paraId="25D4637E" w14:textId="77777777" w:rsidR="00E67735" w:rsidRDefault="00E67735" w:rsidP="00E6773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5FF9A426" w14:textId="467D57DF" w:rsidR="00E67735" w:rsidRPr="00E67735" w:rsidRDefault="00E67735" w:rsidP="00E67735">
      <w:pPr>
        <w:pStyle w:val="Akapitzlist"/>
        <w:numPr>
          <w:ilvl w:val="0"/>
          <w:numId w:val="1"/>
        </w:numPr>
        <w:rPr>
          <w:sz w:val="22"/>
          <w:szCs w:val="22"/>
          <w:lang w:eastAsia="ar-SA"/>
        </w:rPr>
      </w:pPr>
      <w:r w:rsidRPr="00E67735">
        <w:rPr>
          <w:color w:val="000000"/>
          <w:sz w:val="22"/>
          <w:szCs w:val="22"/>
          <w:lang w:eastAsia="ar-SA"/>
        </w:rPr>
        <w:t xml:space="preserve">Jesteśmy </w:t>
      </w:r>
      <w:r w:rsidRPr="00E67735">
        <w:rPr>
          <w:sz w:val="22"/>
          <w:szCs w:val="22"/>
          <w:lang w:eastAsia="ar-SA"/>
        </w:rPr>
        <w:t>związani niniejszą ofertą przez okres wskazany w SWZ.</w:t>
      </w:r>
    </w:p>
    <w:p w14:paraId="071B3BAC" w14:textId="77777777" w:rsidR="00E67735" w:rsidRPr="000D6057" w:rsidRDefault="00E67735" w:rsidP="00E677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3ACCDE3F" w14:textId="77777777" w:rsidR="00E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6076E988" w14:textId="77777777" w:rsidR="00E67735" w:rsidRPr="001973F4" w:rsidRDefault="00E67735" w:rsidP="00E67735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4CE9EDA8" w14:textId="77777777" w:rsidR="00E67735" w:rsidRPr="001973F4" w:rsidRDefault="00E67735" w:rsidP="00E67735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9412BC5" w14:textId="22FBE9CF" w:rsidR="00E67735" w:rsidRPr="001D671E" w:rsidRDefault="00E67735" w:rsidP="00E6773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67735" w:rsidRPr="00FE545C" w14:paraId="07C8ECD0" w14:textId="77777777" w:rsidTr="00F8031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8E921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4522F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BE19B95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1A7A0B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E67735" w:rsidRPr="00FE545C" w14:paraId="52EFE573" w14:textId="77777777" w:rsidTr="00F8031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1A1E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E1469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1B7AA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67735" w:rsidRPr="00FE545C" w14:paraId="2F7C2028" w14:textId="77777777" w:rsidTr="00F80314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24DC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FE0A9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A5A6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7EA621E" w14:textId="77777777" w:rsidR="00E67735" w:rsidRPr="00A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05C2EC99" w14:textId="77777777" w:rsidR="00E67735" w:rsidRPr="00A67735" w:rsidRDefault="00E67735" w:rsidP="00E67735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lastRenderedPageBreak/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21FB58F0" w14:textId="77777777" w:rsidR="00E67735" w:rsidRPr="00A67735" w:rsidRDefault="00E67735" w:rsidP="00E6773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28FC13C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1FF4F0AB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2C189BE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25CE0BA7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CA1C009" w14:textId="77777777" w:rsidR="00E67735" w:rsidRPr="00A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4510638" w14:textId="77777777" w:rsidR="00E67735" w:rsidRPr="00C34D4B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03684A05" w14:textId="77777777" w:rsidR="00E67735" w:rsidRPr="00C34D4B" w:rsidRDefault="00E67735" w:rsidP="00E6773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2EC53B8" w14:textId="77777777" w:rsidR="00E67735" w:rsidRPr="00C34D4B" w:rsidRDefault="00E67735" w:rsidP="00E6773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4F5492A2" w14:textId="77777777" w:rsidR="00E67735" w:rsidRPr="00C34D4B" w:rsidRDefault="00E67735" w:rsidP="00E6773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21F8732F" w14:textId="77777777" w:rsidR="002F286A" w:rsidRDefault="002F286A" w:rsidP="002F286A">
      <w:pPr>
        <w:jc w:val="both"/>
        <w:rPr>
          <w:sz w:val="22"/>
          <w:szCs w:val="22"/>
        </w:rPr>
      </w:pPr>
    </w:p>
    <w:p w14:paraId="536796A2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480AA668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5B9ED0A7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76B76D95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75F3E1F0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0510D312" w14:textId="0C27DFBB" w:rsidR="00E67735" w:rsidRPr="006966E3" w:rsidRDefault="00E67735" w:rsidP="00E67735">
      <w:pPr>
        <w:rPr>
          <w:sz w:val="20"/>
          <w:szCs w:val="20"/>
        </w:rPr>
      </w:pPr>
      <w:r w:rsidRPr="006966E3">
        <w:rPr>
          <w:sz w:val="20"/>
          <w:szCs w:val="20"/>
        </w:rPr>
        <w:t>*niepotrzebne skreślić</w:t>
      </w:r>
    </w:p>
    <w:p w14:paraId="717E0F8F" w14:textId="70BEC94B" w:rsidR="00E67735" w:rsidRPr="006966E3" w:rsidRDefault="00E67735" w:rsidP="00E67735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p w14:paraId="37E787DF" w14:textId="1F5C7DD4" w:rsidR="00FE545C" w:rsidRPr="002F286A" w:rsidRDefault="00FE545C" w:rsidP="002F286A">
      <w:pPr>
        <w:rPr>
          <w:rFonts w:eastAsia="Calibri"/>
        </w:rPr>
      </w:pPr>
    </w:p>
    <w:sectPr w:rsidR="00FE545C" w:rsidRPr="002F286A" w:rsidSect="00E67735">
      <w:footerReference w:type="default" r:id="rId8"/>
      <w:pgSz w:w="11906" w:h="16838"/>
      <w:pgMar w:top="709" w:right="1418" w:bottom="1418" w:left="1418" w:header="56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2EB3FC" w14:textId="77777777" w:rsidR="002311F8" w:rsidRDefault="002311F8">
      <w:r>
        <w:separator/>
      </w:r>
    </w:p>
  </w:endnote>
  <w:endnote w:type="continuationSeparator" w:id="0">
    <w:p w14:paraId="2FFCEBEF" w14:textId="77777777" w:rsidR="002311F8" w:rsidRDefault="00231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B827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CFF929" w14:textId="77777777" w:rsidR="002311F8" w:rsidRDefault="002311F8">
      <w:r>
        <w:separator/>
      </w:r>
    </w:p>
  </w:footnote>
  <w:footnote w:type="continuationSeparator" w:id="0">
    <w:p w14:paraId="543A5D2B" w14:textId="77777777" w:rsidR="002311F8" w:rsidRDefault="00231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47F"/>
    <w:rsid w:val="00012286"/>
    <w:rsid w:val="000139B0"/>
    <w:rsid w:val="00020E16"/>
    <w:rsid w:val="00037381"/>
    <w:rsid w:val="00071CCC"/>
    <w:rsid w:val="000B731D"/>
    <w:rsid w:val="000D04A1"/>
    <w:rsid w:val="000D6134"/>
    <w:rsid w:val="000E09C7"/>
    <w:rsid w:val="000F6589"/>
    <w:rsid w:val="00104CFB"/>
    <w:rsid w:val="00106636"/>
    <w:rsid w:val="00116EC6"/>
    <w:rsid w:val="001526A2"/>
    <w:rsid w:val="001801DD"/>
    <w:rsid w:val="001D4612"/>
    <w:rsid w:val="00207E98"/>
    <w:rsid w:val="002311F8"/>
    <w:rsid w:val="00271EA3"/>
    <w:rsid w:val="002723B0"/>
    <w:rsid w:val="00286812"/>
    <w:rsid w:val="002F286A"/>
    <w:rsid w:val="00303D94"/>
    <w:rsid w:val="00315A4A"/>
    <w:rsid w:val="00383A9A"/>
    <w:rsid w:val="003A2EF2"/>
    <w:rsid w:val="003B7804"/>
    <w:rsid w:val="0042439E"/>
    <w:rsid w:val="004B7300"/>
    <w:rsid w:val="004C6753"/>
    <w:rsid w:val="00501D44"/>
    <w:rsid w:val="00527AF8"/>
    <w:rsid w:val="005468A7"/>
    <w:rsid w:val="00595C87"/>
    <w:rsid w:val="005C6F1B"/>
    <w:rsid w:val="005D2C65"/>
    <w:rsid w:val="005E1DED"/>
    <w:rsid w:val="005E6D94"/>
    <w:rsid w:val="0063384F"/>
    <w:rsid w:val="00643C6F"/>
    <w:rsid w:val="00646202"/>
    <w:rsid w:val="0065290F"/>
    <w:rsid w:val="006815F6"/>
    <w:rsid w:val="00697CD8"/>
    <w:rsid w:val="006D14F5"/>
    <w:rsid w:val="00726A85"/>
    <w:rsid w:val="00771D85"/>
    <w:rsid w:val="007748F0"/>
    <w:rsid w:val="007A4321"/>
    <w:rsid w:val="00833933"/>
    <w:rsid w:val="00853083"/>
    <w:rsid w:val="008B2F0C"/>
    <w:rsid w:val="008B4928"/>
    <w:rsid w:val="008D2AB8"/>
    <w:rsid w:val="008D5B6C"/>
    <w:rsid w:val="008F1C66"/>
    <w:rsid w:val="008F7266"/>
    <w:rsid w:val="00970FE4"/>
    <w:rsid w:val="00971A87"/>
    <w:rsid w:val="009807FE"/>
    <w:rsid w:val="009942C4"/>
    <w:rsid w:val="009C3979"/>
    <w:rsid w:val="009E4801"/>
    <w:rsid w:val="00A0022B"/>
    <w:rsid w:val="00A346FE"/>
    <w:rsid w:val="00A47B4D"/>
    <w:rsid w:val="00A83018"/>
    <w:rsid w:val="00A8315E"/>
    <w:rsid w:val="00AF53FF"/>
    <w:rsid w:val="00B16A0D"/>
    <w:rsid w:val="00B31CEF"/>
    <w:rsid w:val="00B774DC"/>
    <w:rsid w:val="00BF0106"/>
    <w:rsid w:val="00BF5FDA"/>
    <w:rsid w:val="00C969A6"/>
    <w:rsid w:val="00CA247F"/>
    <w:rsid w:val="00CA5D81"/>
    <w:rsid w:val="00CA7D36"/>
    <w:rsid w:val="00D07572"/>
    <w:rsid w:val="00D24208"/>
    <w:rsid w:val="00D51EDC"/>
    <w:rsid w:val="00D60C38"/>
    <w:rsid w:val="00D66893"/>
    <w:rsid w:val="00D90ACB"/>
    <w:rsid w:val="00DC1500"/>
    <w:rsid w:val="00E44371"/>
    <w:rsid w:val="00E67735"/>
    <w:rsid w:val="00E949B0"/>
    <w:rsid w:val="00E97A60"/>
    <w:rsid w:val="00F00591"/>
    <w:rsid w:val="00F51688"/>
    <w:rsid w:val="00F53146"/>
    <w:rsid w:val="00F708E1"/>
    <w:rsid w:val="00F91018"/>
    <w:rsid w:val="00F9640C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B8C5AAA"/>
  <w15:chartTrackingRefBased/>
  <w15:docId w15:val="{8B6C1B28-BE30-4E44-B0BF-184A23ED9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D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D9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-Siatka">
    <w:name w:val="Table Grid"/>
    <w:basedOn w:val="Standardowy"/>
    <w:uiPriority w:val="59"/>
    <w:rsid w:val="002F286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F28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28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77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B20C7-E995-4BF4-A457-1071C155E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607</Words>
  <Characters>4728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2</cp:revision>
  <cp:lastPrinted>2023-02-24T08:46:00Z</cp:lastPrinted>
  <dcterms:created xsi:type="dcterms:W3CDTF">2023-02-24T08:46:00Z</dcterms:created>
  <dcterms:modified xsi:type="dcterms:W3CDTF">2023-02-24T08:46:00Z</dcterms:modified>
</cp:coreProperties>
</file>