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B630C73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62019B" w:rsidRPr="0062019B">
        <w:rPr>
          <w:b/>
        </w:rPr>
        <w:t>Dostawa zestawu do innowacyjnych metod nauczania w naukach o Ziemi i środowisku - spektrometru UV-VIS-NIR dla WGGiOŚ - KC-zp.727-89/23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3BDF72DE" w14:textId="77777777" w:rsidR="00A15164" w:rsidRDefault="00A15164" w:rsidP="008D2AB8">
      <w:pPr>
        <w:pStyle w:val="Tekstpodstawowy"/>
      </w:pPr>
    </w:p>
    <w:p w14:paraId="6C2E6D35" w14:textId="36B73930" w:rsidR="00FE545C" w:rsidRPr="004711DA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4711DA">
        <w:t>………………………………………</w:t>
      </w:r>
    </w:p>
    <w:p w14:paraId="2C42DD5B" w14:textId="77777777" w:rsidR="004711DA" w:rsidRDefault="004711DA" w:rsidP="004711DA">
      <w:pPr>
        <w:pStyle w:val="Tekstpodstawowy"/>
      </w:pPr>
      <w:r w:rsidRPr="007A7D57">
        <w:t>Nazwa specjalistycznego oprogramowania do rejestracji i obróbki widm UV-VIS-NIR: ………………………………………</w:t>
      </w:r>
    </w:p>
    <w:p w14:paraId="2E19BBB5" w14:textId="079E0DAF" w:rsidR="004711DA" w:rsidRPr="00EF68E5" w:rsidRDefault="004711DA" w:rsidP="008D2AB8">
      <w:pPr>
        <w:pStyle w:val="Tekstpodstawowy"/>
      </w:pPr>
      <w:r>
        <w:t xml:space="preserve">Producent laptopa: </w:t>
      </w:r>
      <w:r w:rsidRPr="007A7D57">
        <w:t>………………………………………</w:t>
      </w:r>
    </w:p>
    <w:p w14:paraId="4C20684A" w14:textId="49BAA941" w:rsidR="008D2AB8" w:rsidRPr="00620CC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</w:t>
      </w:r>
      <w:r w:rsidR="00D7315A">
        <w:rPr>
          <w:b/>
        </w:rPr>
        <w:t>zamówienia</w:t>
      </w:r>
      <w:r w:rsidRPr="00EF68E5">
        <w:rPr>
          <w:b/>
        </w:rPr>
        <w:t xml:space="preserve">: </w:t>
      </w:r>
      <w:r w:rsidR="00620CC3">
        <w:rPr>
          <w:b/>
        </w:rPr>
        <w:t>…</w:t>
      </w:r>
      <w:r w:rsidR="00123BC9">
        <w:rPr>
          <w:b/>
        </w:rPr>
        <w:t>…</w:t>
      </w:r>
      <w:r w:rsidR="00620CC3">
        <w:rPr>
          <w:b/>
        </w:rPr>
        <w:t>…..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</w:p>
    <w:p w14:paraId="241A78F8" w14:textId="14DD1A04" w:rsidR="00620CC3" w:rsidRPr="00123BC9" w:rsidRDefault="00D43FC5" w:rsidP="00123BC9">
      <w:pPr>
        <w:widowControl w:val="0"/>
        <w:spacing w:line="360" w:lineRule="auto"/>
        <w:ind w:right="1"/>
        <w:jc w:val="both"/>
        <w:rPr>
          <w:b/>
          <w:bCs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123BC9">
        <w:rPr>
          <w:b/>
          <w:bCs/>
        </w:rPr>
        <w:t xml:space="preserve">  </w:t>
      </w:r>
      <w:r w:rsidR="00620CC3" w:rsidRPr="00A15164">
        <w:rPr>
          <w:b/>
          <w:color w:val="FF0000"/>
        </w:rPr>
        <w:t>/kryterium oceny ofert/</w:t>
      </w:r>
    </w:p>
    <w:p w14:paraId="276AF775" w14:textId="16AA348A" w:rsidR="00A15164" w:rsidRDefault="00123BC9" w:rsidP="00A1516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Czas naprawy </w:t>
      </w:r>
      <w:r w:rsidRPr="00EF68E5">
        <w:rPr>
          <w:b/>
        </w:rPr>
        <w:t>gwaranc</w:t>
      </w:r>
      <w:r>
        <w:rPr>
          <w:b/>
        </w:rPr>
        <w:t>yjnej</w:t>
      </w:r>
      <w:r w:rsidRPr="00EF68E5">
        <w:rPr>
          <w:b/>
        </w:rPr>
        <w:t xml:space="preserve">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dni  </w:t>
      </w:r>
      <w:r w:rsidRPr="00A15164">
        <w:rPr>
          <w:b/>
          <w:color w:val="FF0000"/>
        </w:rPr>
        <w:t>/kryterium oceny ofert/</w:t>
      </w:r>
    </w:p>
    <w:p w14:paraId="3CC52F9E" w14:textId="77777777" w:rsidR="004711DA" w:rsidRDefault="004711DA" w:rsidP="00A15164">
      <w:pPr>
        <w:widowControl w:val="0"/>
        <w:spacing w:line="360" w:lineRule="auto"/>
        <w:ind w:right="1"/>
        <w:jc w:val="both"/>
        <w:rPr>
          <w:sz w:val="22"/>
        </w:rPr>
      </w:pPr>
    </w:p>
    <w:p w14:paraId="4A7AE577" w14:textId="2A954D5A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2590CC" w14:textId="77777777" w:rsidR="002E21E0" w:rsidRDefault="002E21E0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(ych)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sectPr w:rsidR="0032786A" w:rsidSect="004711DA">
      <w:footerReference w:type="default" r:id="rId8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A7D6F" w14:textId="77777777" w:rsidR="00470B35" w:rsidRDefault="00470B35">
      <w:r>
        <w:separator/>
      </w:r>
    </w:p>
  </w:endnote>
  <w:endnote w:type="continuationSeparator" w:id="0">
    <w:p w14:paraId="690C0785" w14:textId="77777777" w:rsidR="00470B35" w:rsidRDefault="0047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8D6B" w14:textId="77777777" w:rsidR="00470B35" w:rsidRDefault="00470B35">
      <w:r>
        <w:separator/>
      </w:r>
    </w:p>
  </w:footnote>
  <w:footnote w:type="continuationSeparator" w:id="0">
    <w:p w14:paraId="2B8E4C5A" w14:textId="77777777" w:rsidR="00470B35" w:rsidRDefault="00470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A4595"/>
    <w:rsid w:val="000B731D"/>
    <w:rsid w:val="000C40E5"/>
    <w:rsid w:val="000C7D90"/>
    <w:rsid w:val="000D6134"/>
    <w:rsid w:val="000E09C7"/>
    <w:rsid w:val="000F6589"/>
    <w:rsid w:val="00106636"/>
    <w:rsid w:val="00116EC6"/>
    <w:rsid w:val="00123BC9"/>
    <w:rsid w:val="001416A6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419D6"/>
    <w:rsid w:val="003A2460"/>
    <w:rsid w:val="003A2B1A"/>
    <w:rsid w:val="003C1456"/>
    <w:rsid w:val="003E7248"/>
    <w:rsid w:val="00406816"/>
    <w:rsid w:val="00432B68"/>
    <w:rsid w:val="00456CE6"/>
    <w:rsid w:val="004660A2"/>
    <w:rsid w:val="00470B35"/>
    <w:rsid w:val="004711DA"/>
    <w:rsid w:val="004B7300"/>
    <w:rsid w:val="004C6753"/>
    <w:rsid w:val="004D7DBE"/>
    <w:rsid w:val="00531CCE"/>
    <w:rsid w:val="00595C87"/>
    <w:rsid w:val="005D2C65"/>
    <w:rsid w:val="005E6D94"/>
    <w:rsid w:val="005F68D2"/>
    <w:rsid w:val="0062019B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15164"/>
    <w:rsid w:val="00A346FE"/>
    <w:rsid w:val="00A47B4D"/>
    <w:rsid w:val="00A83018"/>
    <w:rsid w:val="00AC4D91"/>
    <w:rsid w:val="00B2030A"/>
    <w:rsid w:val="00B55E07"/>
    <w:rsid w:val="00B774DC"/>
    <w:rsid w:val="00B83292"/>
    <w:rsid w:val="00C1289D"/>
    <w:rsid w:val="00C50430"/>
    <w:rsid w:val="00C969A6"/>
    <w:rsid w:val="00CA7D36"/>
    <w:rsid w:val="00D16B3D"/>
    <w:rsid w:val="00D24208"/>
    <w:rsid w:val="00D43FC5"/>
    <w:rsid w:val="00D60C38"/>
    <w:rsid w:val="00D66893"/>
    <w:rsid w:val="00D7315A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521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6</cp:revision>
  <cp:lastPrinted>2023-01-27T07:26:00Z</cp:lastPrinted>
  <dcterms:created xsi:type="dcterms:W3CDTF">2023-02-16T07:42:00Z</dcterms:created>
  <dcterms:modified xsi:type="dcterms:W3CDTF">2023-02-28T09:07:00Z</dcterms:modified>
</cp:coreProperties>
</file>