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0A4216" w14:textId="1B918876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964A7B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0960502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364AEE5A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73A6B740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5DD11A2B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39E5D0A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4082086F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78A5088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04052CF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6EB5D47E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50A5EB5F" w14:textId="3F04C6F8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</w:t>
      </w:r>
      <w:bookmarkStart w:id="0" w:name="_GoBack"/>
      <w:bookmarkEnd w:id="0"/>
    </w:p>
    <w:p w14:paraId="08437042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1E36582A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5E101FA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44158892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09251E16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6FFFEBAF" w14:textId="4ED0E598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F70C62" w:rsidRPr="00F70C62">
        <w:rPr>
          <w:rFonts w:eastAsia="Times New Roman" w:cs="Calibri"/>
          <w:b/>
          <w:lang w:eastAsia="pl-PL"/>
        </w:rPr>
        <w:t xml:space="preserve">Dostawa autoklawu do pracy z materiałem biologicznym, dla </w:t>
      </w:r>
      <w:proofErr w:type="spellStart"/>
      <w:r w:rsidR="00F70C62" w:rsidRPr="00F70C62">
        <w:rPr>
          <w:rFonts w:eastAsia="Times New Roman" w:cs="Calibri"/>
          <w:b/>
          <w:lang w:eastAsia="pl-PL"/>
        </w:rPr>
        <w:t>WGGiOŚ</w:t>
      </w:r>
      <w:proofErr w:type="spellEnd"/>
      <w:r w:rsidR="00F70C62" w:rsidRPr="00F70C62">
        <w:rPr>
          <w:rFonts w:eastAsia="Times New Roman" w:cs="Calibri"/>
          <w:b/>
          <w:lang w:eastAsia="pl-PL"/>
        </w:rPr>
        <w:t xml:space="preserve"> - Kc-zp.272-91/23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48019388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7F85A517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51B57A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4FE2B2F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65CB8689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4BF5152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4395BC7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77829644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67CB98A6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8AC1284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C4F0F3E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1008ADB2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14:paraId="37FC35EB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59C9FF" w14:textId="77777777" w:rsidR="00C30B97" w:rsidRDefault="00C30B97" w:rsidP="0038231F">
      <w:pPr>
        <w:spacing w:after="0" w:line="240" w:lineRule="auto"/>
      </w:pPr>
      <w:r>
        <w:separator/>
      </w:r>
    </w:p>
  </w:endnote>
  <w:endnote w:type="continuationSeparator" w:id="0">
    <w:p w14:paraId="24BF08B4" w14:textId="77777777" w:rsidR="00C30B97" w:rsidRDefault="00C30B9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43C708" w14:textId="77777777" w:rsidR="003E7003" w:rsidRDefault="003E70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183DA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30273D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64123" w14:textId="77777777" w:rsidR="003E7003" w:rsidRDefault="003E70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D48DA6" w14:textId="77777777" w:rsidR="00C30B97" w:rsidRDefault="00C30B97" w:rsidP="0038231F">
      <w:pPr>
        <w:spacing w:after="0" w:line="240" w:lineRule="auto"/>
      </w:pPr>
      <w:r>
        <w:separator/>
      </w:r>
    </w:p>
  </w:footnote>
  <w:footnote w:type="continuationSeparator" w:id="0">
    <w:p w14:paraId="14868B49" w14:textId="77777777" w:rsidR="00C30B97" w:rsidRDefault="00C30B97" w:rsidP="0038231F">
      <w:pPr>
        <w:spacing w:after="0" w:line="240" w:lineRule="auto"/>
      </w:pPr>
      <w:r>
        <w:continuationSeparator/>
      </w:r>
    </w:p>
  </w:footnote>
  <w:footnote w:id="1">
    <w:p w14:paraId="45F95B8B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0A39C86E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D442D1" w14:textId="77777777" w:rsidR="003E7003" w:rsidRDefault="003E70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245510" w14:textId="77777777" w:rsidR="003E7003" w:rsidRDefault="003E70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3B08B" w14:textId="77777777" w:rsidR="003E7003" w:rsidRDefault="003E70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E3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7003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2E3F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64A7B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30B97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70C62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397C4B"/>
  <w15:chartTrackingRefBased/>
  <w15:docId w15:val="{B666C872-B344-4578-AEF7-65BB0AA25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67D55D-1507-4EFD-8B89-9387E3580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Michał Długoń</cp:lastModifiedBy>
  <cp:revision>2</cp:revision>
  <cp:lastPrinted>2023-02-09T13:28:00Z</cp:lastPrinted>
  <dcterms:created xsi:type="dcterms:W3CDTF">2023-02-27T09:49:00Z</dcterms:created>
  <dcterms:modified xsi:type="dcterms:W3CDTF">2023-02-27T09:49:00Z</dcterms:modified>
</cp:coreProperties>
</file>