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A400F4" w14:textId="77777777" w:rsidR="006A5DF1" w:rsidRPr="00E935D6" w:rsidRDefault="0055758B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55758B">
        <w:rPr>
          <w:rFonts w:ascii="Arial" w:hAnsi="Arial" w:cs="Arial"/>
          <w:sz w:val="24"/>
          <w:szCs w:val="24"/>
        </w:rPr>
        <w:t>Kraków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55758B">
        <w:rPr>
          <w:rFonts w:ascii="Arial" w:hAnsi="Arial" w:cs="Arial"/>
          <w:sz w:val="24"/>
          <w:szCs w:val="24"/>
        </w:rPr>
        <w:t>2023-02-2</w:t>
      </w:r>
      <w:r w:rsidR="006B019A">
        <w:rPr>
          <w:rFonts w:ascii="Arial" w:hAnsi="Arial" w:cs="Arial"/>
          <w:sz w:val="24"/>
          <w:szCs w:val="24"/>
        </w:rPr>
        <w:t>8</w:t>
      </w:r>
    </w:p>
    <w:p w14:paraId="4AC56250" w14:textId="77777777" w:rsidR="007427BD" w:rsidRDefault="007427BD" w:rsidP="007427BD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Szpital Miejski Specjalistyczny </w:t>
      </w:r>
    </w:p>
    <w:p w14:paraId="11597075" w14:textId="77777777" w:rsidR="007427BD" w:rsidRPr="009003D1" w:rsidRDefault="007427BD" w:rsidP="007427B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im. Gabriela Narutowicza w Krakowie</w:t>
      </w:r>
    </w:p>
    <w:p w14:paraId="2F3BE05E" w14:textId="77777777" w:rsidR="007427BD" w:rsidRDefault="007427BD" w:rsidP="007427BD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ul. Prądnicka 35-37</w:t>
      </w:r>
    </w:p>
    <w:p w14:paraId="271B41E7" w14:textId="77777777" w:rsidR="007427BD" w:rsidRPr="009003D1" w:rsidRDefault="007427BD" w:rsidP="007427BD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31-202 Kraków</w:t>
      </w:r>
    </w:p>
    <w:p w14:paraId="5BBC06E5" w14:textId="77777777" w:rsidR="006A5DF1" w:rsidRPr="00E935D6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p w14:paraId="57616013" w14:textId="77777777"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4DAF8D6C" w14:textId="77777777"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14:paraId="62D13DE0" w14:textId="77777777"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14:paraId="103FABD2" w14:textId="77777777" w:rsidR="006D4AB3" w:rsidRPr="00E935D6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75AF4AE9" w14:textId="77777777"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60D9D29D" w14:textId="77777777"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  <w:r w:rsidR="006B019A">
        <w:rPr>
          <w:rFonts w:cs="Arial"/>
          <w:szCs w:val="28"/>
        </w:rPr>
        <w:t xml:space="preserve"> - 3</w:t>
      </w:r>
    </w:p>
    <w:p w14:paraId="1F71C88C" w14:textId="77777777" w:rsidR="006D4AB3" w:rsidRPr="00E935D6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w</w:t>
      </w:r>
      <w:r w:rsidR="007427BD">
        <w:rPr>
          <w:rFonts w:ascii="Arial" w:hAnsi="Arial" w:cs="Arial"/>
          <w:sz w:val="24"/>
          <w:szCs w:val="24"/>
        </w:rPr>
        <w:t> </w:t>
      </w:r>
      <w:r w:rsidRPr="00E935D6">
        <w:rPr>
          <w:rFonts w:ascii="Arial" w:hAnsi="Arial" w:cs="Arial"/>
          <w:sz w:val="24"/>
          <w:szCs w:val="24"/>
        </w:rPr>
        <w:t xml:space="preserve">trybie </w:t>
      </w:r>
      <w:r w:rsidR="0055758B" w:rsidRPr="0055758B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55758B" w:rsidRPr="0055758B">
        <w:rPr>
          <w:rFonts w:ascii="Arial" w:hAnsi="Arial" w:cs="Arial"/>
          <w:sz w:val="24"/>
          <w:szCs w:val="24"/>
        </w:rPr>
        <w:t>Pzp</w:t>
      </w:r>
      <w:proofErr w:type="spellEnd"/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55758B" w:rsidRPr="0055758B">
        <w:rPr>
          <w:rFonts w:ascii="Arial" w:hAnsi="Arial" w:cs="Arial"/>
          <w:b/>
          <w:bCs/>
          <w:sz w:val="24"/>
          <w:szCs w:val="24"/>
        </w:rPr>
        <w:t>Zakupy inwestycyjne dla Szpitala Miejskiego Specjalistycznego im. Gabriela Narutowicza w Krakowie - zakup aparatury i sprzętu medycznego dla potrzeb Oddziału Urologii z Onkologią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– 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55758B" w:rsidRPr="0055758B">
        <w:rPr>
          <w:rFonts w:ascii="Arial" w:hAnsi="Arial" w:cs="Arial"/>
          <w:b/>
          <w:sz w:val="24"/>
          <w:szCs w:val="24"/>
        </w:rPr>
        <w:t>ZP/7/2023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14:paraId="6B2771D5" w14:textId="77777777" w:rsidR="0012774F" w:rsidRPr="00E935D6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>Zamawiający</w:t>
      </w:r>
      <w:r w:rsidR="007427BD">
        <w:rPr>
          <w:rFonts w:ascii="Arial" w:hAnsi="Arial" w:cs="Arial"/>
          <w:sz w:val="24"/>
          <w:szCs w:val="24"/>
        </w:rPr>
        <w:t xml:space="preserve"> </w:t>
      </w:r>
      <w:r w:rsidRPr="00E935D6">
        <w:rPr>
          <w:rFonts w:ascii="Arial" w:hAnsi="Arial" w:cs="Arial"/>
          <w:sz w:val="24"/>
          <w:szCs w:val="24"/>
        </w:rPr>
        <w:t xml:space="preserve">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="007427BD">
        <w:rPr>
          <w:rFonts w:ascii="Arial" w:hAnsi="Arial" w:cs="Arial"/>
          <w:sz w:val="24"/>
          <w:szCs w:val="24"/>
        </w:rPr>
        <w:t> </w:t>
      </w:r>
      <w:r w:rsidRPr="00E935D6">
        <w:rPr>
          <w:rFonts w:ascii="Arial" w:hAnsi="Arial" w:cs="Arial"/>
          <w:sz w:val="24"/>
          <w:szCs w:val="24"/>
        </w:rPr>
        <w:t>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640" w:type="dxa"/>
        <w:tblInd w:w="-34" w:type="dxa"/>
        <w:tblLook w:val="04A0" w:firstRow="1" w:lastRow="0" w:firstColumn="1" w:lastColumn="0" w:noHBand="0" w:noVBand="1"/>
      </w:tblPr>
      <w:tblGrid>
        <w:gridCol w:w="9640"/>
      </w:tblGrid>
      <w:tr w:rsidR="0055758B" w:rsidRPr="00E935D6" w14:paraId="2347F199" w14:textId="77777777" w:rsidTr="00E61BAC">
        <w:tc>
          <w:tcPr>
            <w:tcW w:w="9640" w:type="dxa"/>
            <w:shd w:val="clear" w:color="auto" w:fill="auto"/>
          </w:tcPr>
          <w:p w14:paraId="6346E373" w14:textId="77777777" w:rsidR="0055758B" w:rsidRPr="00525BFE" w:rsidRDefault="0055758B" w:rsidP="00FE5BF7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25BFE">
              <w:rPr>
                <w:rFonts w:ascii="Arial" w:hAnsi="Arial" w:cs="Arial"/>
                <w:b/>
                <w:bCs/>
                <w:sz w:val="22"/>
                <w:szCs w:val="22"/>
              </w:rPr>
              <w:t>Pytanie 1</w:t>
            </w:r>
          </w:p>
          <w:p w14:paraId="3190A259" w14:textId="77777777" w:rsidR="0055758B" w:rsidRPr="0055758B" w:rsidRDefault="0055758B" w:rsidP="00FE5BF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758B">
              <w:rPr>
                <w:rFonts w:ascii="Arial" w:hAnsi="Arial" w:cs="Arial"/>
                <w:sz w:val="22"/>
                <w:szCs w:val="22"/>
              </w:rPr>
              <w:t xml:space="preserve">Dotyczy zapisów Pakietu 1 - Laser </w:t>
            </w:r>
            <w:proofErr w:type="spellStart"/>
            <w:r w:rsidRPr="0055758B">
              <w:rPr>
                <w:rFonts w:ascii="Arial" w:hAnsi="Arial" w:cs="Arial"/>
                <w:sz w:val="22"/>
                <w:szCs w:val="22"/>
              </w:rPr>
              <w:t>holmowy</w:t>
            </w:r>
            <w:proofErr w:type="spellEnd"/>
            <w:r w:rsidRPr="0055758B">
              <w:rPr>
                <w:rFonts w:ascii="Arial" w:hAnsi="Arial" w:cs="Arial"/>
                <w:sz w:val="22"/>
                <w:szCs w:val="22"/>
              </w:rPr>
              <w:t xml:space="preserve"> z wyposażeniem, OGÓLNE WARUNKI SERWISU I GWARANCJI pkt. 53</w:t>
            </w:r>
          </w:p>
          <w:p w14:paraId="14B0F592" w14:textId="77777777" w:rsidR="0055758B" w:rsidRPr="0055758B" w:rsidRDefault="0055758B" w:rsidP="00FE5BF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758B">
              <w:rPr>
                <w:rFonts w:ascii="Arial" w:hAnsi="Arial" w:cs="Arial"/>
                <w:sz w:val="22"/>
                <w:szCs w:val="22"/>
              </w:rPr>
              <w:t>Czy Zamawiający wyrazi zgodę na wydłużenie czasu reakcji do 72h, z wyłączeniem dni wolnych od pracy?</w:t>
            </w:r>
          </w:p>
          <w:p w14:paraId="63C98F38" w14:textId="77777777" w:rsidR="00DA6E78" w:rsidRPr="00DA6E78" w:rsidRDefault="00DA6E78" w:rsidP="00DA6E78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Odpowiedź: </w:t>
            </w:r>
            <w:r w:rsidRPr="00DA6E78">
              <w:rPr>
                <w:rFonts w:ascii="Arial" w:hAnsi="Arial" w:cs="Arial"/>
                <w:b/>
                <w:bCs/>
                <w:sz w:val="22"/>
                <w:szCs w:val="22"/>
              </w:rPr>
              <w:t>Zamawiający nie wyraża zgody.</w:t>
            </w:r>
          </w:p>
          <w:p w14:paraId="4688457D" w14:textId="77777777" w:rsidR="0055758B" w:rsidRPr="0055758B" w:rsidRDefault="0055758B" w:rsidP="00FE5BF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4DEA6B2" w14:textId="77777777" w:rsidR="0055758B" w:rsidRPr="00525BFE" w:rsidRDefault="0055758B" w:rsidP="00FE5BF7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25BFE">
              <w:rPr>
                <w:rFonts w:ascii="Arial" w:hAnsi="Arial" w:cs="Arial"/>
                <w:b/>
                <w:bCs/>
                <w:sz w:val="22"/>
                <w:szCs w:val="22"/>
              </w:rPr>
              <w:t>Pytanie 2</w:t>
            </w:r>
          </w:p>
          <w:p w14:paraId="1CADF626" w14:textId="77777777" w:rsidR="0055758B" w:rsidRPr="0055758B" w:rsidRDefault="0055758B" w:rsidP="00FE5BF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758B">
              <w:rPr>
                <w:rFonts w:ascii="Arial" w:hAnsi="Arial" w:cs="Arial"/>
                <w:sz w:val="22"/>
                <w:szCs w:val="22"/>
              </w:rPr>
              <w:t xml:space="preserve">Dotyczy zapisów Pakietu 1 - Laser </w:t>
            </w:r>
            <w:proofErr w:type="spellStart"/>
            <w:r w:rsidRPr="0055758B">
              <w:rPr>
                <w:rFonts w:ascii="Arial" w:hAnsi="Arial" w:cs="Arial"/>
                <w:sz w:val="22"/>
                <w:szCs w:val="22"/>
              </w:rPr>
              <w:t>holmowy</w:t>
            </w:r>
            <w:proofErr w:type="spellEnd"/>
            <w:r w:rsidRPr="0055758B">
              <w:rPr>
                <w:rFonts w:ascii="Arial" w:hAnsi="Arial" w:cs="Arial"/>
                <w:sz w:val="22"/>
                <w:szCs w:val="22"/>
              </w:rPr>
              <w:t xml:space="preserve"> z wyposażeniem, OGÓLNE WARUNKI SERWISU I GWARANCJI pkt. 54</w:t>
            </w:r>
          </w:p>
          <w:p w14:paraId="58C8D077" w14:textId="77777777" w:rsidR="0055758B" w:rsidRPr="0055758B" w:rsidRDefault="0055758B" w:rsidP="00FE5BF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758B">
              <w:rPr>
                <w:rFonts w:ascii="Arial" w:hAnsi="Arial" w:cs="Arial"/>
                <w:sz w:val="22"/>
                <w:szCs w:val="22"/>
              </w:rPr>
              <w:t xml:space="preserve">Czy Zamawiający wyrazi zgodę na wydłużenie czasu naprawy do max. 5 dni (roboczych)? </w:t>
            </w:r>
          </w:p>
          <w:p w14:paraId="2AF25C11" w14:textId="77777777" w:rsidR="00DA6E78" w:rsidRPr="00DA6E78" w:rsidRDefault="0055758B" w:rsidP="00DA6E78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758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25BFE"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DA6E7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DA6E78" w:rsidRPr="00DA6E78">
              <w:rPr>
                <w:rFonts w:ascii="Arial" w:hAnsi="Arial" w:cs="Arial"/>
                <w:b/>
                <w:bCs/>
                <w:sz w:val="22"/>
                <w:szCs w:val="22"/>
              </w:rPr>
              <w:t>Zamawiający nie wyraża zgody. Zamawiający dodatkowo wyjaśnia, że maksymalny czas naprawy określony w poz. 54 załącznika nr 1.1 definiuje czas w jakim Zamawiający nie może korzystać ze sprzętu z uwagi na jego awarię. Jeżeli Wykonawca nie jest w stanie naprawić sprzętu w terminie określonym w poz. 54 załącznika nr 1.1, ale dostarczy sprzęt zastępczy zgodnie z poz. 55 załącznika nr 1.1 to nie będzie obciążony karami umownymi za nieterminową naprawę.</w:t>
            </w:r>
          </w:p>
          <w:p w14:paraId="2EC2D52A" w14:textId="77777777" w:rsidR="0055758B" w:rsidRPr="0055758B" w:rsidRDefault="0055758B" w:rsidP="00FE5BF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758B">
              <w:rPr>
                <w:rFonts w:ascii="Arial" w:hAnsi="Arial" w:cs="Arial"/>
                <w:sz w:val="22"/>
                <w:szCs w:val="22"/>
              </w:rPr>
              <w:t xml:space="preserve">                                                                                                                                                                   </w:t>
            </w:r>
          </w:p>
          <w:p w14:paraId="6416295B" w14:textId="77777777" w:rsidR="009F2221" w:rsidRDefault="009F2221" w:rsidP="00FE5BF7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E6DDD5B" w14:textId="77777777" w:rsidR="009F2221" w:rsidRDefault="009F2221" w:rsidP="00FE5BF7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03786FB3" w14:textId="413D7993" w:rsidR="0055758B" w:rsidRPr="00525BFE" w:rsidRDefault="0055758B" w:rsidP="00FE5BF7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25BFE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Pytanie 3</w:t>
            </w:r>
          </w:p>
          <w:p w14:paraId="3E61C56C" w14:textId="77777777" w:rsidR="0055758B" w:rsidRPr="0055758B" w:rsidRDefault="0055758B" w:rsidP="00FE5BF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758B">
              <w:rPr>
                <w:rFonts w:ascii="Arial" w:hAnsi="Arial" w:cs="Arial"/>
                <w:sz w:val="22"/>
                <w:szCs w:val="22"/>
              </w:rPr>
              <w:t xml:space="preserve">Dotyczy zapisów Pakietu 1 - Laser </w:t>
            </w:r>
            <w:proofErr w:type="spellStart"/>
            <w:r w:rsidRPr="0055758B">
              <w:rPr>
                <w:rFonts w:ascii="Arial" w:hAnsi="Arial" w:cs="Arial"/>
                <w:sz w:val="22"/>
                <w:szCs w:val="22"/>
              </w:rPr>
              <w:t>holmowy</w:t>
            </w:r>
            <w:proofErr w:type="spellEnd"/>
            <w:r w:rsidRPr="0055758B">
              <w:rPr>
                <w:rFonts w:ascii="Arial" w:hAnsi="Arial" w:cs="Arial"/>
                <w:sz w:val="22"/>
                <w:szCs w:val="22"/>
              </w:rPr>
              <w:t xml:space="preserve"> z wyposażeniem, OGÓLNE WARUNKI SERWISU I GWARANCJI pkt. 55</w:t>
            </w:r>
          </w:p>
          <w:p w14:paraId="47DF9E32" w14:textId="77777777" w:rsidR="0055758B" w:rsidRPr="0055758B" w:rsidRDefault="0055758B" w:rsidP="00FE5BF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758B">
              <w:rPr>
                <w:rFonts w:ascii="Arial" w:hAnsi="Arial" w:cs="Arial"/>
                <w:sz w:val="22"/>
                <w:szCs w:val="22"/>
              </w:rPr>
              <w:t xml:space="preserve">Czy Zamawiający wyrazi zgodę na dostarczenie sprzętu zastępczego w przypadku naprawy trwającej powyżej 4 dni roboczych? </w:t>
            </w:r>
          </w:p>
          <w:p w14:paraId="68C4B576" w14:textId="77777777" w:rsidR="00525BFE" w:rsidRPr="00E935D6" w:rsidRDefault="00525BFE" w:rsidP="00525BFE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DA6E7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DA6E78" w:rsidRPr="00DA6E78">
              <w:rPr>
                <w:rFonts w:ascii="Arial" w:hAnsi="Arial" w:cs="Arial"/>
                <w:b/>
                <w:bCs/>
                <w:sz w:val="22"/>
                <w:szCs w:val="22"/>
              </w:rPr>
              <w:t>Zamawiający nie wyraża zgody.</w:t>
            </w:r>
          </w:p>
          <w:p w14:paraId="5D724CC7" w14:textId="77777777" w:rsidR="0055758B" w:rsidRPr="0055758B" w:rsidRDefault="0055758B" w:rsidP="00FE5BF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4F85121" w14:textId="77777777" w:rsidR="0055758B" w:rsidRPr="00525BFE" w:rsidRDefault="0055758B" w:rsidP="00FE5BF7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25BFE">
              <w:rPr>
                <w:rFonts w:ascii="Arial" w:hAnsi="Arial" w:cs="Arial"/>
                <w:b/>
                <w:bCs/>
                <w:sz w:val="22"/>
                <w:szCs w:val="22"/>
              </w:rPr>
              <w:t>Pytanie 4</w:t>
            </w:r>
          </w:p>
          <w:p w14:paraId="454D0281" w14:textId="77777777" w:rsidR="0055758B" w:rsidRPr="0055758B" w:rsidRDefault="0055758B" w:rsidP="00FE5BF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758B">
              <w:rPr>
                <w:rFonts w:ascii="Arial" w:hAnsi="Arial" w:cs="Arial"/>
                <w:sz w:val="22"/>
                <w:szCs w:val="22"/>
              </w:rPr>
              <w:t xml:space="preserve">Dotyczy zapisów Pakietu 1 - Laser </w:t>
            </w:r>
            <w:proofErr w:type="spellStart"/>
            <w:r w:rsidRPr="0055758B">
              <w:rPr>
                <w:rFonts w:ascii="Arial" w:hAnsi="Arial" w:cs="Arial"/>
                <w:sz w:val="22"/>
                <w:szCs w:val="22"/>
              </w:rPr>
              <w:t>holmowy</w:t>
            </w:r>
            <w:proofErr w:type="spellEnd"/>
            <w:r w:rsidRPr="0055758B">
              <w:rPr>
                <w:rFonts w:ascii="Arial" w:hAnsi="Arial" w:cs="Arial"/>
                <w:sz w:val="22"/>
                <w:szCs w:val="22"/>
              </w:rPr>
              <w:t xml:space="preserve"> z wyposażeniem, OGÓLNE WARUNKI SERWISU I GWARANCJI pkt. 56</w:t>
            </w:r>
          </w:p>
          <w:p w14:paraId="3665EC73" w14:textId="77777777" w:rsidR="0055758B" w:rsidRPr="0055758B" w:rsidRDefault="0055758B" w:rsidP="00FE5BF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758B">
              <w:rPr>
                <w:rFonts w:ascii="Arial" w:hAnsi="Arial" w:cs="Arial"/>
                <w:sz w:val="22"/>
                <w:szCs w:val="22"/>
              </w:rPr>
              <w:t xml:space="preserve">Czy Zamawiający wyrazi zgodę na skrócenie okresu dostępności części zamiennych do 8 lat?  </w:t>
            </w:r>
          </w:p>
          <w:p w14:paraId="7F2CCC98" w14:textId="77777777" w:rsidR="00525BFE" w:rsidRPr="00E935D6" w:rsidRDefault="00525BFE" w:rsidP="00525BFE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DA6E7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DA6E78" w:rsidRPr="00DA6E78">
              <w:rPr>
                <w:rFonts w:ascii="Arial" w:hAnsi="Arial" w:cs="Arial"/>
                <w:b/>
                <w:bCs/>
                <w:sz w:val="22"/>
                <w:szCs w:val="22"/>
              </w:rPr>
              <w:t>Tak, Zamawiający wyraża zgodę.</w:t>
            </w:r>
          </w:p>
          <w:p w14:paraId="74B1D4BB" w14:textId="77777777" w:rsidR="0055758B" w:rsidRPr="0055758B" w:rsidRDefault="0055758B" w:rsidP="00FE5BF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53B1154" w14:textId="77777777" w:rsidR="0055758B" w:rsidRPr="00525BFE" w:rsidRDefault="0055758B" w:rsidP="00FE5BF7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25BFE">
              <w:rPr>
                <w:rFonts w:ascii="Arial" w:hAnsi="Arial" w:cs="Arial"/>
                <w:b/>
                <w:bCs/>
                <w:sz w:val="22"/>
                <w:szCs w:val="22"/>
              </w:rPr>
              <w:t>Pytanie 5</w:t>
            </w:r>
          </w:p>
          <w:p w14:paraId="2614A60C" w14:textId="77777777" w:rsidR="0055758B" w:rsidRPr="0055758B" w:rsidRDefault="0055758B" w:rsidP="00FE5BF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758B">
              <w:rPr>
                <w:rFonts w:ascii="Arial" w:hAnsi="Arial" w:cs="Arial"/>
                <w:sz w:val="22"/>
                <w:szCs w:val="22"/>
              </w:rPr>
              <w:t xml:space="preserve">Dotyczy zapisów Pakietu 1 - Laser </w:t>
            </w:r>
            <w:proofErr w:type="spellStart"/>
            <w:r w:rsidRPr="0055758B">
              <w:rPr>
                <w:rFonts w:ascii="Arial" w:hAnsi="Arial" w:cs="Arial"/>
                <w:sz w:val="22"/>
                <w:szCs w:val="22"/>
              </w:rPr>
              <w:t>holmowy</w:t>
            </w:r>
            <w:proofErr w:type="spellEnd"/>
            <w:r w:rsidRPr="0055758B">
              <w:rPr>
                <w:rFonts w:ascii="Arial" w:hAnsi="Arial" w:cs="Arial"/>
                <w:sz w:val="22"/>
                <w:szCs w:val="22"/>
              </w:rPr>
              <w:t xml:space="preserve"> z wyposażeniem, OGÓLNE WARUNKI SERWISU I GWARANCJI pkt. 58 w powiązaniu z zapisami umowy, § 6 ust. 5</w:t>
            </w:r>
          </w:p>
          <w:p w14:paraId="0132EEBC" w14:textId="77777777" w:rsidR="0055758B" w:rsidRPr="0055758B" w:rsidRDefault="0055758B" w:rsidP="00FE5BF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758B">
              <w:rPr>
                <w:rFonts w:ascii="Arial" w:hAnsi="Arial" w:cs="Arial"/>
                <w:sz w:val="22"/>
                <w:szCs w:val="22"/>
              </w:rPr>
              <w:t xml:space="preserve">Czy Zamawiający wyrazi zgodę na doprecyzowanie zapisu na następujący: </w:t>
            </w:r>
          </w:p>
          <w:p w14:paraId="19FD43A5" w14:textId="77777777" w:rsidR="0055758B" w:rsidRPr="0055758B" w:rsidRDefault="0055758B" w:rsidP="00FE5BF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758B">
              <w:rPr>
                <w:rFonts w:ascii="Arial" w:hAnsi="Arial" w:cs="Arial"/>
                <w:sz w:val="22"/>
                <w:szCs w:val="22"/>
              </w:rPr>
              <w:t>"W przypadku przedłużenia się czasu naprawy z tytułu gwarancji powyżej 30 dni kalendarzowych Zamawiający ma prawo żądać wymiany towaru na nowy na koszt Wykonawcy, o ile nie był na bieżąco informowany przez Wykonawcę o powodach przedłużającej się naprawy i nie otrzymał urządzenia zastępczego"</w:t>
            </w:r>
          </w:p>
          <w:p w14:paraId="2418BDE7" w14:textId="77777777" w:rsidR="00DA6E78" w:rsidRPr="00E935D6" w:rsidRDefault="00DA6E78" w:rsidP="00DA6E78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Odpowiedź: </w:t>
            </w:r>
            <w:r w:rsidRPr="00DA6E78">
              <w:rPr>
                <w:rFonts w:ascii="Arial" w:hAnsi="Arial" w:cs="Arial"/>
                <w:b/>
                <w:bCs/>
                <w:sz w:val="22"/>
                <w:szCs w:val="22"/>
              </w:rPr>
              <w:t>Zamawiający nie wyraża zgody.</w:t>
            </w:r>
          </w:p>
          <w:p w14:paraId="643A054B" w14:textId="77777777" w:rsidR="0055758B" w:rsidRPr="0055758B" w:rsidRDefault="0055758B" w:rsidP="00FE5BF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0EA038C" w14:textId="77777777" w:rsidR="0055758B" w:rsidRPr="00525BFE" w:rsidRDefault="0055758B" w:rsidP="00FE5BF7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25BFE">
              <w:rPr>
                <w:rFonts w:ascii="Arial" w:hAnsi="Arial" w:cs="Arial"/>
                <w:b/>
                <w:bCs/>
                <w:sz w:val="22"/>
                <w:szCs w:val="22"/>
              </w:rPr>
              <w:t>Pytanie 6</w:t>
            </w:r>
          </w:p>
          <w:p w14:paraId="4C96E63A" w14:textId="77777777" w:rsidR="0055758B" w:rsidRPr="0055758B" w:rsidRDefault="0055758B" w:rsidP="00FE5BF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758B">
              <w:rPr>
                <w:rFonts w:ascii="Arial" w:hAnsi="Arial" w:cs="Arial"/>
                <w:sz w:val="22"/>
                <w:szCs w:val="22"/>
              </w:rPr>
              <w:t xml:space="preserve">Dotyczy zapisów Pakietu 1 - Laser </w:t>
            </w:r>
            <w:proofErr w:type="spellStart"/>
            <w:r w:rsidRPr="0055758B">
              <w:rPr>
                <w:rFonts w:ascii="Arial" w:hAnsi="Arial" w:cs="Arial"/>
                <w:sz w:val="22"/>
                <w:szCs w:val="22"/>
              </w:rPr>
              <w:t>holmowy</w:t>
            </w:r>
            <w:proofErr w:type="spellEnd"/>
            <w:r w:rsidRPr="0055758B">
              <w:rPr>
                <w:rFonts w:ascii="Arial" w:hAnsi="Arial" w:cs="Arial"/>
                <w:sz w:val="22"/>
                <w:szCs w:val="22"/>
              </w:rPr>
              <w:t xml:space="preserve"> z wyposażeniem, OGÓLNE WARUNKI SERWISU I GWARANCJI pkt. 60</w:t>
            </w:r>
          </w:p>
          <w:p w14:paraId="540B2D24" w14:textId="77777777" w:rsidR="0055758B" w:rsidRPr="0055758B" w:rsidRDefault="0055758B" w:rsidP="00FE5BF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758B">
              <w:rPr>
                <w:rFonts w:ascii="Arial" w:hAnsi="Arial" w:cs="Arial"/>
                <w:sz w:val="22"/>
                <w:szCs w:val="22"/>
              </w:rPr>
              <w:t xml:space="preserve">Czy Zamawiający wyrazi zgodę, aby dokument potwierdzający uprawnienia jednostki serwisowej został dostarczony wraz z dostawą przedmiotu zamówienia? </w:t>
            </w:r>
          </w:p>
          <w:p w14:paraId="4BCF9166" w14:textId="77777777" w:rsidR="00DA6E78" w:rsidRPr="00DA6E78" w:rsidRDefault="00525BFE" w:rsidP="00DA6E78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DA6E7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DA6E78" w:rsidRPr="00DA6E78">
              <w:rPr>
                <w:rFonts w:ascii="Arial" w:hAnsi="Arial" w:cs="Arial"/>
                <w:b/>
                <w:bCs/>
                <w:sz w:val="22"/>
                <w:szCs w:val="22"/>
              </w:rPr>
              <w:t>Nie, Wykonawca ma obowiązek złożyć dokument potwierdzający autoryzację wraz z ofertą.</w:t>
            </w:r>
          </w:p>
          <w:p w14:paraId="7509CF4B" w14:textId="77777777" w:rsidR="00525BFE" w:rsidRPr="00E935D6" w:rsidRDefault="00525BFE" w:rsidP="00525BFE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146256E7" w14:textId="77777777" w:rsidR="0055758B" w:rsidRPr="00525BFE" w:rsidRDefault="0055758B" w:rsidP="00FE5BF7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25BFE">
              <w:rPr>
                <w:rFonts w:ascii="Arial" w:hAnsi="Arial" w:cs="Arial"/>
                <w:b/>
                <w:bCs/>
                <w:sz w:val="22"/>
                <w:szCs w:val="22"/>
              </w:rPr>
              <w:t>Pytanie 7</w:t>
            </w:r>
          </w:p>
          <w:p w14:paraId="1BAC89B4" w14:textId="77777777" w:rsidR="0055758B" w:rsidRPr="0055758B" w:rsidRDefault="0055758B" w:rsidP="00FE5BF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758B">
              <w:rPr>
                <w:rFonts w:ascii="Arial" w:hAnsi="Arial" w:cs="Arial"/>
                <w:sz w:val="22"/>
                <w:szCs w:val="22"/>
              </w:rPr>
              <w:t xml:space="preserve">Dotyczy zapisów Pakietu 1 - Laser </w:t>
            </w:r>
            <w:proofErr w:type="spellStart"/>
            <w:r w:rsidRPr="0055758B">
              <w:rPr>
                <w:rFonts w:ascii="Arial" w:hAnsi="Arial" w:cs="Arial"/>
                <w:sz w:val="22"/>
                <w:szCs w:val="22"/>
              </w:rPr>
              <w:t>holmowy</w:t>
            </w:r>
            <w:proofErr w:type="spellEnd"/>
            <w:r w:rsidRPr="0055758B">
              <w:rPr>
                <w:rFonts w:ascii="Arial" w:hAnsi="Arial" w:cs="Arial"/>
                <w:sz w:val="22"/>
                <w:szCs w:val="22"/>
              </w:rPr>
              <w:t xml:space="preserve"> z wyposażeniem, OGÓLNE WARUNKI SERWISU I GWARANCJI pkt. 61</w:t>
            </w:r>
          </w:p>
          <w:p w14:paraId="452B7131" w14:textId="77777777" w:rsidR="0055758B" w:rsidRPr="0055758B" w:rsidRDefault="0055758B" w:rsidP="00FE5BF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758B">
              <w:rPr>
                <w:rFonts w:ascii="Arial" w:hAnsi="Arial" w:cs="Arial"/>
                <w:sz w:val="22"/>
                <w:szCs w:val="22"/>
              </w:rPr>
              <w:t xml:space="preserve">Czy Zamawiający wyrazi zgodę, aby wykaz materiałów eksploatacyjnych został dostarczony wraz z dostawą przedmiotu zamówienia? </w:t>
            </w:r>
          </w:p>
          <w:p w14:paraId="2EA2447C" w14:textId="77777777" w:rsidR="00DA6E78" w:rsidRDefault="00525BFE" w:rsidP="00DA6E78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DA6E7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Nie, jeżeli oferowany sprzęt wymaga do pracy materiałów eksploatacyjnych to ich wykaz należy złożyć wraz z ofertą.</w:t>
            </w:r>
          </w:p>
          <w:p w14:paraId="222A212A" w14:textId="77777777" w:rsidR="0055758B" w:rsidRPr="00525BFE" w:rsidRDefault="0055758B" w:rsidP="00FE5BF7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4547131C" w14:textId="77777777" w:rsidR="0055758B" w:rsidRPr="00525BFE" w:rsidRDefault="0055758B" w:rsidP="00FE5BF7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25BFE">
              <w:rPr>
                <w:rFonts w:ascii="Arial" w:hAnsi="Arial" w:cs="Arial"/>
                <w:b/>
                <w:bCs/>
                <w:sz w:val="22"/>
                <w:szCs w:val="22"/>
              </w:rPr>
              <w:t>Pytanie 8</w:t>
            </w:r>
          </w:p>
          <w:p w14:paraId="52B5049E" w14:textId="77777777" w:rsidR="0055758B" w:rsidRPr="0055758B" w:rsidRDefault="0055758B" w:rsidP="00FE5BF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758B">
              <w:rPr>
                <w:rFonts w:ascii="Arial" w:hAnsi="Arial" w:cs="Arial"/>
                <w:sz w:val="22"/>
                <w:szCs w:val="22"/>
              </w:rPr>
              <w:t xml:space="preserve">Dotyczy warunków umowy § 6 ust. 12 (w zakresie Pakietu 1) </w:t>
            </w:r>
          </w:p>
          <w:p w14:paraId="057F0D60" w14:textId="77777777" w:rsidR="0055758B" w:rsidRPr="0055758B" w:rsidRDefault="0055758B" w:rsidP="00FE5BF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758B">
              <w:rPr>
                <w:rFonts w:ascii="Arial" w:hAnsi="Arial" w:cs="Arial"/>
                <w:sz w:val="22"/>
                <w:szCs w:val="22"/>
              </w:rPr>
              <w:t>Czy Zamawiający wyrazi zgodę na zmianę istniejącego zapisu na następujący:</w:t>
            </w:r>
          </w:p>
          <w:p w14:paraId="7630C588" w14:textId="77777777" w:rsidR="0055758B" w:rsidRPr="0055758B" w:rsidRDefault="0055758B" w:rsidP="00FE5BF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758B">
              <w:rPr>
                <w:rFonts w:ascii="Arial" w:hAnsi="Arial" w:cs="Arial"/>
                <w:sz w:val="22"/>
                <w:szCs w:val="22"/>
              </w:rPr>
              <w:lastRenderedPageBreak/>
              <w:t xml:space="preserve">"Wykonawca zobligowany jest do pisemnej odpowiedzi na wniesioną przez Zamawiającego reklamację w terminie 8 dni roboczych od daty jej otrzymania. Brak odpowiedzi w ciągu 8 dni roboczych jest uważany za uznanie przez Wykonawcę reklamacji i tym samym dokonanie wymiany wadliwego towaru na wolny od wad, zgodnie z zamówieniem w terminie do 10 dni roboczych od daty uznania reklamacji" </w:t>
            </w:r>
          </w:p>
          <w:p w14:paraId="4816F24F" w14:textId="77777777" w:rsidR="00525BFE" w:rsidRPr="00E935D6" w:rsidRDefault="00525BFE" w:rsidP="00525BFE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DA6E7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DA6E78" w:rsidRPr="00DA6E78">
              <w:rPr>
                <w:rFonts w:ascii="Arial" w:hAnsi="Arial" w:cs="Arial"/>
                <w:b/>
                <w:bCs/>
                <w:sz w:val="22"/>
                <w:szCs w:val="22"/>
              </w:rPr>
              <w:t>Tak, Zamawiający wyraża zgodę.</w:t>
            </w:r>
          </w:p>
          <w:p w14:paraId="335A9CF0" w14:textId="77777777" w:rsidR="0055758B" w:rsidRPr="00525BFE" w:rsidRDefault="0055758B" w:rsidP="00FE5BF7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36436DAB" w14:textId="77777777" w:rsidR="0055758B" w:rsidRPr="00525BFE" w:rsidRDefault="0055758B" w:rsidP="00FE5BF7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25BFE">
              <w:rPr>
                <w:rFonts w:ascii="Arial" w:hAnsi="Arial" w:cs="Arial"/>
                <w:b/>
                <w:bCs/>
                <w:sz w:val="22"/>
                <w:szCs w:val="22"/>
              </w:rPr>
              <w:t>Pytanie 9</w:t>
            </w:r>
          </w:p>
          <w:p w14:paraId="53D301BA" w14:textId="77777777" w:rsidR="0055758B" w:rsidRPr="0055758B" w:rsidRDefault="0055758B" w:rsidP="00FE5BF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758B">
              <w:rPr>
                <w:rFonts w:ascii="Arial" w:hAnsi="Arial" w:cs="Arial"/>
                <w:sz w:val="22"/>
                <w:szCs w:val="22"/>
              </w:rPr>
              <w:t>Dotyczy warunków umowy § 7 ust. 1 (w zakresie Pakietu 1)</w:t>
            </w:r>
          </w:p>
          <w:p w14:paraId="60F616C8" w14:textId="77777777" w:rsidR="0055758B" w:rsidRPr="0055758B" w:rsidRDefault="0055758B" w:rsidP="00FE5BF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758B">
              <w:rPr>
                <w:rFonts w:ascii="Arial" w:hAnsi="Arial" w:cs="Arial"/>
                <w:sz w:val="22"/>
                <w:szCs w:val="22"/>
              </w:rPr>
              <w:t>Czy Zamawiający wyrazi zgodę na doprecyzowanie istniejącego zapisu na następujący:</w:t>
            </w:r>
          </w:p>
          <w:p w14:paraId="5BD4EB2B" w14:textId="77777777" w:rsidR="0055758B" w:rsidRPr="0055758B" w:rsidRDefault="0055758B" w:rsidP="00FE5BF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758B">
              <w:rPr>
                <w:rFonts w:ascii="Arial" w:hAnsi="Arial" w:cs="Arial"/>
                <w:sz w:val="22"/>
                <w:szCs w:val="22"/>
              </w:rPr>
              <w:t>"Zamawiający ma prawo do odstąpienia od umowy bez wyznaczania terminu dodatkowego i bez żadnych w stosunku do niego konsekwencji w przypadku:</w:t>
            </w:r>
          </w:p>
          <w:p w14:paraId="124EBBC6" w14:textId="77777777" w:rsidR="0055758B" w:rsidRPr="0055758B" w:rsidRDefault="0055758B" w:rsidP="00525BFE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758B">
              <w:rPr>
                <w:rFonts w:ascii="Arial" w:hAnsi="Arial" w:cs="Arial"/>
                <w:sz w:val="22"/>
                <w:szCs w:val="22"/>
              </w:rPr>
              <w:t>nie dostarczenia produktu wolnego od wad w miejsce wadliwego,</w:t>
            </w:r>
          </w:p>
          <w:p w14:paraId="718644A9" w14:textId="77777777" w:rsidR="0055758B" w:rsidRPr="0055758B" w:rsidRDefault="0055758B" w:rsidP="00525BFE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758B">
              <w:rPr>
                <w:rFonts w:ascii="Arial" w:hAnsi="Arial" w:cs="Arial"/>
                <w:sz w:val="22"/>
                <w:szCs w:val="22"/>
              </w:rPr>
              <w:t>niewykonania zamówienia,</w:t>
            </w:r>
          </w:p>
          <w:p w14:paraId="47050E44" w14:textId="77777777" w:rsidR="0055758B" w:rsidRPr="0055758B" w:rsidRDefault="0055758B" w:rsidP="00525BFE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C2276">
              <w:rPr>
                <w:rFonts w:ascii="Arial" w:hAnsi="Arial" w:cs="Arial"/>
                <w:strike/>
                <w:sz w:val="22"/>
                <w:szCs w:val="22"/>
              </w:rPr>
              <w:t>trzykrotnego opóźnienia w dostawie produktu</w:t>
            </w:r>
            <w:r w:rsidRPr="0055758B">
              <w:rPr>
                <w:rFonts w:ascii="Arial" w:hAnsi="Arial" w:cs="Arial"/>
                <w:sz w:val="22"/>
                <w:szCs w:val="22"/>
              </w:rPr>
              <w:t xml:space="preserve">,- nie dotyczy przedmiotu umowy, </w:t>
            </w:r>
          </w:p>
          <w:p w14:paraId="28011EBF" w14:textId="77777777" w:rsidR="0055758B" w:rsidRPr="0055758B" w:rsidRDefault="0055758B" w:rsidP="00E61BAC">
            <w:pPr>
              <w:spacing w:after="120"/>
              <w:ind w:left="75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758B">
              <w:rPr>
                <w:rFonts w:ascii="Arial" w:hAnsi="Arial" w:cs="Arial"/>
                <w:sz w:val="22"/>
                <w:szCs w:val="22"/>
              </w:rPr>
              <w:t xml:space="preserve">dostawa ma charakter jednorazowy  </w:t>
            </w:r>
          </w:p>
          <w:p w14:paraId="4E054945" w14:textId="77777777" w:rsidR="0055758B" w:rsidRPr="0055758B" w:rsidRDefault="0055758B" w:rsidP="00525BFE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758B">
              <w:rPr>
                <w:rFonts w:ascii="Arial" w:hAnsi="Arial" w:cs="Arial"/>
                <w:sz w:val="22"/>
                <w:szCs w:val="22"/>
              </w:rPr>
              <w:t>trzykrotnej reklamacji jakości przedmiotu umowy,</w:t>
            </w:r>
          </w:p>
          <w:p w14:paraId="3BD8CBA3" w14:textId="77777777" w:rsidR="0055758B" w:rsidRDefault="0055758B" w:rsidP="00525BFE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758B">
              <w:rPr>
                <w:rFonts w:ascii="Arial" w:hAnsi="Arial" w:cs="Arial"/>
                <w:sz w:val="22"/>
                <w:szCs w:val="22"/>
              </w:rPr>
              <w:t>innego rażącego naruszenia przez Wykonawcę warunków niniejszej umowy.-prosimy o</w:t>
            </w:r>
            <w:r w:rsidR="00E61BAC">
              <w:rPr>
                <w:rFonts w:ascii="Arial" w:hAnsi="Arial" w:cs="Arial"/>
                <w:sz w:val="22"/>
                <w:szCs w:val="22"/>
              </w:rPr>
              <w:t> </w:t>
            </w:r>
            <w:r w:rsidRPr="0055758B">
              <w:rPr>
                <w:rFonts w:ascii="Arial" w:hAnsi="Arial" w:cs="Arial"/>
                <w:sz w:val="22"/>
                <w:szCs w:val="22"/>
              </w:rPr>
              <w:t>wyjaśnienie co Zamawiający rozumie pod "innym rażącym naruszeniem"</w:t>
            </w:r>
          </w:p>
          <w:p w14:paraId="0708F174" w14:textId="1C297A58" w:rsidR="00525BFE" w:rsidRPr="00E61BAC" w:rsidRDefault="00525BFE" w:rsidP="00E61BAC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DA6E7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wykreśla </w:t>
            </w:r>
            <w:proofErr w:type="spellStart"/>
            <w:r w:rsidR="00DA6E78">
              <w:rPr>
                <w:rFonts w:ascii="Arial" w:hAnsi="Arial" w:cs="Arial"/>
                <w:b/>
                <w:bCs/>
                <w:sz w:val="22"/>
                <w:szCs w:val="22"/>
              </w:rPr>
              <w:t>ppkt</w:t>
            </w:r>
            <w:proofErr w:type="spellEnd"/>
            <w:r w:rsidR="00DA6E7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c</w:t>
            </w:r>
            <w:r w:rsidR="00CC2276">
              <w:rPr>
                <w:rFonts w:ascii="Arial" w:hAnsi="Arial" w:cs="Arial"/>
                <w:b/>
                <w:bCs/>
                <w:sz w:val="22"/>
                <w:szCs w:val="22"/>
              </w:rPr>
              <w:t>)</w:t>
            </w:r>
            <w:r w:rsidR="00E61BA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. W zakresie uszczegółowienia </w:t>
            </w:r>
            <w:r w:rsidR="00E61BAC" w:rsidRPr="00E61BAC">
              <w:rPr>
                <w:rFonts w:ascii="Arial" w:hAnsi="Arial" w:cs="Arial"/>
                <w:b/>
                <w:bCs/>
                <w:sz w:val="22"/>
                <w:szCs w:val="22"/>
              </w:rPr>
              <w:t>§ 7 lit. e</w:t>
            </w:r>
            <w:r w:rsidR="00CC2276">
              <w:rPr>
                <w:rFonts w:ascii="Arial" w:hAnsi="Arial" w:cs="Arial"/>
                <w:b/>
                <w:bCs/>
                <w:sz w:val="22"/>
                <w:szCs w:val="22"/>
              </w:rPr>
              <w:t>)</w:t>
            </w:r>
            <w:r w:rsidR="00E61BA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CC2276">
              <w:rPr>
                <w:rFonts w:ascii="Arial" w:hAnsi="Arial" w:cs="Arial"/>
                <w:sz w:val="22"/>
                <w:szCs w:val="22"/>
              </w:rPr>
              <w:t>[</w:t>
            </w:r>
            <w:r w:rsidR="00E61BAC">
              <w:rPr>
                <w:rFonts w:ascii="Arial" w:hAnsi="Arial" w:cs="Arial"/>
                <w:sz w:val="22"/>
                <w:szCs w:val="22"/>
              </w:rPr>
              <w:t>po zmianie lit.</w:t>
            </w:r>
            <w:r w:rsidR="00CC227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61BAC">
              <w:rPr>
                <w:rFonts w:ascii="Arial" w:hAnsi="Arial" w:cs="Arial"/>
                <w:sz w:val="22"/>
                <w:szCs w:val="22"/>
              </w:rPr>
              <w:t>d</w:t>
            </w:r>
            <w:r w:rsidR="00CC2276">
              <w:rPr>
                <w:rFonts w:ascii="Arial" w:hAnsi="Arial" w:cs="Arial"/>
                <w:sz w:val="22"/>
                <w:szCs w:val="22"/>
              </w:rPr>
              <w:t>)]</w:t>
            </w:r>
            <w:r w:rsidR="00E61BA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61BAC" w:rsidRPr="00E61BAC">
              <w:rPr>
                <w:rFonts w:ascii="Arial" w:hAnsi="Arial" w:cs="Arial"/>
                <w:b/>
                <w:bCs/>
                <w:sz w:val="22"/>
                <w:szCs w:val="22"/>
              </w:rPr>
              <w:t>projektu umowy, to postanowienie</w:t>
            </w:r>
            <w:r w:rsidR="00FB55B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to</w:t>
            </w:r>
            <w:r w:rsidR="00E61BAC" w:rsidRPr="00E61BA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jest zgodne z powszechnie </w:t>
            </w:r>
            <w:r w:rsidR="00E61BAC">
              <w:rPr>
                <w:rFonts w:ascii="Arial" w:hAnsi="Arial" w:cs="Arial"/>
                <w:b/>
                <w:bCs/>
                <w:sz w:val="22"/>
                <w:szCs w:val="22"/>
              </w:rPr>
              <w:t>o</w:t>
            </w:r>
            <w:r w:rsidR="00E61BAC" w:rsidRPr="00E61BAC">
              <w:rPr>
                <w:rFonts w:ascii="Arial" w:hAnsi="Arial" w:cs="Arial"/>
                <w:b/>
                <w:bCs/>
                <w:sz w:val="22"/>
                <w:szCs w:val="22"/>
              </w:rPr>
              <w:t>bowiązującymi przepisami, a postanowienie to dotyczy</w:t>
            </w:r>
            <w:r w:rsidR="00FB55B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niewywiązania się przez Wykonawcę z istotnych obowiązków wynikających z umowy.</w:t>
            </w:r>
          </w:p>
          <w:p w14:paraId="7D239C52" w14:textId="77777777" w:rsidR="0055758B" w:rsidRPr="00525BFE" w:rsidRDefault="0055758B" w:rsidP="00FE5BF7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5A30E3EF" w14:textId="77777777" w:rsidR="0055758B" w:rsidRPr="00525BFE" w:rsidRDefault="0055758B" w:rsidP="00FE5BF7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25BFE">
              <w:rPr>
                <w:rFonts w:ascii="Arial" w:hAnsi="Arial" w:cs="Arial"/>
                <w:b/>
                <w:bCs/>
                <w:sz w:val="22"/>
                <w:szCs w:val="22"/>
              </w:rPr>
              <w:t>Pytanie 10</w:t>
            </w:r>
          </w:p>
          <w:p w14:paraId="20A52244" w14:textId="77777777" w:rsidR="0055758B" w:rsidRPr="0055758B" w:rsidRDefault="0055758B" w:rsidP="00FE5BF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758B">
              <w:rPr>
                <w:rFonts w:ascii="Arial" w:hAnsi="Arial" w:cs="Arial"/>
                <w:sz w:val="22"/>
                <w:szCs w:val="22"/>
              </w:rPr>
              <w:t>Dotyczy warunków umowy § 10 ust. 1a) (w zakresie Pakietu 1)</w:t>
            </w:r>
          </w:p>
          <w:p w14:paraId="7A204764" w14:textId="77777777" w:rsidR="0055758B" w:rsidRDefault="0055758B" w:rsidP="00FE5BF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758B">
              <w:rPr>
                <w:rFonts w:ascii="Arial" w:hAnsi="Arial" w:cs="Arial"/>
                <w:sz w:val="22"/>
                <w:szCs w:val="22"/>
              </w:rPr>
              <w:t xml:space="preserve">Czy Zamawiający wyrazi zgodę na zmniejszenie wysokości kary umownej z 0,5% na 0,3%? </w:t>
            </w:r>
          </w:p>
          <w:p w14:paraId="435FCC7A" w14:textId="77777777" w:rsidR="00525BFE" w:rsidRPr="00E935D6" w:rsidRDefault="00525BFE" w:rsidP="00525BFE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FB55B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FB55B6" w:rsidRPr="00DA6E78">
              <w:rPr>
                <w:rFonts w:ascii="Arial" w:hAnsi="Arial" w:cs="Arial"/>
                <w:b/>
                <w:bCs/>
                <w:sz w:val="22"/>
                <w:szCs w:val="22"/>
              </w:rPr>
              <w:t>Zamawiający nie wyraża zgody.</w:t>
            </w:r>
          </w:p>
          <w:p w14:paraId="4D34359E" w14:textId="77777777" w:rsidR="0055758B" w:rsidRPr="0055758B" w:rsidRDefault="0055758B" w:rsidP="00FE5BF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6F9CB4F" w14:textId="77777777" w:rsidR="0055758B" w:rsidRPr="00525BFE" w:rsidRDefault="0055758B" w:rsidP="00FE5BF7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25BFE">
              <w:rPr>
                <w:rFonts w:ascii="Arial" w:hAnsi="Arial" w:cs="Arial"/>
                <w:b/>
                <w:bCs/>
                <w:sz w:val="22"/>
                <w:szCs w:val="22"/>
              </w:rPr>
              <w:t>Pytanie 11</w:t>
            </w:r>
          </w:p>
          <w:p w14:paraId="17F97888" w14:textId="77777777" w:rsidR="0055758B" w:rsidRPr="0055758B" w:rsidRDefault="0055758B" w:rsidP="00FE5BF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758B">
              <w:rPr>
                <w:rFonts w:ascii="Arial" w:hAnsi="Arial" w:cs="Arial"/>
                <w:sz w:val="22"/>
                <w:szCs w:val="22"/>
              </w:rPr>
              <w:t>Dotyczy warunków umowy § 10 ust. 1b) (w zakresie Pakietu 1)</w:t>
            </w:r>
          </w:p>
          <w:p w14:paraId="5891C349" w14:textId="77777777" w:rsidR="0055758B" w:rsidRPr="0055758B" w:rsidRDefault="0055758B" w:rsidP="00FE5BF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758B">
              <w:rPr>
                <w:rFonts w:ascii="Arial" w:hAnsi="Arial" w:cs="Arial"/>
                <w:sz w:val="22"/>
                <w:szCs w:val="22"/>
              </w:rPr>
              <w:t>Czy Zamawiający wyrazi zgodę na zmianę istniejącego zapisu na następujący:</w:t>
            </w:r>
          </w:p>
          <w:p w14:paraId="6AFDA51A" w14:textId="77777777" w:rsidR="0055758B" w:rsidRPr="0055758B" w:rsidRDefault="0055758B" w:rsidP="00FE5BF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758B">
              <w:rPr>
                <w:rFonts w:ascii="Arial" w:hAnsi="Arial" w:cs="Arial"/>
                <w:sz w:val="22"/>
                <w:szCs w:val="22"/>
              </w:rPr>
              <w:t>"…, niewykonania lub nienależytego wykonania zobowiązań Wykonawcy skutkującego odstąpieniem przez Zamawiającego od Umowy z przyczyn leżących po stronie Wykonawcy - karę umowną w wysokości 10% wynagrodzenia brutto, o którym mowa w § 2 ust. 1 niniejszej umowy"?</w:t>
            </w:r>
          </w:p>
          <w:p w14:paraId="1FB3D1A1" w14:textId="77777777" w:rsidR="00525BFE" w:rsidRPr="00E935D6" w:rsidRDefault="00525BFE" w:rsidP="00525BFE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FB55B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FB55B6" w:rsidRPr="00DA6E78">
              <w:rPr>
                <w:rFonts w:ascii="Arial" w:hAnsi="Arial" w:cs="Arial"/>
                <w:b/>
                <w:bCs/>
                <w:sz w:val="22"/>
                <w:szCs w:val="22"/>
              </w:rPr>
              <w:t>Zamawiający nie wyraża zgody.</w:t>
            </w:r>
          </w:p>
          <w:p w14:paraId="507DD8A4" w14:textId="77777777" w:rsidR="0055758B" w:rsidRPr="0055758B" w:rsidRDefault="0055758B" w:rsidP="00FE5BF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6ECEC8A" w14:textId="77777777" w:rsidR="0055758B" w:rsidRPr="00525BFE" w:rsidRDefault="0055758B" w:rsidP="00FE5BF7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25BFE">
              <w:rPr>
                <w:rFonts w:ascii="Arial" w:hAnsi="Arial" w:cs="Arial"/>
                <w:b/>
                <w:bCs/>
                <w:sz w:val="22"/>
                <w:szCs w:val="22"/>
              </w:rPr>
              <w:t>Pytanie 12</w:t>
            </w:r>
          </w:p>
          <w:p w14:paraId="4A3B1F42" w14:textId="77777777" w:rsidR="0055758B" w:rsidRPr="0055758B" w:rsidRDefault="0055758B" w:rsidP="00FE5BF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758B">
              <w:rPr>
                <w:rFonts w:ascii="Arial" w:hAnsi="Arial" w:cs="Arial"/>
                <w:sz w:val="22"/>
                <w:szCs w:val="22"/>
              </w:rPr>
              <w:t>Dotyczy warunków umowy § 10 ust. 1c) (w zakresie Pakietu 1)</w:t>
            </w:r>
          </w:p>
          <w:p w14:paraId="592AF87F" w14:textId="77777777" w:rsidR="0055758B" w:rsidRPr="0055758B" w:rsidRDefault="0055758B" w:rsidP="00FE5BF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758B">
              <w:rPr>
                <w:rFonts w:ascii="Arial" w:hAnsi="Arial" w:cs="Arial"/>
                <w:sz w:val="22"/>
                <w:szCs w:val="22"/>
              </w:rPr>
              <w:t>Czy Zamawiający wyrazi zgodę na zmianę istniejącego zapisu na następujący:</w:t>
            </w:r>
          </w:p>
          <w:p w14:paraId="608C11F3" w14:textId="77777777" w:rsidR="0055758B" w:rsidRPr="0055758B" w:rsidRDefault="0055758B" w:rsidP="00FE5BF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758B">
              <w:rPr>
                <w:rFonts w:ascii="Arial" w:hAnsi="Arial" w:cs="Arial"/>
                <w:sz w:val="22"/>
                <w:szCs w:val="22"/>
              </w:rPr>
              <w:t>"…, odstąpienia od umowy przez Wykonawcę z przyczyn leżących po jego stronie  - karę umowną  wysokości 10% wynagrodzenia brutto, o którym mowa w § 2 ust. 1 niniejszej umowy"?</w:t>
            </w:r>
          </w:p>
          <w:p w14:paraId="7899941B" w14:textId="77777777" w:rsidR="00525BFE" w:rsidRPr="00E935D6" w:rsidRDefault="00525BFE" w:rsidP="00525BFE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Odpowiedź:</w:t>
            </w:r>
            <w:r w:rsidR="00FB55B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FB55B6" w:rsidRPr="00DA6E78">
              <w:rPr>
                <w:rFonts w:ascii="Arial" w:hAnsi="Arial" w:cs="Arial"/>
                <w:b/>
                <w:bCs/>
                <w:sz w:val="22"/>
                <w:szCs w:val="22"/>
              </w:rPr>
              <w:t>Zamawiający nie wyraża zgody.</w:t>
            </w:r>
          </w:p>
          <w:p w14:paraId="36D3C12D" w14:textId="77777777" w:rsidR="0055758B" w:rsidRPr="0055758B" w:rsidRDefault="0055758B" w:rsidP="00FE5BF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4A6AE71" w14:textId="77777777" w:rsidR="0055758B" w:rsidRPr="00525BFE" w:rsidRDefault="0055758B" w:rsidP="00FE5BF7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25BFE">
              <w:rPr>
                <w:rFonts w:ascii="Arial" w:hAnsi="Arial" w:cs="Arial"/>
                <w:b/>
                <w:bCs/>
                <w:sz w:val="22"/>
                <w:szCs w:val="22"/>
              </w:rPr>
              <w:t>Pytanie 13</w:t>
            </w:r>
          </w:p>
          <w:p w14:paraId="397F0FC0" w14:textId="77777777" w:rsidR="0055758B" w:rsidRPr="0055758B" w:rsidRDefault="0055758B" w:rsidP="00FE5BF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758B">
              <w:rPr>
                <w:rFonts w:ascii="Arial" w:hAnsi="Arial" w:cs="Arial"/>
                <w:sz w:val="22"/>
                <w:szCs w:val="22"/>
              </w:rPr>
              <w:t>Dotyczy warunków umowy § 10 ust. 1d) (w zakresie Pakietu 1)</w:t>
            </w:r>
          </w:p>
          <w:p w14:paraId="5A8C0566" w14:textId="77777777" w:rsidR="0055758B" w:rsidRPr="0055758B" w:rsidRDefault="0055758B" w:rsidP="00FE5BF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758B">
              <w:rPr>
                <w:rFonts w:ascii="Arial" w:hAnsi="Arial" w:cs="Arial"/>
                <w:sz w:val="22"/>
                <w:szCs w:val="22"/>
              </w:rPr>
              <w:t>Czy Zamawiający wyrazi zgodę na zmniejszenie wysokości kary umownej z 0,2% na 0,1%?</w:t>
            </w:r>
          </w:p>
          <w:p w14:paraId="48B8134A" w14:textId="77777777" w:rsidR="00525BFE" w:rsidRPr="00E935D6" w:rsidRDefault="00525BFE" w:rsidP="00525BFE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FB55B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FB55B6" w:rsidRPr="00DA6E78">
              <w:rPr>
                <w:rFonts w:ascii="Arial" w:hAnsi="Arial" w:cs="Arial"/>
                <w:b/>
                <w:bCs/>
                <w:sz w:val="22"/>
                <w:szCs w:val="22"/>
              </w:rPr>
              <w:t>Zamawiający nie wyraża zgody.</w:t>
            </w:r>
          </w:p>
          <w:p w14:paraId="58C8D3AD" w14:textId="77777777" w:rsidR="0055758B" w:rsidRPr="0055758B" w:rsidRDefault="0055758B" w:rsidP="00FE5BF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B6D6CDD" w14:textId="77777777" w:rsidR="0055758B" w:rsidRPr="00525BFE" w:rsidRDefault="0055758B" w:rsidP="00FE5BF7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25BFE">
              <w:rPr>
                <w:rFonts w:ascii="Arial" w:hAnsi="Arial" w:cs="Arial"/>
                <w:b/>
                <w:bCs/>
                <w:sz w:val="22"/>
                <w:szCs w:val="22"/>
              </w:rPr>
              <w:t>Pytanie 14</w:t>
            </w:r>
          </w:p>
          <w:p w14:paraId="1FF62C09" w14:textId="77777777" w:rsidR="0055758B" w:rsidRPr="0055758B" w:rsidRDefault="0055758B" w:rsidP="00FE5BF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758B">
              <w:rPr>
                <w:rFonts w:ascii="Arial" w:hAnsi="Arial" w:cs="Arial"/>
                <w:sz w:val="22"/>
                <w:szCs w:val="22"/>
              </w:rPr>
              <w:t>Dotyczy warunków umowy § 10 ust. 3 (w zakresie Pakietu 1)</w:t>
            </w:r>
          </w:p>
          <w:p w14:paraId="42040F44" w14:textId="77777777" w:rsidR="0055758B" w:rsidRPr="0055758B" w:rsidRDefault="0055758B" w:rsidP="00FE5BF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758B">
              <w:rPr>
                <w:rFonts w:ascii="Arial" w:hAnsi="Arial" w:cs="Arial"/>
                <w:sz w:val="22"/>
                <w:szCs w:val="22"/>
              </w:rPr>
              <w:t>Czy Zamawiający wyrazi zgodę na zmianę istniejącego zapisu na następujący:</w:t>
            </w:r>
          </w:p>
          <w:p w14:paraId="30CA6DCF" w14:textId="77777777" w:rsidR="0055758B" w:rsidRPr="0055758B" w:rsidRDefault="0055758B" w:rsidP="00FE5BF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758B">
              <w:rPr>
                <w:rFonts w:ascii="Arial" w:hAnsi="Arial" w:cs="Arial"/>
                <w:sz w:val="22"/>
                <w:szCs w:val="22"/>
              </w:rPr>
              <w:t>"Sumaryczny limit kar umownych, które mogą zostać naliczone na podstawie umowy wynosi 20% wynagrodzenia brutto, o którym mowa w § 2 ust. 1 umowy"?</w:t>
            </w:r>
          </w:p>
          <w:p w14:paraId="60E36A53" w14:textId="77777777" w:rsidR="00525BFE" w:rsidRPr="00E935D6" w:rsidRDefault="00525BFE" w:rsidP="00525BFE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714F4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714F48" w:rsidRPr="00DA6E78">
              <w:rPr>
                <w:rFonts w:ascii="Arial" w:hAnsi="Arial" w:cs="Arial"/>
                <w:b/>
                <w:bCs/>
                <w:sz w:val="22"/>
                <w:szCs w:val="22"/>
              </w:rPr>
              <w:t>Zamawiający nie wyraża zgody.</w:t>
            </w:r>
          </w:p>
          <w:p w14:paraId="0F72E0F9" w14:textId="77777777" w:rsidR="0055758B" w:rsidRPr="0055758B" w:rsidRDefault="0055758B" w:rsidP="00FE5BF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52D7CBC" w14:textId="77777777" w:rsidR="0055758B" w:rsidRPr="00525BFE" w:rsidRDefault="0055758B" w:rsidP="00FE5BF7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25BFE">
              <w:rPr>
                <w:rFonts w:ascii="Arial" w:hAnsi="Arial" w:cs="Arial"/>
                <w:b/>
                <w:bCs/>
                <w:sz w:val="22"/>
                <w:szCs w:val="22"/>
              </w:rPr>
              <w:t>Pytanie 15</w:t>
            </w:r>
          </w:p>
          <w:p w14:paraId="7D170EB0" w14:textId="77777777" w:rsidR="0055758B" w:rsidRPr="0055758B" w:rsidRDefault="0055758B" w:rsidP="00FE5BF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758B">
              <w:rPr>
                <w:rFonts w:ascii="Arial" w:hAnsi="Arial" w:cs="Arial"/>
                <w:sz w:val="22"/>
                <w:szCs w:val="22"/>
              </w:rPr>
              <w:t>Dotyczy warunków umowy § 2 ust. 8 (w zakresie Pakietu 1)</w:t>
            </w:r>
          </w:p>
          <w:p w14:paraId="789B6055" w14:textId="77777777" w:rsidR="0055758B" w:rsidRDefault="0055758B" w:rsidP="00FE5BF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758B">
              <w:rPr>
                <w:rFonts w:ascii="Arial" w:hAnsi="Arial" w:cs="Arial"/>
                <w:sz w:val="22"/>
                <w:szCs w:val="22"/>
              </w:rPr>
              <w:t xml:space="preserve">Wnioskujemy i o rezygnację  z klauzuli - nie odpowiada charakterowi umowy- nie są to dostawy sukcesywne. </w:t>
            </w:r>
          </w:p>
          <w:p w14:paraId="7BCB9A61" w14:textId="77777777" w:rsidR="00525BFE" w:rsidRPr="00E935D6" w:rsidRDefault="00525BFE" w:rsidP="00525BFE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714F4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wykreśla w </w:t>
            </w:r>
            <w:r w:rsidR="00714F48" w:rsidRPr="00714F48">
              <w:rPr>
                <w:rFonts w:ascii="Arial" w:hAnsi="Arial" w:cs="Arial"/>
                <w:b/>
                <w:bCs/>
                <w:sz w:val="22"/>
                <w:szCs w:val="22"/>
              </w:rPr>
              <w:t>§ 2 ust. 8</w:t>
            </w:r>
            <w:r w:rsidR="00714F4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CC227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projektu </w:t>
            </w:r>
            <w:r w:rsidR="00714F48">
              <w:rPr>
                <w:rFonts w:ascii="Arial" w:hAnsi="Arial" w:cs="Arial"/>
                <w:b/>
                <w:bCs/>
                <w:sz w:val="22"/>
                <w:szCs w:val="22"/>
              </w:rPr>
              <w:t>umowy.</w:t>
            </w:r>
          </w:p>
          <w:p w14:paraId="4CEE8508" w14:textId="77777777" w:rsidR="0055758B" w:rsidRPr="0055758B" w:rsidRDefault="0055758B" w:rsidP="00FE5BF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5725F3E" w14:textId="77777777" w:rsidR="0055758B" w:rsidRPr="00525BFE" w:rsidRDefault="0055758B" w:rsidP="00FE5BF7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25BFE">
              <w:rPr>
                <w:rFonts w:ascii="Arial" w:hAnsi="Arial" w:cs="Arial"/>
                <w:b/>
                <w:bCs/>
                <w:sz w:val="22"/>
                <w:szCs w:val="22"/>
              </w:rPr>
              <w:t>Pytanie 16</w:t>
            </w:r>
          </w:p>
          <w:p w14:paraId="3FBCB779" w14:textId="77777777" w:rsidR="0055758B" w:rsidRPr="0055758B" w:rsidRDefault="0055758B" w:rsidP="00FE5BF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758B">
              <w:rPr>
                <w:rFonts w:ascii="Arial" w:hAnsi="Arial" w:cs="Arial"/>
                <w:sz w:val="22"/>
                <w:szCs w:val="22"/>
              </w:rPr>
              <w:t>Dotyczy warunków umowy § 6 ust. 3 (w zakresie Pakietu 1)</w:t>
            </w:r>
          </w:p>
          <w:p w14:paraId="45D770CD" w14:textId="77777777" w:rsidR="0055758B" w:rsidRPr="0055758B" w:rsidRDefault="0055758B" w:rsidP="00FE5BF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758B">
              <w:rPr>
                <w:rFonts w:ascii="Arial" w:hAnsi="Arial" w:cs="Arial"/>
                <w:sz w:val="22"/>
                <w:szCs w:val="22"/>
              </w:rPr>
              <w:t xml:space="preserve">Prosimy o doprecyzowanie zapisu zgodnie z poniższym: </w:t>
            </w:r>
          </w:p>
          <w:p w14:paraId="750F4C20" w14:textId="77777777" w:rsidR="0055758B" w:rsidRPr="00E935D6" w:rsidRDefault="0055758B" w:rsidP="00FE5BF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758B">
              <w:rPr>
                <w:rFonts w:ascii="Arial" w:hAnsi="Arial" w:cs="Arial"/>
                <w:sz w:val="22"/>
                <w:szCs w:val="22"/>
              </w:rPr>
              <w:t>"Maksymalny czas reakcji serwisowej będzie wynosił ……  godzin w dni robocze, a naprawa nie dłużej niż …...  dni roboczych tj. od poniedziałku do piątku z wyłączeniem dni ustawowo wolnych od pracy, od chwili zgłoszenia telefonicznego, potwierdzonego faxem lub pocztą elektroniczną, chyba że w załączniku nr 1.1 (1.2 lub 1.3)  mowa inaczej. W przypadku naprawy niemożliwej do wykonania w terminie określonym w zdaniu pierwszym, Wykonawca zapewni w tym terminie sprzęt zastępczy o parametrach nie gorszych niż zaoferowane na swój koszt lub wymieni sprzęt na fabrycznie nowy. Fakt dostarczenia urządzenia zastępczego na czas przedłużającej się naprawy wyłącza możliwość naliczania kar umownych"</w:t>
            </w:r>
          </w:p>
          <w:p w14:paraId="66E857CA" w14:textId="7633602F" w:rsidR="0055758B" w:rsidRDefault="00E73D9E" w:rsidP="00714F48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9F2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714F48">
              <w:rPr>
                <w:rFonts w:ascii="Arial" w:hAnsi="Arial" w:cs="Arial"/>
                <w:b/>
                <w:bCs/>
                <w:sz w:val="22"/>
                <w:szCs w:val="22"/>
              </w:rPr>
              <w:t>Jeżeli Wykonawca dostarczy sprzęt zastępczy to od momentu jego dostarczenia Zamawiający nie będzie naliczał kar umownych</w:t>
            </w:r>
            <w:r w:rsidR="00CC227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. Fakt, że w przypadku terminowego dostarczenia urządzenia zastępczego nie będzie </w:t>
            </w:r>
            <w:r w:rsidR="009F2221">
              <w:rPr>
                <w:rFonts w:ascii="Arial" w:hAnsi="Arial" w:cs="Arial"/>
                <w:b/>
                <w:bCs/>
                <w:sz w:val="22"/>
                <w:szCs w:val="22"/>
              </w:rPr>
              <w:t>n</w:t>
            </w:r>
            <w:r w:rsidR="00CC2276">
              <w:rPr>
                <w:rFonts w:ascii="Arial" w:hAnsi="Arial" w:cs="Arial"/>
                <w:b/>
                <w:bCs/>
                <w:sz w:val="22"/>
                <w:szCs w:val="22"/>
              </w:rPr>
              <w:t>aliczana kara umowna</w:t>
            </w:r>
            <w:r w:rsidR="00714F4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CC2276">
              <w:rPr>
                <w:rFonts w:ascii="Arial" w:hAnsi="Arial" w:cs="Arial"/>
                <w:b/>
                <w:bCs/>
                <w:sz w:val="22"/>
                <w:szCs w:val="22"/>
              </w:rPr>
              <w:t>wynika z</w:t>
            </w:r>
            <w:r w:rsidR="00714F4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CC2276" w:rsidRPr="00714F48">
              <w:rPr>
                <w:rFonts w:ascii="Arial" w:hAnsi="Arial" w:cs="Arial"/>
                <w:b/>
                <w:bCs/>
                <w:sz w:val="22"/>
                <w:szCs w:val="22"/>
              </w:rPr>
              <w:t>§</w:t>
            </w:r>
            <w:r w:rsidR="00CC227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10 ust. 1 lit. d) projektu umowy</w:t>
            </w:r>
            <w:r w:rsidR="00714F4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. </w:t>
            </w:r>
          </w:p>
          <w:p w14:paraId="2BFDE55C" w14:textId="4654BEAE" w:rsidR="000F5E35" w:rsidRDefault="000F5E35" w:rsidP="00714F48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3C240542" w14:textId="56973AD1" w:rsidR="000F5E35" w:rsidRPr="00E935D6" w:rsidRDefault="000F5E35" w:rsidP="00714F48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Zamawiający informuje, że zmiany wprowadzone do projektu umowy obowiązują dla wszystkich pakietów, tj. 1, 2 i 3.</w:t>
            </w:r>
          </w:p>
          <w:p w14:paraId="7A7CDD6F" w14:textId="77777777" w:rsidR="0055758B" w:rsidRPr="0055758B" w:rsidRDefault="0055758B" w:rsidP="00FE5BF7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14:paraId="1A0C413E" w14:textId="77777777"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632FA603" w14:textId="77777777" w:rsidR="006D4AB3" w:rsidRPr="00E935D6" w:rsidRDefault="007427BD" w:rsidP="007427BD">
      <w:pPr>
        <w:pStyle w:val="Tekstpodstawowy"/>
        <w:spacing w:before="120" w:after="480"/>
        <w:ind w:left="3119" w:firstLine="425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Przewodniczący Komisji Przetargowej</w:t>
      </w:r>
    </w:p>
    <w:p w14:paraId="3600ADA9" w14:textId="77777777" w:rsidR="006D4AB3" w:rsidRPr="00E935D6" w:rsidRDefault="00E73D9E" w:rsidP="00E73D9E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</w:t>
      </w:r>
      <w:r w:rsidR="0055758B" w:rsidRPr="0055758B">
        <w:rPr>
          <w:rFonts w:ascii="Arial" w:hAnsi="Arial" w:cs="Arial"/>
          <w:sz w:val="24"/>
          <w:szCs w:val="24"/>
        </w:rPr>
        <w:t>Piotr</w:t>
      </w:r>
      <w:r w:rsidR="006D4AB3" w:rsidRPr="00E935D6">
        <w:rPr>
          <w:rFonts w:ascii="Arial" w:hAnsi="Arial" w:cs="Arial"/>
          <w:sz w:val="24"/>
          <w:szCs w:val="24"/>
        </w:rPr>
        <w:t xml:space="preserve"> </w:t>
      </w:r>
      <w:r w:rsidR="0055758B" w:rsidRPr="0055758B">
        <w:rPr>
          <w:rFonts w:ascii="Arial" w:hAnsi="Arial" w:cs="Arial"/>
          <w:sz w:val="24"/>
          <w:szCs w:val="24"/>
        </w:rPr>
        <w:t>Nowakowski</w:t>
      </w:r>
    </w:p>
    <w:sectPr w:rsidR="006D4AB3" w:rsidRPr="00E935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538207" w14:textId="77777777" w:rsidR="00794974" w:rsidRDefault="00794974">
      <w:r>
        <w:separator/>
      </w:r>
    </w:p>
  </w:endnote>
  <w:endnote w:type="continuationSeparator" w:id="0">
    <w:p w14:paraId="48619D98" w14:textId="77777777" w:rsidR="00794974" w:rsidRDefault="007949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F8254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7BB3C5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E074B0" w14:textId="77777777" w:rsidR="006D4AB3" w:rsidRDefault="00DE39AD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1795BE9" wp14:editId="27C79F8F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5D15F53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0AE9570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6937F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89464A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FE652C7" w14:textId="77777777" w:rsidR="006D4AB3" w:rsidRDefault="006D4AB3">
    <w:pPr>
      <w:pStyle w:val="Stopka"/>
      <w:tabs>
        <w:tab w:val="clear" w:pos="4536"/>
        <w:tab w:val="left" w:pos="6237"/>
      </w:tabs>
    </w:pPr>
  </w:p>
  <w:p w14:paraId="22027CA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130DCD" w14:textId="77777777" w:rsidR="00794974" w:rsidRDefault="00794974">
      <w:r>
        <w:separator/>
      </w:r>
    </w:p>
  </w:footnote>
  <w:footnote w:type="continuationSeparator" w:id="0">
    <w:p w14:paraId="6FEA84F0" w14:textId="77777777" w:rsidR="00794974" w:rsidRDefault="007949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67D11C" w14:textId="77777777" w:rsidR="0055758B" w:rsidRDefault="005575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52AB39" w14:textId="77777777" w:rsidR="0055758B" w:rsidRDefault="005575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02DEF6" w14:textId="77777777" w:rsidR="0055758B" w:rsidRDefault="0055758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6B507EB"/>
    <w:multiLevelType w:val="hybridMultilevel"/>
    <w:tmpl w:val="30989DB6"/>
    <w:lvl w:ilvl="0" w:tplc="50B46AC2">
      <w:start w:val="1"/>
      <w:numFmt w:val="lowerLetter"/>
      <w:lvlText w:val="%1)"/>
      <w:lvlJc w:val="left"/>
      <w:pPr>
        <w:ind w:left="705" w:hanging="6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 w15:restartNumberingAfterBreak="0">
    <w:nsid w:val="67377B9D"/>
    <w:multiLevelType w:val="hybridMultilevel"/>
    <w:tmpl w:val="2A823EC8"/>
    <w:lvl w:ilvl="0" w:tplc="04150017">
      <w:start w:val="1"/>
      <w:numFmt w:val="lowerLetter"/>
      <w:lvlText w:val="%1)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09198238">
    <w:abstractNumId w:val="3"/>
  </w:num>
  <w:num w:numId="2" w16cid:durableId="633490368">
    <w:abstractNumId w:val="8"/>
  </w:num>
  <w:num w:numId="3" w16cid:durableId="671880678">
    <w:abstractNumId w:val="2"/>
  </w:num>
  <w:num w:numId="4" w16cid:durableId="1678270181">
    <w:abstractNumId w:val="7"/>
  </w:num>
  <w:num w:numId="5" w16cid:durableId="2144688904">
    <w:abstractNumId w:val="0"/>
  </w:num>
  <w:num w:numId="6" w16cid:durableId="1407452735">
    <w:abstractNumId w:val="1"/>
  </w:num>
  <w:num w:numId="7" w16cid:durableId="140580268">
    <w:abstractNumId w:val="4"/>
  </w:num>
  <w:num w:numId="8" w16cid:durableId="167063714">
    <w:abstractNumId w:val="6"/>
  </w:num>
  <w:num w:numId="9" w16cid:durableId="73000573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4974"/>
    <w:rsid w:val="00031374"/>
    <w:rsid w:val="000A1097"/>
    <w:rsid w:val="000E2A8F"/>
    <w:rsid w:val="000F5E35"/>
    <w:rsid w:val="0012774F"/>
    <w:rsid w:val="00144B7A"/>
    <w:rsid w:val="00180C6E"/>
    <w:rsid w:val="0029606A"/>
    <w:rsid w:val="004708C8"/>
    <w:rsid w:val="004848F3"/>
    <w:rsid w:val="004A75F2"/>
    <w:rsid w:val="005144A9"/>
    <w:rsid w:val="00520165"/>
    <w:rsid w:val="00525BFE"/>
    <w:rsid w:val="0055758B"/>
    <w:rsid w:val="005B1B08"/>
    <w:rsid w:val="00632C3C"/>
    <w:rsid w:val="00662BDB"/>
    <w:rsid w:val="006A5DF1"/>
    <w:rsid w:val="006B019A"/>
    <w:rsid w:val="006B7198"/>
    <w:rsid w:val="006D4AB3"/>
    <w:rsid w:val="006F3B81"/>
    <w:rsid w:val="00714F48"/>
    <w:rsid w:val="007427BD"/>
    <w:rsid w:val="00794974"/>
    <w:rsid w:val="007D7198"/>
    <w:rsid w:val="00864A4B"/>
    <w:rsid w:val="00870F9F"/>
    <w:rsid w:val="008804B6"/>
    <w:rsid w:val="00897AB0"/>
    <w:rsid w:val="008A3553"/>
    <w:rsid w:val="009F2221"/>
    <w:rsid w:val="00A905AC"/>
    <w:rsid w:val="00BA6584"/>
    <w:rsid w:val="00BE7BFD"/>
    <w:rsid w:val="00C370F2"/>
    <w:rsid w:val="00C44EEC"/>
    <w:rsid w:val="00CC2276"/>
    <w:rsid w:val="00D22FFA"/>
    <w:rsid w:val="00D8461B"/>
    <w:rsid w:val="00D915F2"/>
    <w:rsid w:val="00DA6E78"/>
    <w:rsid w:val="00DE39AD"/>
    <w:rsid w:val="00DF32E8"/>
    <w:rsid w:val="00DF53CA"/>
    <w:rsid w:val="00E21B49"/>
    <w:rsid w:val="00E2789F"/>
    <w:rsid w:val="00E61BAC"/>
    <w:rsid w:val="00E72428"/>
    <w:rsid w:val="00E73D9E"/>
    <w:rsid w:val="00E74BC3"/>
    <w:rsid w:val="00E935D6"/>
    <w:rsid w:val="00EA14B3"/>
    <w:rsid w:val="00EA416E"/>
    <w:rsid w:val="00FB55B6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49C38A81"/>
  <w15:chartTrackingRefBased/>
  <w15:docId w15:val="{4E920F9F-F76F-485C-84E8-A050C4BA8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51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8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1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1182</Words>
  <Characters>7118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Barbara Bogusz</dc:creator>
  <cp:keywords/>
  <cp:lastModifiedBy>Piotr Nowakowski</cp:lastModifiedBy>
  <cp:revision>3</cp:revision>
  <cp:lastPrinted>2023-02-28T08:15:00Z</cp:lastPrinted>
  <dcterms:created xsi:type="dcterms:W3CDTF">2023-02-28T07:41:00Z</dcterms:created>
  <dcterms:modified xsi:type="dcterms:W3CDTF">2023-02-28T08:15:00Z</dcterms:modified>
</cp:coreProperties>
</file>